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A2498" w14:textId="77777777" w:rsidR="00D665F5" w:rsidRDefault="00C237B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237B1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C237B1">
        <w:rPr>
          <w:sz w:val="22"/>
          <w:szCs w:val="22"/>
        </w:rPr>
        <w:t>2021-08-04</w:t>
      </w:r>
    </w:p>
    <w:p w14:paraId="4A1ACBD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0AAACF" w14:textId="77777777" w:rsidR="00C237B1" w:rsidRPr="00C237B1" w:rsidRDefault="00C237B1" w:rsidP="00577BC6">
      <w:pPr>
        <w:spacing w:after="40"/>
        <w:rPr>
          <w:b/>
          <w:bCs/>
          <w:sz w:val="22"/>
          <w:szCs w:val="22"/>
        </w:rPr>
      </w:pPr>
      <w:r w:rsidRPr="00C237B1">
        <w:rPr>
          <w:b/>
          <w:bCs/>
          <w:sz w:val="22"/>
          <w:szCs w:val="22"/>
        </w:rPr>
        <w:t>Szpital Wojewódzki w Poznaniu</w:t>
      </w:r>
    </w:p>
    <w:p w14:paraId="1147876A" w14:textId="77777777" w:rsidR="00D665F5" w:rsidRPr="00D91931" w:rsidRDefault="00C237B1" w:rsidP="00577BC6">
      <w:pPr>
        <w:spacing w:after="40"/>
        <w:rPr>
          <w:b/>
          <w:bCs/>
          <w:sz w:val="22"/>
          <w:szCs w:val="22"/>
        </w:rPr>
      </w:pPr>
      <w:r w:rsidRPr="00C237B1">
        <w:rPr>
          <w:b/>
          <w:bCs/>
          <w:sz w:val="22"/>
          <w:szCs w:val="22"/>
        </w:rPr>
        <w:t>Dział Zamówień Publicznych</w:t>
      </w:r>
    </w:p>
    <w:p w14:paraId="0022BA8A" w14:textId="4C8ED6EB" w:rsidR="00D665F5" w:rsidRPr="00BD5546" w:rsidRDefault="0052155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237B1" w:rsidRPr="00C237B1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C237B1" w:rsidRPr="00C237B1">
        <w:rPr>
          <w:sz w:val="22"/>
          <w:szCs w:val="22"/>
        </w:rPr>
        <w:t>7/19</w:t>
      </w:r>
    </w:p>
    <w:p w14:paraId="4F5AF49F" w14:textId="77777777" w:rsidR="00D665F5" w:rsidRPr="00BD5546" w:rsidRDefault="00C237B1" w:rsidP="00D665F5">
      <w:pPr>
        <w:rPr>
          <w:sz w:val="22"/>
          <w:szCs w:val="22"/>
        </w:rPr>
      </w:pPr>
      <w:r w:rsidRPr="00C237B1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C237B1">
        <w:rPr>
          <w:sz w:val="22"/>
          <w:szCs w:val="22"/>
        </w:rPr>
        <w:t>Poznań</w:t>
      </w:r>
    </w:p>
    <w:p w14:paraId="79868FC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46465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05666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7B1" w:rsidRPr="00C237B1">
        <w:rPr>
          <w:b/>
          <w:sz w:val="22"/>
          <w:szCs w:val="22"/>
        </w:rPr>
        <w:t>SZW/DZP/33/2021</w:t>
      </w:r>
      <w:r w:rsidR="00A80738">
        <w:rPr>
          <w:sz w:val="24"/>
        </w:rPr>
        <w:tab/>
        <w:t xml:space="preserve"> </w:t>
      </w:r>
    </w:p>
    <w:p w14:paraId="2B372F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347A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569B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9C3A1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86D41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270C7A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37B1" w:rsidRPr="00C237B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BA72C39" w14:textId="77777777" w:rsidR="00A80738" w:rsidRPr="00577BC6" w:rsidRDefault="00C237B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37B1">
        <w:rPr>
          <w:b/>
          <w:sz w:val="22"/>
          <w:szCs w:val="22"/>
        </w:rPr>
        <w:t>Rękawice diagnostyczne i chirurgiczne dla wszystkich jednostek Szpitala</w:t>
      </w:r>
    </w:p>
    <w:p w14:paraId="0758848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237B1" w:rsidRPr="00C237B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9E06E87" w14:textId="5A5183F9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37B1" w:rsidRPr="00C237B1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C237B1" w:rsidRPr="00C237B1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52155E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9F0C2F6" w14:textId="77777777" w:rsidTr="00C82837">
        <w:tc>
          <w:tcPr>
            <w:tcW w:w="993" w:type="dxa"/>
            <w:shd w:val="clear" w:color="auto" w:fill="auto"/>
            <w:vAlign w:val="center"/>
          </w:tcPr>
          <w:p w14:paraId="61FD222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15498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6B39651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9A711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237B1" w:rsidRPr="00075CD0" w14:paraId="611FD1F6" w14:textId="77777777" w:rsidTr="002D54E5">
        <w:tc>
          <w:tcPr>
            <w:tcW w:w="993" w:type="dxa"/>
            <w:shd w:val="clear" w:color="auto" w:fill="auto"/>
            <w:vAlign w:val="center"/>
          </w:tcPr>
          <w:p w14:paraId="2474482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003F5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508B5B54" w14:textId="1F1F9469" w:rsidR="00C237B1" w:rsidRPr="00C82837" w:rsidRDefault="00C237B1" w:rsidP="002D54E5">
            <w:pPr>
              <w:spacing w:before="40"/>
            </w:pPr>
            <w:proofErr w:type="spellStart"/>
            <w:r w:rsidRPr="00C237B1">
              <w:t>Medasept</w:t>
            </w:r>
            <w:proofErr w:type="spellEnd"/>
            <w:r w:rsidRPr="00C237B1">
              <w:t xml:space="preserve"> </w:t>
            </w:r>
            <w:r w:rsidR="0052155E">
              <w:t>S</w:t>
            </w:r>
            <w:r w:rsidRPr="00C237B1">
              <w:t>.</w:t>
            </w:r>
            <w:r w:rsidR="0052155E">
              <w:t>A.</w:t>
            </w:r>
          </w:p>
          <w:p w14:paraId="0D3B741E" w14:textId="6972803D" w:rsidR="00C237B1" w:rsidRPr="00CB5EDB" w:rsidRDefault="00C237B1" w:rsidP="002D54E5">
            <w:r w:rsidRPr="00C237B1">
              <w:t xml:space="preserve">ul. </w:t>
            </w:r>
            <w:r w:rsidR="0052155E">
              <w:t>Forteczna 19</w:t>
            </w:r>
            <w:r w:rsidRPr="00CB5EDB">
              <w:t xml:space="preserve"> </w:t>
            </w:r>
          </w:p>
          <w:p w14:paraId="3CE26B21" w14:textId="0ECE1CF5" w:rsidR="00C237B1" w:rsidRPr="00CB5EDB" w:rsidRDefault="00C237B1" w:rsidP="002D54E5">
            <w:pPr>
              <w:spacing w:after="120"/>
              <w:jc w:val="both"/>
            </w:pPr>
            <w:r w:rsidRPr="00C237B1">
              <w:t>61-</w:t>
            </w:r>
            <w:r w:rsidR="0052155E">
              <w:t>362</w:t>
            </w:r>
            <w:r w:rsidRPr="00CB5EDB">
              <w:t xml:space="preserve"> </w:t>
            </w:r>
            <w:r w:rsidRPr="00C237B1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34AEB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859 680.00 zł</w:t>
            </w:r>
          </w:p>
        </w:tc>
      </w:tr>
      <w:tr w:rsidR="00C237B1" w:rsidRPr="00075CD0" w14:paraId="76DFC13D" w14:textId="77777777" w:rsidTr="002D54E5">
        <w:tc>
          <w:tcPr>
            <w:tcW w:w="993" w:type="dxa"/>
            <w:shd w:val="clear" w:color="auto" w:fill="auto"/>
            <w:vAlign w:val="center"/>
          </w:tcPr>
          <w:p w14:paraId="1CC6B3A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E67C4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5E3AD0F6" w14:textId="77777777" w:rsidR="00C237B1" w:rsidRPr="00C82837" w:rsidRDefault="00C237B1" w:rsidP="002D54E5">
            <w:pPr>
              <w:spacing w:before="40"/>
            </w:pPr>
            <w:r w:rsidRPr="00C237B1">
              <w:t>AB-MED Hurtownia Farmaceutyczna</w:t>
            </w:r>
          </w:p>
          <w:p w14:paraId="116F6269" w14:textId="143996B5" w:rsidR="00C237B1" w:rsidRPr="00CB5EDB" w:rsidRDefault="00C237B1" w:rsidP="002D54E5">
            <w:r w:rsidRPr="00C237B1">
              <w:t>ul. Damrota 147</w:t>
            </w:r>
            <w:r w:rsidRPr="00CB5EDB">
              <w:t xml:space="preserve"> </w:t>
            </w:r>
          </w:p>
          <w:p w14:paraId="791EFEFA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43-100</w:t>
            </w:r>
            <w:r w:rsidRPr="00CB5EDB">
              <w:t xml:space="preserve"> </w:t>
            </w:r>
            <w:r w:rsidRPr="00C237B1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28BCC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1 209 600.00 zł</w:t>
            </w:r>
          </w:p>
        </w:tc>
      </w:tr>
      <w:tr w:rsidR="00C237B1" w:rsidRPr="00075CD0" w14:paraId="6D8E8FA2" w14:textId="77777777" w:rsidTr="002D54E5">
        <w:tc>
          <w:tcPr>
            <w:tcW w:w="993" w:type="dxa"/>
            <w:shd w:val="clear" w:color="auto" w:fill="auto"/>
            <w:vAlign w:val="center"/>
          </w:tcPr>
          <w:p w14:paraId="010526E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B2AC42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</w:t>
            </w:r>
          </w:p>
        </w:tc>
        <w:tc>
          <w:tcPr>
            <w:tcW w:w="4110" w:type="dxa"/>
            <w:shd w:val="clear" w:color="auto" w:fill="auto"/>
          </w:tcPr>
          <w:p w14:paraId="0A87443C" w14:textId="3F2348C4" w:rsidR="00C237B1" w:rsidRPr="00C82837" w:rsidRDefault="00C237B1" w:rsidP="002D54E5">
            <w:pPr>
              <w:spacing w:before="40"/>
            </w:pPr>
            <w:r w:rsidRPr="00C237B1">
              <w:t xml:space="preserve">Zarys International Group sp. z o.o. </w:t>
            </w:r>
            <w:r w:rsidR="0052155E">
              <w:t>s</w:t>
            </w:r>
            <w:r w:rsidRPr="00C237B1">
              <w:t>p.</w:t>
            </w:r>
            <w:r w:rsidR="0052155E">
              <w:t xml:space="preserve"> k</w:t>
            </w:r>
            <w:r w:rsidRPr="00C237B1">
              <w:t>.</w:t>
            </w:r>
          </w:p>
          <w:p w14:paraId="02517217" w14:textId="77777777" w:rsidR="00C237B1" w:rsidRPr="00CB5EDB" w:rsidRDefault="00C237B1" w:rsidP="002D54E5">
            <w:r w:rsidRPr="00C237B1">
              <w:t>ul. Pod Borem</w:t>
            </w:r>
            <w:r w:rsidRPr="00CB5EDB">
              <w:t xml:space="preserve"> </w:t>
            </w:r>
            <w:r w:rsidRPr="00C237B1">
              <w:t>18</w:t>
            </w:r>
            <w:r w:rsidRPr="00CB5EDB">
              <w:t xml:space="preserve"> </w:t>
            </w:r>
          </w:p>
          <w:p w14:paraId="099289FE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41-808</w:t>
            </w:r>
            <w:r w:rsidRPr="00CB5EDB">
              <w:t xml:space="preserve"> </w:t>
            </w:r>
            <w:r w:rsidRPr="00C237B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C47A2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430 000.00 zł</w:t>
            </w:r>
          </w:p>
        </w:tc>
      </w:tr>
      <w:tr w:rsidR="00C237B1" w:rsidRPr="00075CD0" w14:paraId="52AC9F39" w14:textId="77777777" w:rsidTr="002D54E5">
        <w:tc>
          <w:tcPr>
            <w:tcW w:w="993" w:type="dxa"/>
            <w:shd w:val="clear" w:color="auto" w:fill="auto"/>
            <w:vAlign w:val="center"/>
          </w:tcPr>
          <w:p w14:paraId="11291F3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9FEB21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1F0C42E2" w14:textId="52602F8D" w:rsidR="00C237B1" w:rsidRPr="00C82837" w:rsidRDefault="00C237B1" w:rsidP="002D54E5">
            <w:pPr>
              <w:spacing w:before="40"/>
            </w:pPr>
            <w:r w:rsidRPr="00C237B1">
              <w:t xml:space="preserve">Zarys International Group sp. z o.o. </w:t>
            </w:r>
            <w:r w:rsidR="0052155E">
              <w:t>s</w:t>
            </w:r>
            <w:r w:rsidRPr="00C237B1">
              <w:t>p.</w:t>
            </w:r>
            <w:r w:rsidR="0052155E">
              <w:t xml:space="preserve"> k</w:t>
            </w:r>
            <w:r w:rsidRPr="00C237B1">
              <w:t>.</w:t>
            </w:r>
          </w:p>
          <w:p w14:paraId="346E8F2D" w14:textId="77777777" w:rsidR="00C237B1" w:rsidRPr="00CB5EDB" w:rsidRDefault="00C237B1" w:rsidP="002D54E5">
            <w:r w:rsidRPr="00C237B1">
              <w:t>ul. Pod Borem</w:t>
            </w:r>
            <w:r w:rsidRPr="00CB5EDB">
              <w:t xml:space="preserve"> </w:t>
            </w:r>
            <w:r w:rsidRPr="00C237B1">
              <w:t>18</w:t>
            </w:r>
            <w:r w:rsidRPr="00CB5EDB">
              <w:t xml:space="preserve"> </w:t>
            </w:r>
          </w:p>
          <w:p w14:paraId="1077783C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41-808</w:t>
            </w:r>
            <w:r w:rsidRPr="00CB5EDB">
              <w:t xml:space="preserve"> </w:t>
            </w:r>
            <w:r w:rsidRPr="00C237B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4C42D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880 000.00 zł</w:t>
            </w:r>
          </w:p>
        </w:tc>
      </w:tr>
      <w:tr w:rsidR="00C237B1" w:rsidRPr="00075CD0" w14:paraId="51F8B6D5" w14:textId="77777777" w:rsidTr="002D54E5">
        <w:tc>
          <w:tcPr>
            <w:tcW w:w="993" w:type="dxa"/>
            <w:shd w:val="clear" w:color="auto" w:fill="auto"/>
            <w:vAlign w:val="center"/>
          </w:tcPr>
          <w:p w14:paraId="4365303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8688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4110" w:type="dxa"/>
            <w:shd w:val="clear" w:color="auto" w:fill="auto"/>
          </w:tcPr>
          <w:p w14:paraId="23CEF11D" w14:textId="6B4235D7" w:rsidR="00C237B1" w:rsidRPr="00C82837" w:rsidRDefault="00C237B1" w:rsidP="002D54E5">
            <w:pPr>
              <w:spacing w:before="40"/>
            </w:pPr>
            <w:r w:rsidRPr="00C237B1">
              <w:t xml:space="preserve">Zarys International Group sp. z o.o. </w:t>
            </w:r>
            <w:r w:rsidR="0052155E">
              <w:t>s</w:t>
            </w:r>
            <w:r w:rsidRPr="00C237B1">
              <w:t>p.</w:t>
            </w:r>
            <w:r w:rsidR="0052155E">
              <w:t xml:space="preserve"> k</w:t>
            </w:r>
            <w:r w:rsidRPr="00C237B1">
              <w:t>.</w:t>
            </w:r>
          </w:p>
          <w:p w14:paraId="5504B8DB" w14:textId="77777777" w:rsidR="00C237B1" w:rsidRPr="00CB5EDB" w:rsidRDefault="00C237B1" w:rsidP="002D54E5">
            <w:r w:rsidRPr="00C237B1">
              <w:t>ul. Pod Borem</w:t>
            </w:r>
            <w:r w:rsidRPr="00CB5EDB">
              <w:t xml:space="preserve"> </w:t>
            </w:r>
            <w:r w:rsidRPr="00C237B1">
              <w:t>18</w:t>
            </w:r>
            <w:r w:rsidRPr="00CB5EDB">
              <w:t xml:space="preserve"> </w:t>
            </w:r>
          </w:p>
          <w:p w14:paraId="313482CD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41-808</w:t>
            </w:r>
            <w:r w:rsidRPr="00CB5EDB">
              <w:t xml:space="preserve"> </w:t>
            </w:r>
            <w:r w:rsidRPr="00C237B1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8AB2C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95 000.00 zł</w:t>
            </w:r>
          </w:p>
        </w:tc>
      </w:tr>
      <w:tr w:rsidR="00C237B1" w:rsidRPr="00075CD0" w14:paraId="1A111392" w14:textId="77777777" w:rsidTr="002D54E5">
        <w:tc>
          <w:tcPr>
            <w:tcW w:w="993" w:type="dxa"/>
            <w:shd w:val="clear" w:color="auto" w:fill="auto"/>
            <w:vAlign w:val="center"/>
          </w:tcPr>
          <w:p w14:paraId="4D8AFAF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AE40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6D9A6B2E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580EBBF8" w14:textId="58389B6F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484E0777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81290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1 080 000.00 zł</w:t>
            </w:r>
          </w:p>
        </w:tc>
      </w:tr>
      <w:tr w:rsidR="00C237B1" w:rsidRPr="00075CD0" w14:paraId="7B4955BC" w14:textId="77777777" w:rsidTr="002D54E5">
        <w:tc>
          <w:tcPr>
            <w:tcW w:w="993" w:type="dxa"/>
            <w:shd w:val="clear" w:color="auto" w:fill="auto"/>
            <w:vAlign w:val="center"/>
          </w:tcPr>
          <w:p w14:paraId="1C2889E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3F2FC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45196686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7A7EEC1B" w14:textId="3AAD4684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7234C84F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F56C51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168 480.00 zł</w:t>
            </w:r>
          </w:p>
        </w:tc>
      </w:tr>
      <w:tr w:rsidR="00C237B1" w:rsidRPr="00075CD0" w14:paraId="4AF62E4E" w14:textId="77777777" w:rsidTr="002D54E5">
        <w:tc>
          <w:tcPr>
            <w:tcW w:w="993" w:type="dxa"/>
            <w:shd w:val="clear" w:color="auto" w:fill="auto"/>
            <w:vAlign w:val="center"/>
          </w:tcPr>
          <w:p w14:paraId="476B064E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DDC5A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</w:t>
            </w:r>
          </w:p>
        </w:tc>
        <w:tc>
          <w:tcPr>
            <w:tcW w:w="4110" w:type="dxa"/>
            <w:shd w:val="clear" w:color="auto" w:fill="auto"/>
          </w:tcPr>
          <w:p w14:paraId="29F4D0BE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2FF8D5AD" w14:textId="29A0CD97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782A20B7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3608A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19 872.00 zł</w:t>
            </w:r>
          </w:p>
        </w:tc>
      </w:tr>
      <w:tr w:rsidR="00C237B1" w:rsidRPr="00075CD0" w14:paraId="21ACD69A" w14:textId="77777777" w:rsidTr="002D54E5">
        <w:tc>
          <w:tcPr>
            <w:tcW w:w="993" w:type="dxa"/>
            <w:shd w:val="clear" w:color="auto" w:fill="auto"/>
            <w:vAlign w:val="center"/>
          </w:tcPr>
          <w:p w14:paraId="615B3F0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8EC8F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</w:t>
            </w:r>
          </w:p>
        </w:tc>
        <w:tc>
          <w:tcPr>
            <w:tcW w:w="4110" w:type="dxa"/>
            <w:shd w:val="clear" w:color="auto" w:fill="auto"/>
          </w:tcPr>
          <w:p w14:paraId="74C06D24" w14:textId="77777777" w:rsidR="00C237B1" w:rsidRPr="00C82837" w:rsidRDefault="00C237B1" w:rsidP="002D54E5">
            <w:pPr>
              <w:spacing w:before="40"/>
            </w:pPr>
            <w:proofErr w:type="spellStart"/>
            <w:r w:rsidRPr="00C237B1">
              <w:t>Abbok</w:t>
            </w:r>
            <w:proofErr w:type="spellEnd"/>
            <w:r w:rsidRPr="00C237B1">
              <w:t xml:space="preserve"> Sp. z o.o.</w:t>
            </w:r>
          </w:p>
          <w:p w14:paraId="1527EDE0" w14:textId="1D9A499E" w:rsidR="00C237B1" w:rsidRPr="00CB5EDB" w:rsidRDefault="0052155E" w:rsidP="002D54E5">
            <w:r>
              <w:t xml:space="preserve">ul. </w:t>
            </w:r>
            <w:r w:rsidR="00C237B1" w:rsidRPr="00C237B1">
              <w:t>Brzostowska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37DD5E27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04-985</w:t>
            </w:r>
            <w:r w:rsidRPr="00CB5EDB">
              <w:t xml:space="preserve"> </w:t>
            </w:r>
            <w:r w:rsidRPr="00C237B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1C55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72 144.00 zł</w:t>
            </w:r>
          </w:p>
        </w:tc>
      </w:tr>
      <w:tr w:rsidR="00C237B1" w:rsidRPr="00075CD0" w14:paraId="626F5B7C" w14:textId="77777777" w:rsidTr="002D54E5">
        <w:tc>
          <w:tcPr>
            <w:tcW w:w="993" w:type="dxa"/>
            <w:shd w:val="clear" w:color="auto" w:fill="auto"/>
            <w:vAlign w:val="center"/>
          </w:tcPr>
          <w:p w14:paraId="7EB1A1A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4012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6BFCFB86" w14:textId="378140BC" w:rsidR="00C237B1" w:rsidRPr="00C82837" w:rsidRDefault="0052155E" w:rsidP="002D54E5">
            <w:pPr>
              <w:spacing w:before="40"/>
            </w:pPr>
            <w:r>
              <w:t xml:space="preserve">Przedsiębiorstwo Handlowo – Usługowe </w:t>
            </w:r>
            <w:r w:rsidR="00C237B1" w:rsidRPr="00C237B1">
              <w:t>ANMAR Sp. z o.o. Sp.</w:t>
            </w:r>
            <w:r>
              <w:t xml:space="preserve"> </w:t>
            </w:r>
            <w:r w:rsidR="00C237B1" w:rsidRPr="00C237B1">
              <w:t>K.</w:t>
            </w:r>
          </w:p>
          <w:p w14:paraId="634A3319" w14:textId="67451012" w:rsidR="00C237B1" w:rsidRPr="00CB5EDB" w:rsidRDefault="0052155E" w:rsidP="002D54E5">
            <w:r>
              <w:t xml:space="preserve">ul. </w:t>
            </w:r>
            <w:r w:rsidR="00C237B1" w:rsidRPr="00C237B1">
              <w:t>Strefowa</w:t>
            </w:r>
            <w:r w:rsidR="00C237B1" w:rsidRPr="00CB5EDB">
              <w:t xml:space="preserve"> </w:t>
            </w:r>
            <w:r w:rsidR="00C237B1" w:rsidRPr="00C237B1">
              <w:t>22</w:t>
            </w:r>
            <w:r w:rsidR="00C237B1" w:rsidRPr="00CB5EDB">
              <w:t xml:space="preserve"> </w:t>
            </w:r>
          </w:p>
          <w:p w14:paraId="309723D2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43-100</w:t>
            </w:r>
            <w:r w:rsidRPr="00CB5EDB">
              <w:t xml:space="preserve"> </w:t>
            </w:r>
            <w:r w:rsidRPr="00C237B1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5EBA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161 000.00 zł</w:t>
            </w:r>
          </w:p>
        </w:tc>
      </w:tr>
      <w:tr w:rsidR="00C237B1" w:rsidRPr="00075CD0" w14:paraId="47A693B5" w14:textId="77777777" w:rsidTr="002D54E5">
        <w:tc>
          <w:tcPr>
            <w:tcW w:w="993" w:type="dxa"/>
            <w:shd w:val="clear" w:color="auto" w:fill="auto"/>
            <w:vAlign w:val="center"/>
          </w:tcPr>
          <w:p w14:paraId="651585C0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B91190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</w:t>
            </w:r>
          </w:p>
        </w:tc>
        <w:tc>
          <w:tcPr>
            <w:tcW w:w="4110" w:type="dxa"/>
            <w:shd w:val="clear" w:color="auto" w:fill="auto"/>
          </w:tcPr>
          <w:p w14:paraId="27E369A0" w14:textId="7020B5DF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5A57EE53" w14:textId="6DFC05D5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7A5EBFC3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EFA55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626 400.00 zł</w:t>
            </w:r>
          </w:p>
        </w:tc>
      </w:tr>
      <w:tr w:rsidR="00C237B1" w:rsidRPr="00075CD0" w14:paraId="5C472B32" w14:textId="77777777" w:rsidTr="002D54E5">
        <w:tc>
          <w:tcPr>
            <w:tcW w:w="993" w:type="dxa"/>
            <w:shd w:val="clear" w:color="auto" w:fill="auto"/>
            <w:vAlign w:val="center"/>
          </w:tcPr>
          <w:p w14:paraId="5C7D5AD2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222D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62CFC2A2" w14:textId="1247EE47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576ABEF4" w14:textId="0AC2EA09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352C8B61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BE1EE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950 400.00 zł</w:t>
            </w:r>
          </w:p>
        </w:tc>
      </w:tr>
      <w:tr w:rsidR="00C237B1" w:rsidRPr="00075CD0" w14:paraId="655F0768" w14:textId="77777777" w:rsidTr="002D54E5">
        <w:tc>
          <w:tcPr>
            <w:tcW w:w="993" w:type="dxa"/>
            <w:shd w:val="clear" w:color="auto" w:fill="auto"/>
            <w:vAlign w:val="center"/>
          </w:tcPr>
          <w:p w14:paraId="3150FEC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4BA59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4110" w:type="dxa"/>
            <w:shd w:val="clear" w:color="auto" w:fill="auto"/>
          </w:tcPr>
          <w:p w14:paraId="701C3E49" w14:textId="537A7CA4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068E6BB6" w14:textId="7A1EDDD1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20C6DBE4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EE8B3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113 400.00 zł</w:t>
            </w:r>
          </w:p>
        </w:tc>
      </w:tr>
      <w:tr w:rsidR="00C237B1" w:rsidRPr="00075CD0" w14:paraId="7065E5B3" w14:textId="77777777" w:rsidTr="002D54E5">
        <w:tc>
          <w:tcPr>
            <w:tcW w:w="993" w:type="dxa"/>
            <w:shd w:val="clear" w:color="auto" w:fill="auto"/>
            <w:vAlign w:val="center"/>
          </w:tcPr>
          <w:p w14:paraId="09ABFF7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754F0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5</w:t>
            </w:r>
          </w:p>
        </w:tc>
        <w:tc>
          <w:tcPr>
            <w:tcW w:w="4110" w:type="dxa"/>
            <w:shd w:val="clear" w:color="auto" w:fill="auto"/>
          </w:tcPr>
          <w:p w14:paraId="7D65999A" w14:textId="454BA677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3DC2B5E3" w14:textId="614A17F3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71C89290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AB9AFE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43 200.00 zł</w:t>
            </w:r>
          </w:p>
        </w:tc>
      </w:tr>
      <w:tr w:rsidR="00C237B1" w:rsidRPr="00075CD0" w14:paraId="4D5B2AD4" w14:textId="77777777" w:rsidTr="002D54E5">
        <w:tc>
          <w:tcPr>
            <w:tcW w:w="993" w:type="dxa"/>
            <w:shd w:val="clear" w:color="auto" w:fill="auto"/>
            <w:vAlign w:val="center"/>
          </w:tcPr>
          <w:p w14:paraId="102A05A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7BAC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4110" w:type="dxa"/>
            <w:shd w:val="clear" w:color="auto" w:fill="auto"/>
          </w:tcPr>
          <w:p w14:paraId="0A3609DE" w14:textId="2A4952AE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56253063" w14:textId="2E8F8AAB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6BBE1C48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4FD99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125 280.00 zł</w:t>
            </w:r>
          </w:p>
        </w:tc>
      </w:tr>
      <w:tr w:rsidR="00C237B1" w:rsidRPr="00075CD0" w14:paraId="77465F32" w14:textId="77777777" w:rsidTr="002D54E5">
        <w:tc>
          <w:tcPr>
            <w:tcW w:w="993" w:type="dxa"/>
            <w:shd w:val="clear" w:color="auto" w:fill="auto"/>
            <w:vAlign w:val="center"/>
          </w:tcPr>
          <w:p w14:paraId="3D86F10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9E74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4E8B2035" w14:textId="4E9ADA7D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4A5F63C0" w14:textId="59F22C53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48829610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C3D16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154 440.00 zł</w:t>
            </w:r>
          </w:p>
        </w:tc>
      </w:tr>
      <w:tr w:rsidR="00C237B1" w:rsidRPr="00075CD0" w14:paraId="7571EFB9" w14:textId="77777777" w:rsidTr="002D54E5">
        <w:tc>
          <w:tcPr>
            <w:tcW w:w="993" w:type="dxa"/>
            <w:shd w:val="clear" w:color="auto" w:fill="auto"/>
            <w:vAlign w:val="center"/>
          </w:tcPr>
          <w:p w14:paraId="61BEF321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821D7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</w:t>
            </w:r>
          </w:p>
        </w:tc>
        <w:tc>
          <w:tcPr>
            <w:tcW w:w="4110" w:type="dxa"/>
            <w:shd w:val="clear" w:color="auto" w:fill="auto"/>
          </w:tcPr>
          <w:p w14:paraId="1BB14E53" w14:textId="22433060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7C1695CC" w14:textId="2DF50207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097DB68A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0705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24 840.00 zł</w:t>
            </w:r>
          </w:p>
        </w:tc>
      </w:tr>
      <w:tr w:rsidR="00C237B1" w:rsidRPr="00075CD0" w14:paraId="7271C9C1" w14:textId="77777777" w:rsidTr="002D54E5">
        <w:tc>
          <w:tcPr>
            <w:tcW w:w="993" w:type="dxa"/>
            <w:shd w:val="clear" w:color="auto" w:fill="auto"/>
            <w:vAlign w:val="center"/>
          </w:tcPr>
          <w:p w14:paraId="2F0688AA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5B05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</w:t>
            </w:r>
          </w:p>
        </w:tc>
        <w:tc>
          <w:tcPr>
            <w:tcW w:w="4110" w:type="dxa"/>
            <w:shd w:val="clear" w:color="auto" w:fill="auto"/>
          </w:tcPr>
          <w:p w14:paraId="5D3B81A7" w14:textId="074E6B6F" w:rsidR="00C237B1" w:rsidRPr="00C82837" w:rsidRDefault="00C237B1" w:rsidP="002D54E5">
            <w:pPr>
              <w:spacing w:before="40"/>
            </w:pPr>
            <w:r w:rsidRPr="00C237B1">
              <w:t xml:space="preserve">SKAMEX  Spółka z ograniczoną odpowiedzialnością Spółka </w:t>
            </w:r>
            <w:r w:rsidR="0052155E">
              <w:t>Jawna</w:t>
            </w:r>
          </w:p>
          <w:p w14:paraId="4EE9C167" w14:textId="300070EA" w:rsidR="00C237B1" w:rsidRPr="00CB5EDB" w:rsidRDefault="0052155E" w:rsidP="002D54E5">
            <w:r>
              <w:t xml:space="preserve">ul. </w:t>
            </w:r>
            <w:r w:rsidR="00C237B1" w:rsidRPr="00C237B1">
              <w:t>Częstochowska</w:t>
            </w:r>
            <w:r w:rsidR="00C237B1" w:rsidRPr="00CB5EDB">
              <w:t xml:space="preserve"> </w:t>
            </w:r>
            <w:r w:rsidR="00C237B1" w:rsidRPr="00C237B1">
              <w:t>38/52</w:t>
            </w:r>
            <w:r w:rsidR="00C237B1" w:rsidRPr="00CB5EDB">
              <w:t xml:space="preserve"> </w:t>
            </w:r>
          </w:p>
          <w:p w14:paraId="78AD6F2C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93-121</w:t>
            </w:r>
            <w:r w:rsidRPr="00CB5EDB">
              <w:t xml:space="preserve"> </w:t>
            </w:r>
            <w:r w:rsidRPr="00C237B1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8ED44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72 360.00 zł</w:t>
            </w:r>
          </w:p>
        </w:tc>
      </w:tr>
      <w:tr w:rsidR="00C237B1" w:rsidRPr="00075CD0" w14:paraId="4E122C66" w14:textId="77777777" w:rsidTr="002D54E5">
        <w:tc>
          <w:tcPr>
            <w:tcW w:w="993" w:type="dxa"/>
            <w:shd w:val="clear" w:color="auto" w:fill="auto"/>
            <w:vAlign w:val="center"/>
          </w:tcPr>
          <w:p w14:paraId="1255F2E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3DF6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5AAD822D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4D67CE71" w14:textId="13789C82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22679394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95560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880 000.00 zł</w:t>
            </w:r>
          </w:p>
        </w:tc>
      </w:tr>
      <w:tr w:rsidR="00C237B1" w:rsidRPr="00075CD0" w14:paraId="135E2E87" w14:textId="77777777" w:rsidTr="002D54E5">
        <w:tc>
          <w:tcPr>
            <w:tcW w:w="993" w:type="dxa"/>
            <w:shd w:val="clear" w:color="auto" w:fill="auto"/>
            <w:vAlign w:val="center"/>
          </w:tcPr>
          <w:p w14:paraId="2A3E279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8179D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3</w:t>
            </w:r>
          </w:p>
        </w:tc>
        <w:tc>
          <w:tcPr>
            <w:tcW w:w="4110" w:type="dxa"/>
            <w:shd w:val="clear" w:color="auto" w:fill="auto"/>
          </w:tcPr>
          <w:p w14:paraId="5B2CDAFD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62DA1598" w14:textId="546B9C3A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637B4175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8B0C29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120 000.00 zł</w:t>
            </w:r>
          </w:p>
        </w:tc>
      </w:tr>
      <w:tr w:rsidR="00C237B1" w:rsidRPr="00075CD0" w14:paraId="7F6F045C" w14:textId="77777777" w:rsidTr="002D54E5">
        <w:tc>
          <w:tcPr>
            <w:tcW w:w="993" w:type="dxa"/>
            <w:shd w:val="clear" w:color="auto" w:fill="auto"/>
            <w:vAlign w:val="center"/>
          </w:tcPr>
          <w:p w14:paraId="1F2BBC46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E28AFD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5</w:t>
            </w:r>
          </w:p>
        </w:tc>
        <w:tc>
          <w:tcPr>
            <w:tcW w:w="4110" w:type="dxa"/>
            <w:shd w:val="clear" w:color="auto" w:fill="auto"/>
          </w:tcPr>
          <w:p w14:paraId="6CFB09A3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75ADAA9F" w14:textId="62EC9098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22779212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lastRenderedPageBreak/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2B7D33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lastRenderedPageBreak/>
              <w:t>10 200.00 zł</w:t>
            </w:r>
          </w:p>
        </w:tc>
      </w:tr>
      <w:tr w:rsidR="00C237B1" w:rsidRPr="00075CD0" w14:paraId="0587D645" w14:textId="77777777" w:rsidTr="002D54E5">
        <w:tc>
          <w:tcPr>
            <w:tcW w:w="993" w:type="dxa"/>
            <w:shd w:val="clear" w:color="auto" w:fill="auto"/>
            <w:vAlign w:val="center"/>
          </w:tcPr>
          <w:p w14:paraId="610740C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CAF70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</w:t>
            </w:r>
          </w:p>
        </w:tc>
        <w:tc>
          <w:tcPr>
            <w:tcW w:w="4110" w:type="dxa"/>
            <w:shd w:val="clear" w:color="auto" w:fill="auto"/>
          </w:tcPr>
          <w:p w14:paraId="0EF34EC8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27220222" w14:textId="4B22BF56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5EB8A406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795391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60 200.00 zł</w:t>
            </w:r>
          </w:p>
        </w:tc>
      </w:tr>
      <w:tr w:rsidR="00C237B1" w:rsidRPr="00075CD0" w14:paraId="43CC70C8" w14:textId="77777777" w:rsidTr="002D54E5">
        <w:tc>
          <w:tcPr>
            <w:tcW w:w="993" w:type="dxa"/>
            <w:shd w:val="clear" w:color="auto" w:fill="auto"/>
            <w:vAlign w:val="center"/>
          </w:tcPr>
          <w:p w14:paraId="4733BA7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84E67C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4110" w:type="dxa"/>
            <w:shd w:val="clear" w:color="auto" w:fill="auto"/>
          </w:tcPr>
          <w:p w14:paraId="538ADD91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1162D833" w14:textId="3A8E52BA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180CCBCF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F38F47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150 000.00 zł</w:t>
            </w:r>
          </w:p>
        </w:tc>
      </w:tr>
      <w:tr w:rsidR="00C237B1" w:rsidRPr="00075CD0" w14:paraId="5996C28A" w14:textId="77777777" w:rsidTr="002D54E5">
        <w:tc>
          <w:tcPr>
            <w:tcW w:w="993" w:type="dxa"/>
            <w:shd w:val="clear" w:color="auto" w:fill="auto"/>
            <w:vAlign w:val="center"/>
          </w:tcPr>
          <w:p w14:paraId="150F8845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EB69DB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9</w:t>
            </w:r>
          </w:p>
        </w:tc>
        <w:tc>
          <w:tcPr>
            <w:tcW w:w="4110" w:type="dxa"/>
            <w:shd w:val="clear" w:color="auto" w:fill="auto"/>
          </w:tcPr>
          <w:p w14:paraId="55489F2B" w14:textId="77777777" w:rsidR="00C237B1" w:rsidRPr="00C82837" w:rsidRDefault="00C237B1" w:rsidP="002D54E5">
            <w:pPr>
              <w:spacing w:before="40"/>
            </w:pPr>
            <w:r w:rsidRPr="00C237B1">
              <w:t>MERCATOR MEDICAL S.A.</w:t>
            </w:r>
          </w:p>
          <w:p w14:paraId="5E0F1FB1" w14:textId="6CEB87C9" w:rsidR="00C237B1" w:rsidRPr="00CB5EDB" w:rsidRDefault="0052155E" w:rsidP="002D54E5">
            <w:r>
              <w:t xml:space="preserve">ul. </w:t>
            </w:r>
            <w:r w:rsidR="00C237B1" w:rsidRPr="00C237B1">
              <w:t>Heleny Modrzejewskiej</w:t>
            </w:r>
            <w:r w:rsidR="00C237B1" w:rsidRPr="00CB5EDB">
              <w:t xml:space="preserve"> </w:t>
            </w:r>
            <w:r w:rsidR="00C237B1" w:rsidRPr="00C237B1">
              <w:t>30</w:t>
            </w:r>
            <w:r w:rsidR="00C237B1" w:rsidRPr="00CB5EDB">
              <w:t xml:space="preserve"> </w:t>
            </w:r>
          </w:p>
          <w:p w14:paraId="053FB8CC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31-327</w:t>
            </w:r>
            <w:r w:rsidRPr="00CB5EDB">
              <w:t xml:space="preserve"> </w:t>
            </w:r>
            <w:r w:rsidRPr="00C237B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A1285F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76 000.00 zł</w:t>
            </w:r>
          </w:p>
        </w:tc>
      </w:tr>
      <w:tr w:rsidR="00C237B1" w:rsidRPr="00075CD0" w14:paraId="59E5B2F5" w14:textId="77777777" w:rsidTr="002D54E5">
        <w:tc>
          <w:tcPr>
            <w:tcW w:w="993" w:type="dxa"/>
            <w:shd w:val="clear" w:color="auto" w:fill="auto"/>
            <w:vAlign w:val="center"/>
          </w:tcPr>
          <w:p w14:paraId="07B2160E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04DC78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2</w:t>
            </w:r>
          </w:p>
        </w:tc>
        <w:tc>
          <w:tcPr>
            <w:tcW w:w="4110" w:type="dxa"/>
            <w:shd w:val="clear" w:color="auto" w:fill="auto"/>
          </w:tcPr>
          <w:p w14:paraId="138AC914" w14:textId="22C51AF0" w:rsidR="00C237B1" w:rsidRPr="00C82837" w:rsidRDefault="00C237B1" w:rsidP="002D54E5">
            <w:pPr>
              <w:spacing w:before="40"/>
            </w:pPr>
            <w:r w:rsidRPr="00C237B1">
              <w:t xml:space="preserve">International </w:t>
            </w:r>
            <w:proofErr w:type="spellStart"/>
            <w:r w:rsidRPr="00C237B1">
              <w:t>Cleaning</w:t>
            </w:r>
            <w:proofErr w:type="spellEnd"/>
            <w:r w:rsidRPr="00C237B1">
              <w:t xml:space="preserve"> Services Polska </w:t>
            </w:r>
            <w:r w:rsidR="0052155E">
              <w:br/>
            </w:r>
            <w:r w:rsidRPr="00C237B1">
              <w:t>Z. Kotłowski, H. Kotłowska Sp. J.</w:t>
            </w:r>
          </w:p>
          <w:p w14:paraId="4E50C3CE" w14:textId="77777777" w:rsidR="00C237B1" w:rsidRPr="00CB5EDB" w:rsidRDefault="00C237B1" w:rsidP="002D54E5">
            <w:r w:rsidRPr="00C237B1">
              <w:t>ul. Magnoliowa</w:t>
            </w:r>
            <w:r w:rsidRPr="00CB5EDB">
              <w:t xml:space="preserve"> </w:t>
            </w:r>
            <w:r w:rsidRPr="00C237B1">
              <w:t>12</w:t>
            </w:r>
            <w:r w:rsidRPr="00CB5EDB">
              <w:t xml:space="preserve"> </w:t>
            </w:r>
          </w:p>
          <w:p w14:paraId="0B7490E1" w14:textId="77777777" w:rsidR="00C237B1" w:rsidRPr="00CB5EDB" w:rsidRDefault="00C237B1" w:rsidP="002D54E5">
            <w:pPr>
              <w:spacing w:after="120"/>
              <w:jc w:val="both"/>
            </w:pPr>
            <w:r w:rsidRPr="00C237B1">
              <w:t>81-198</w:t>
            </w:r>
            <w:r w:rsidRPr="00CB5EDB">
              <w:t xml:space="preserve"> </w:t>
            </w:r>
            <w:r w:rsidRPr="00C237B1">
              <w:t>Mosty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E6AF74" w14:textId="77777777" w:rsidR="00C237B1" w:rsidRPr="00CB5EDB" w:rsidRDefault="00C237B1" w:rsidP="002D54E5">
            <w:pPr>
              <w:spacing w:before="120" w:after="120"/>
              <w:jc w:val="center"/>
            </w:pPr>
            <w:r w:rsidRPr="00C237B1">
              <w:t>864 000.00 zł</w:t>
            </w:r>
          </w:p>
        </w:tc>
      </w:tr>
    </w:tbl>
    <w:p w14:paraId="3F1CA566" w14:textId="77777777" w:rsidR="00542610" w:rsidRDefault="00542610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p w14:paraId="0BF5193B" w14:textId="77777777" w:rsidR="00542610" w:rsidRPr="00542610" w:rsidRDefault="00542610" w:rsidP="00542610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542610">
        <w:rPr>
          <w:i/>
          <w:sz w:val="24"/>
          <w:szCs w:val="24"/>
        </w:rPr>
        <w:t>Zamawiający</w:t>
      </w:r>
    </w:p>
    <w:p w14:paraId="54D5A9F3" w14:textId="77777777" w:rsidR="00542610" w:rsidRPr="00542610" w:rsidRDefault="00542610" w:rsidP="00542610">
      <w:pPr>
        <w:ind w:firstLine="425"/>
        <w:jc w:val="center"/>
        <w:rPr>
          <w:sz w:val="22"/>
          <w:szCs w:val="22"/>
        </w:rPr>
      </w:pPr>
      <w:r w:rsidRPr="00542610">
        <w:rPr>
          <w:sz w:val="22"/>
          <w:szCs w:val="22"/>
        </w:rPr>
        <w:t xml:space="preserve">                                                            /-/ Dyrektor Szpitala Wojewódzkiego </w:t>
      </w:r>
    </w:p>
    <w:p w14:paraId="23E5ADFD" w14:textId="77777777" w:rsidR="00542610" w:rsidRPr="00542610" w:rsidRDefault="00542610" w:rsidP="00542610">
      <w:pPr>
        <w:ind w:firstLine="425"/>
        <w:jc w:val="center"/>
        <w:rPr>
          <w:sz w:val="22"/>
          <w:szCs w:val="22"/>
        </w:rPr>
      </w:pPr>
      <w:r w:rsidRPr="00542610">
        <w:rPr>
          <w:sz w:val="22"/>
          <w:szCs w:val="22"/>
        </w:rPr>
        <w:t xml:space="preserve">                                                          w Poznaniu</w:t>
      </w:r>
    </w:p>
    <w:p w14:paraId="3D508D2A" w14:textId="77777777" w:rsidR="00542610" w:rsidRPr="00542610" w:rsidRDefault="00542610" w:rsidP="00542610">
      <w:pPr>
        <w:ind w:firstLine="425"/>
        <w:jc w:val="center"/>
        <w:rPr>
          <w:sz w:val="22"/>
          <w:szCs w:val="22"/>
        </w:rPr>
      </w:pPr>
      <w:r w:rsidRPr="00542610">
        <w:rPr>
          <w:sz w:val="22"/>
          <w:szCs w:val="22"/>
        </w:rPr>
        <w:t xml:space="preserve">                                                             Piotr Nowicki</w:t>
      </w:r>
    </w:p>
    <w:p w14:paraId="5C0F3539" w14:textId="3CCFD397" w:rsidR="00A80738" w:rsidRPr="006B27ED" w:rsidRDefault="00A80738" w:rsidP="0054261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14E32" w14:textId="77777777" w:rsidR="00FA32CC" w:rsidRDefault="00FA32CC">
      <w:r>
        <w:separator/>
      </w:r>
    </w:p>
  </w:endnote>
  <w:endnote w:type="continuationSeparator" w:id="0">
    <w:p w14:paraId="3FB9CD89" w14:textId="77777777" w:rsidR="00FA32CC" w:rsidRDefault="00FA3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B5C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B0C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7CC08" w14:textId="77777777" w:rsidR="009F189D" w:rsidRDefault="005426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2C24E6">
        <v:line id="_x0000_s2049" style="position:absolute;left:0;text-align:left;z-index:251657728" from="-3.85pt,8.7pt" to="455.15pt,8.7pt"/>
      </w:pict>
    </w:r>
  </w:p>
  <w:p w14:paraId="0E1B123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831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0526EF" w14:textId="77777777" w:rsidR="009F189D" w:rsidRDefault="009F189D">
    <w:pPr>
      <w:pStyle w:val="Stopka"/>
      <w:tabs>
        <w:tab w:val="clear" w:pos="4536"/>
      </w:tabs>
      <w:jc w:val="center"/>
    </w:pPr>
  </w:p>
  <w:p w14:paraId="33B38E2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61AC8" w14:textId="77777777" w:rsidR="00FA32CC" w:rsidRDefault="00FA32CC">
      <w:r>
        <w:separator/>
      </w:r>
    </w:p>
  </w:footnote>
  <w:footnote w:type="continuationSeparator" w:id="0">
    <w:p w14:paraId="4A294C92" w14:textId="77777777" w:rsidR="00FA32CC" w:rsidRDefault="00FA3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E75EF" w14:textId="77777777" w:rsidR="00C237B1" w:rsidRDefault="00C237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AC512" w14:textId="77777777" w:rsidR="00C237B1" w:rsidRDefault="00C237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30CBF" w14:textId="77777777" w:rsidR="00C237B1" w:rsidRDefault="00C237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2C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155E"/>
    <w:rsid w:val="00542610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237B1"/>
    <w:rsid w:val="00C659E2"/>
    <w:rsid w:val="00C82837"/>
    <w:rsid w:val="00CB0802"/>
    <w:rsid w:val="00D665F5"/>
    <w:rsid w:val="00D7128F"/>
    <w:rsid w:val="00EA3476"/>
    <w:rsid w:val="00F16C60"/>
    <w:rsid w:val="00F95C33"/>
    <w:rsid w:val="00FA32CC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923346"/>
  <w15:chartTrackingRefBased/>
  <w15:docId w15:val="{AFA4D287-E04E-4397-9FEE-E43E2B0B6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504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2021-08-04T05:08:00Z</cp:lastPrinted>
  <dcterms:created xsi:type="dcterms:W3CDTF">2021-08-04T05:09:00Z</dcterms:created>
  <dcterms:modified xsi:type="dcterms:W3CDTF">2021-08-04T05:09:00Z</dcterms:modified>
</cp:coreProperties>
</file>