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F30A33" w14:textId="77777777" w:rsidR="00D665F5" w:rsidRDefault="00A7554C" w:rsidP="00E03541">
      <w:pPr>
        <w:jc w:val="right"/>
        <w:rPr>
          <w:sz w:val="22"/>
          <w:szCs w:val="22"/>
        </w:rPr>
      </w:pPr>
      <w:bookmarkStart w:id="0" w:name="_Hlk52197885"/>
      <w:r w:rsidRPr="00A7554C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A7554C">
        <w:rPr>
          <w:sz w:val="22"/>
          <w:szCs w:val="22"/>
        </w:rPr>
        <w:t>2021-08-04</w:t>
      </w:r>
    </w:p>
    <w:p w14:paraId="27932014" w14:textId="77777777" w:rsidR="00A7554C" w:rsidRPr="00A7554C" w:rsidRDefault="00A7554C" w:rsidP="00E03541">
      <w:pPr>
        <w:rPr>
          <w:b/>
          <w:bCs/>
          <w:sz w:val="22"/>
          <w:szCs w:val="22"/>
        </w:rPr>
      </w:pPr>
      <w:r w:rsidRPr="00A7554C">
        <w:rPr>
          <w:b/>
          <w:bCs/>
          <w:sz w:val="22"/>
          <w:szCs w:val="22"/>
        </w:rPr>
        <w:t>Szpital Wojewódzki w Poznaniu</w:t>
      </w:r>
    </w:p>
    <w:p w14:paraId="52426E50" w14:textId="77777777" w:rsidR="00D665F5" w:rsidRPr="00D91931" w:rsidRDefault="00A7554C" w:rsidP="00E03541">
      <w:pPr>
        <w:rPr>
          <w:b/>
          <w:bCs/>
          <w:sz w:val="22"/>
          <w:szCs w:val="22"/>
        </w:rPr>
      </w:pPr>
      <w:r w:rsidRPr="00A7554C">
        <w:rPr>
          <w:b/>
          <w:bCs/>
          <w:sz w:val="22"/>
          <w:szCs w:val="22"/>
        </w:rPr>
        <w:t>Dział Zamówień Publicznych</w:t>
      </w:r>
    </w:p>
    <w:p w14:paraId="598EE51A" w14:textId="77777777" w:rsidR="00D665F5" w:rsidRPr="00BD5546" w:rsidRDefault="00A7554C" w:rsidP="00E03541">
      <w:pPr>
        <w:rPr>
          <w:sz w:val="22"/>
          <w:szCs w:val="22"/>
        </w:rPr>
      </w:pPr>
      <w:r w:rsidRPr="00A7554C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A7554C">
        <w:rPr>
          <w:sz w:val="22"/>
          <w:szCs w:val="22"/>
        </w:rPr>
        <w:t>7/19</w:t>
      </w:r>
    </w:p>
    <w:p w14:paraId="59F801D1" w14:textId="77777777" w:rsidR="00D665F5" w:rsidRPr="00BD5546" w:rsidRDefault="00A7554C" w:rsidP="00E03541">
      <w:pPr>
        <w:rPr>
          <w:sz w:val="22"/>
          <w:szCs w:val="22"/>
        </w:rPr>
      </w:pPr>
      <w:r w:rsidRPr="00A7554C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A7554C">
        <w:rPr>
          <w:sz w:val="22"/>
          <w:szCs w:val="22"/>
        </w:rPr>
        <w:t>Poznań</w:t>
      </w:r>
    </w:p>
    <w:p w14:paraId="6A11B5A3" w14:textId="77777777" w:rsidR="00D665F5" w:rsidRDefault="00D665F5" w:rsidP="00E03541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4722CB2" w14:textId="77777777" w:rsidR="00A80738" w:rsidRDefault="00D665F5" w:rsidP="00E03541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554C" w:rsidRPr="00A7554C">
        <w:rPr>
          <w:b/>
          <w:sz w:val="22"/>
          <w:szCs w:val="22"/>
        </w:rPr>
        <w:t>SZW/DZP/42/2021</w:t>
      </w:r>
      <w:r w:rsidR="00A80738">
        <w:rPr>
          <w:sz w:val="24"/>
        </w:rPr>
        <w:tab/>
        <w:t xml:space="preserve"> </w:t>
      </w:r>
    </w:p>
    <w:p w14:paraId="6B297384" w14:textId="77777777" w:rsidR="00A80738" w:rsidRDefault="00A80738" w:rsidP="00E03541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417A67" w14:textId="77777777" w:rsidR="00A80738" w:rsidRDefault="00A80738" w:rsidP="00E03541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4ABA74E" w14:textId="77777777" w:rsidR="00A80738" w:rsidRPr="00A80738" w:rsidRDefault="00A80738" w:rsidP="00E03541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83E5300" w14:textId="77777777" w:rsidR="00A80738" w:rsidRDefault="00A80738" w:rsidP="00E03541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A02DD8B" w14:textId="661D8FDD" w:rsidR="00C659E2" w:rsidRPr="00577BC6" w:rsidRDefault="00C659E2" w:rsidP="00E03541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7554C" w:rsidRPr="00A7554C">
        <w:rPr>
          <w:sz w:val="22"/>
          <w:szCs w:val="22"/>
        </w:rPr>
        <w:t>podstawowy</w:t>
      </w:r>
      <w:r w:rsidR="00E03541">
        <w:rPr>
          <w:sz w:val="22"/>
          <w:szCs w:val="22"/>
        </w:rPr>
        <w:t>m</w:t>
      </w:r>
      <w:r w:rsidRPr="00577BC6">
        <w:rPr>
          <w:sz w:val="22"/>
          <w:szCs w:val="22"/>
        </w:rPr>
        <w:t xml:space="preserve"> na: </w:t>
      </w:r>
    </w:p>
    <w:p w14:paraId="5AFA26B0" w14:textId="1B233624" w:rsidR="00A80738" w:rsidRDefault="00A7554C" w:rsidP="00E03541">
      <w:pPr>
        <w:pStyle w:val="Tekstpodstawowywcity"/>
        <w:ind w:firstLine="0"/>
        <w:jc w:val="center"/>
        <w:rPr>
          <w:b/>
          <w:sz w:val="22"/>
          <w:szCs w:val="22"/>
        </w:rPr>
      </w:pPr>
      <w:r w:rsidRPr="00A7554C">
        <w:rPr>
          <w:b/>
          <w:sz w:val="22"/>
          <w:szCs w:val="22"/>
        </w:rPr>
        <w:t xml:space="preserve">Sukcesywna dostawa jajek do Szpitala Wojewódzkiego w Poznaniu </w:t>
      </w:r>
      <w:r w:rsidR="00E03541">
        <w:rPr>
          <w:b/>
          <w:sz w:val="22"/>
          <w:szCs w:val="22"/>
        </w:rPr>
        <w:t>–</w:t>
      </w:r>
      <w:r w:rsidRPr="00A7554C">
        <w:rPr>
          <w:b/>
          <w:sz w:val="22"/>
          <w:szCs w:val="22"/>
        </w:rPr>
        <w:t xml:space="preserve"> powtórka</w:t>
      </w:r>
    </w:p>
    <w:p w14:paraId="7E853A7C" w14:textId="77777777" w:rsidR="00E03541" w:rsidRPr="00577BC6" w:rsidRDefault="00E03541" w:rsidP="00E03541">
      <w:pPr>
        <w:pStyle w:val="Tekstpodstawowywcity"/>
        <w:ind w:firstLine="0"/>
        <w:jc w:val="center"/>
        <w:rPr>
          <w:sz w:val="22"/>
          <w:szCs w:val="22"/>
        </w:rPr>
      </w:pPr>
    </w:p>
    <w:p w14:paraId="49AB1E41" w14:textId="33724217" w:rsidR="00D665F5" w:rsidRDefault="00D665F5" w:rsidP="00E03541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7554C" w:rsidRPr="00A7554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15E3CE7" w14:textId="77777777" w:rsidR="00276889" w:rsidRDefault="00276889" w:rsidP="00E03541">
      <w:pPr>
        <w:jc w:val="both"/>
        <w:rPr>
          <w:sz w:val="22"/>
          <w:szCs w:val="22"/>
        </w:rPr>
      </w:pPr>
    </w:p>
    <w:p w14:paraId="3DFEF9FB" w14:textId="77777777" w:rsidR="00E03541" w:rsidRPr="00E03541" w:rsidRDefault="00E03541" w:rsidP="00276889">
      <w:pPr>
        <w:rPr>
          <w:sz w:val="22"/>
          <w:szCs w:val="22"/>
        </w:rPr>
      </w:pPr>
      <w:r w:rsidRPr="00E03541">
        <w:rPr>
          <w:sz w:val="22"/>
          <w:szCs w:val="22"/>
        </w:rPr>
        <w:t>Zamawiający, działając w trybie art. 222 ust. 4 ustawy Prawo Zamówień Publicznych, informuje że kwota jaką zamierza przeznaczyć na sfinansowanie zamówienia wynosi:</w:t>
      </w:r>
    </w:p>
    <w:p w14:paraId="2DBFC095" w14:textId="31DF49B1" w:rsidR="00E03541" w:rsidRPr="00E03541" w:rsidRDefault="00E03541" w:rsidP="00276889">
      <w:pPr>
        <w:rPr>
          <w:sz w:val="22"/>
          <w:szCs w:val="22"/>
        </w:rPr>
      </w:pPr>
      <w:r w:rsidRPr="00E03541">
        <w:rPr>
          <w:sz w:val="22"/>
          <w:szCs w:val="22"/>
        </w:rPr>
        <w:t>Zadanie 1 -</w:t>
      </w:r>
      <w:r w:rsidR="00276889">
        <w:rPr>
          <w:sz w:val="22"/>
          <w:szCs w:val="22"/>
        </w:rPr>
        <w:t xml:space="preserve"> </w:t>
      </w:r>
      <w:r w:rsidRPr="00E03541">
        <w:rPr>
          <w:sz w:val="22"/>
          <w:szCs w:val="22"/>
        </w:rPr>
        <w:t>24869,38 zł brutto</w:t>
      </w:r>
    </w:p>
    <w:p w14:paraId="6BDE15CC" w14:textId="73A340E4" w:rsidR="00E03541" w:rsidRPr="00E03541" w:rsidRDefault="00E03541" w:rsidP="00276889">
      <w:pPr>
        <w:rPr>
          <w:sz w:val="22"/>
          <w:szCs w:val="22"/>
        </w:rPr>
      </w:pPr>
      <w:r w:rsidRPr="00E03541">
        <w:rPr>
          <w:sz w:val="22"/>
          <w:szCs w:val="22"/>
        </w:rPr>
        <w:t>Zadanie 2 -</w:t>
      </w:r>
      <w:r w:rsidR="00276889">
        <w:rPr>
          <w:sz w:val="22"/>
          <w:szCs w:val="22"/>
        </w:rPr>
        <w:t xml:space="preserve"> </w:t>
      </w:r>
      <w:r w:rsidRPr="00E03541">
        <w:rPr>
          <w:sz w:val="22"/>
          <w:szCs w:val="22"/>
        </w:rPr>
        <w:t>6735,46 zł brutto</w:t>
      </w:r>
      <w:r w:rsidR="00276889">
        <w:rPr>
          <w:sz w:val="22"/>
          <w:szCs w:val="22"/>
        </w:rPr>
        <w:t>.</w:t>
      </w:r>
    </w:p>
    <w:p w14:paraId="36F7755A" w14:textId="77777777" w:rsidR="00E03541" w:rsidRPr="00276889" w:rsidRDefault="00E03541" w:rsidP="00276889">
      <w:pPr>
        <w:jc w:val="both"/>
        <w:rPr>
          <w:sz w:val="22"/>
          <w:szCs w:val="22"/>
        </w:rPr>
      </w:pPr>
    </w:p>
    <w:p w14:paraId="44B4882B" w14:textId="77777777" w:rsidR="00A80738" w:rsidRDefault="00D665F5" w:rsidP="00E03541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7554C" w:rsidRPr="00A7554C">
        <w:rPr>
          <w:sz w:val="22"/>
          <w:szCs w:val="22"/>
        </w:rPr>
        <w:t>04/08/2021</w:t>
      </w:r>
      <w:r w:rsidR="00FF4AB1" w:rsidRPr="00577BC6">
        <w:rPr>
          <w:sz w:val="22"/>
          <w:szCs w:val="22"/>
        </w:rPr>
        <w:t xml:space="preserve"> o godz. </w:t>
      </w:r>
      <w:r w:rsidR="00A7554C" w:rsidRPr="00A7554C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2E8F88E3" w14:textId="77777777" w:rsidTr="00C82837">
        <w:tc>
          <w:tcPr>
            <w:tcW w:w="993" w:type="dxa"/>
            <w:shd w:val="clear" w:color="auto" w:fill="auto"/>
            <w:vAlign w:val="center"/>
          </w:tcPr>
          <w:p w14:paraId="5CD8AA51" w14:textId="77777777" w:rsidR="006B27ED" w:rsidRPr="00CB5EDB" w:rsidRDefault="006B27ED" w:rsidP="00E03541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0AD750" w14:textId="77777777" w:rsidR="006B27ED" w:rsidRPr="00CB5EDB" w:rsidRDefault="006B27ED" w:rsidP="00E03541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5DF31BDC" w14:textId="77777777" w:rsidR="006B27ED" w:rsidRPr="00CB5EDB" w:rsidRDefault="006B27ED" w:rsidP="00E03541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280B43E" w14:textId="77777777" w:rsidR="006B27ED" w:rsidRPr="00CB5EDB" w:rsidRDefault="006B27ED" w:rsidP="00E03541">
            <w:pPr>
              <w:jc w:val="center"/>
            </w:pPr>
            <w:r w:rsidRPr="00CB5EDB">
              <w:t>Cena oferty</w:t>
            </w:r>
          </w:p>
        </w:tc>
      </w:tr>
      <w:tr w:rsidR="00A7554C" w:rsidRPr="00075CD0" w14:paraId="1B051AB4" w14:textId="77777777" w:rsidTr="00ED481F">
        <w:tc>
          <w:tcPr>
            <w:tcW w:w="993" w:type="dxa"/>
            <w:shd w:val="clear" w:color="auto" w:fill="auto"/>
            <w:vAlign w:val="center"/>
          </w:tcPr>
          <w:p w14:paraId="5383488D" w14:textId="77777777" w:rsidR="00A7554C" w:rsidRPr="00CB5EDB" w:rsidRDefault="00A7554C" w:rsidP="00E03541">
            <w:pPr>
              <w:jc w:val="center"/>
            </w:pPr>
            <w:r w:rsidRPr="00A7554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832C20" w14:textId="77777777" w:rsidR="00A7554C" w:rsidRPr="00CB5EDB" w:rsidRDefault="00A7554C" w:rsidP="00E03541">
            <w:pPr>
              <w:jc w:val="center"/>
            </w:pPr>
            <w:r w:rsidRPr="00A7554C">
              <w:t>1</w:t>
            </w:r>
          </w:p>
        </w:tc>
        <w:tc>
          <w:tcPr>
            <w:tcW w:w="4110" w:type="dxa"/>
            <w:shd w:val="clear" w:color="auto" w:fill="auto"/>
          </w:tcPr>
          <w:p w14:paraId="3940BED6" w14:textId="77777777" w:rsidR="00A7554C" w:rsidRPr="00C82837" w:rsidRDefault="00A7554C" w:rsidP="00E03541">
            <w:r w:rsidRPr="00A7554C">
              <w:t xml:space="preserve">POLSAJS Sp. z o.o. </w:t>
            </w:r>
            <w:proofErr w:type="spellStart"/>
            <w:r w:rsidRPr="00A7554C">
              <w:t>sk</w:t>
            </w:r>
            <w:proofErr w:type="spellEnd"/>
          </w:p>
          <w:p w14:paraId="03E5F149" w14:textId="77777777" w:rsidR="00A7554C" w:rsidRPr="00CB5EDB" w:rsidRDefault="00A7554C" w:rsidP="00E03541">
            <w:r w:rsidRPr="00A7554C">
              <w:t>I Brygady Legionów</w:t>
            </w:r>
            <w:r w:rsidRPr="00CB5EDB">
              <w:t xml:space="preserve"> </w:t>
            </w:r>
            <w:r w:rsidRPr="00A7554C">
              <w:t>18c</w:t>
            </w:r>
            <w:r w:rsidRPr="00CB5EDB">
              <w:t xml:space="preserve"> </w:t>
            </w:r>
          </w:p>
          <w:p w14:paraId="27663352" w14:textId="77777777" w:rsidR="00A7554C" w:rsidRPr="00CB5EDB" w:rsidRDefault="00A7554C" w:rsidP="00E03541">
            <w:pPr>
              <w:jc w:val="both"/>
            </w:pPr>
            <w:r w:rsidRPr="00A7554C">
              <w:t>72-100</w:t>
            </w:r>
            <w:r w:rsidRPr="00CB5EDB">
              <w:t xml:space="preserve"> </w:t>
            </w:r>
            <w:r w:rsidRPr="00A7554C"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CB944D" w14:textId="77777777" w:rsidR="00A7554C" w:rsidRPr="00CB5EDB" w:rsidRDefault="00A7554C" w:rsidP="00E03541">
            <w:pPr>
              <w:jc w:val="center"/>
            </w:pPr>
            <w:r w:rsidRPr="00A7554C">
              <w:t>28 728.00 zł</w:t>
            </w:r>
          </w:p>
        </w:tc>
      </w:tr>
      <w:tr w:rsidR="00A7554C" w:rsidRPr="00075CD0" w14:paraId="10EE6BEE" w14:textId="77777777" w:rsidTr="00ED481F">
        <w:tc>
          <w:tcPr>
            <w:tcW w:w="993" w:type="dxa"/>
            <w:shd w:val="clear" w:color="auto" w:fill="auto"/>
            <w:vAlign w:val="center"/>
          </w:tcPr>
          <w:p w14:paraId="2DDE1EDE" w14:textId="77777777" w:rsidR="00A7554C" w:rsidRPr="00CB5EDB" w:rsidRDefault="00A7554C" w:rsidP="00E03541">
            <w:pPr>
              <w:jc w:val="center"/>
            </w:pPr>
            <w:r w:rsidRPr="00A7554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D52FC52" w14:textId="77777777" w:rsidR="00A7554C" w:rsidRPr="00CB5EDB" w:rsidRDefault="00A7554C" w:rsidP="00E03541">
            <w:pPr>
              <w:jc w:val="center"/>
            </w:pPr>
            <w:r w:rsidRPr="00A7554C">
              <w:t>2</w:t>
            </w:r>
          </w:p>
        </w:tc>
        <w:tc>
          <w:tcPr>
            <w:tcW w:w="4110" w:type="dxa"/>
            <w:shd w:val="clear" w:color="auto" w:fill="auto"/>
          </w:tcPr>
          <w:p w14:paraId="33A6AF2E" w14:textId="77777777" w:rsidR="00A7554C" w:rsidRPr="00C82837" w:rsidRDefault="00A7554C" w:rsidP="00E03541">
            <w:r w:rsidRPr="00A7554C">
              <w:t xml:space="preserve">POLSAJS Sp. z o.o. </w:t>
            </w:r>
            <w:proofErr w:type="spellStart"/>
            <w:r w:rsidRPr="00A7554C">
              <w:t>sk</w:t>
            </w:r>
            <w:proofErr w:type="spellEnd"/>
          </w:p>
          <w:p w14:paraId="1C9B45F0" w14:textId="77777777" w:rsidR="00A7554C" w:rsidRPr="00CB5EDB" w:rsidRDefault="00A7554C" w:rsidP="00E03541">
            <w:r w:rsidRPr="00A7554C">
              <w:t>I Brygady Legionów</w:t>
            </w:r>
            <w:r w:rsidRPr="00CB5EDB">
              <w:t xml:space="preserve"> </w:t>
            </w:r>
            <w:r w:rsidRPr="00A7554C">
              <w:t>18c</w:t>
            </w:r>
            <w:r w:rsidRPr="00CB5EDB">
              <w:t xml:space="preserve"> </w:t>
            </w:r>
          </w:p>
          <w:p w14:paraId="0BD6D3F2" w14:textId="77777777" w:rsidR="00A7554C" w:rsidRPr="00CB5EDB" w:rsidRDefault="00A7554C" w:rsidP="00E03541">
            <w:pPr>
              <w:jc w:val="both"/>
            </w:pPr>
            <w:r w:rsidRPr="00A7554C">
              <w:t>72-100</w:t>
            </w:r>
            <w:r w:rsidRPr="00CB5EDB">
              <w:t xml:space="preserve"> </w:t>
            </w:r>
            <w:r w:rsidRPr="00A7554C">
              <w:t>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8D9087" w14:textId="77777777" w:rsidR="00A7554C" w:rsidRPr="00CB5EDB" w:rsidRDefault="00A7554C" w:rsidP="00E03541">
            <w:pPr>
              <w:jc w:val="center"/>
            </w:pPr>
            <w:r w:rsidRPr="00A7554C">
              <w:t>7 780.50 zł</w:t>
            </w:r>
          </w:p>
        </w:tc>
      </w:tr>
      <w:tr w:rsidR="00A7554C" w:rsidRPr="00075CD0" w14:paraId="0161B0B9" w14:textId="77777777" w:rsidTr="00ED481F">
        <w:tc>
          <w:tcPr>
            <w:tcW w:w="993" w:type="dxa"/>
            <w:shd w:val="clear" w:color="auto" w:fill="auto"/>
            <w:vAlign w:val="center"/>
          </w:tcPr>
          <w:p w14:paraId="25AF379E" w14:textId="77777777" w:rsidR="00A7554C" w:rsidRPr="00CB5EDB" w:rsidRDefault="00A7554C" w:rsidP="00E03541">
            <w:pPr>
              <w:jc w:val="center"/>
            </w:pPr>
            <w:r w:rsidRPr="00A7554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F57E0A" w14:textId="77777777" w:rsidR="00A7554C" w:rsidRPr="00CB5EDB" w:rsidRDefault="00A7554C" w:rsidP="00E03541">
            <w:pPr>
              <w:jc w:val="center"/>
            </w:pPr>
            <w:r w:rsidRPr="00A7554C">
              <w:t>1</w:t>
            </w:r>
          </w:p>
        </w:tc>
        <w:tc>
          <w:tcPr>
            <w:tcW w:w="4110" w:type="dxa"/>
            <w:shd w:val="clear" w:color="auto" w:fill="auto"/>
          </w:tcPr>
          <w:p w14:paraId="5DF13713" w14:textId="2150EC73" w:rsidR="00A7554C" w:rsidRPr="00C82837" w:rsidRDefault="00276889" w:rsidP="00E03541">
            <w:r>
              <w:t xml:space="preserve">PHU </w:t>
            </w:r>
            <w:r w:rsidR="00A7554C" w:rsidRPr="00A7554C">
              <w:t>Walkowiak</w:t>
            </w:r>
          </w:p>
          <w:p w14:paraId="09DAADE5" w14:textId="77777777" w:rsidR="00A7554C" w:rsidRPr="00CB5EDB" w:rsidRDefault="00A7554C" w:rsidP="00E03541">
            <w:r w:rsidRPr="00A7554C">
              <w:t>Szkolna</w:t>
            </w:r>
            <w:r w:rsidRPr="00CB5EDB">
              <w:t xml:space="preserve"> </w:t>
            </w:r>
            <w:r w:rsidRPr="00A7554C">
              <w:t>3</w:t>
            </w:r>
            <w:r w:rsidRPr="00CB5EDB">
              <w:t xml:space="preserve"> </w:t>
            </w:r>
          </w:p>
          <w:p w14:paraId="254DE370" w14:textId="77777777" w:rsidR="00A7554C" w:rsidRPr="00CB5EDB" w:rsidRDefault="00A7554C" w:rsidP="00E03541">
            <w:pPr>
              <w:jc w:val="both"/>
            </w:pPr>
            <w:r w:rsidRPr="00A7554C">
              <w:t>64-553</w:t>
            </w:r>
            <w:r w:rsidRPr="00CB5EDB">
              <w:t xml:space="preserve"> </w:t>
            </w:r>
            <w:r w:rsidRPr="00A7554C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81B10D6" w14:textId="77777777" w:rsidR="00A7554C" w:rsidRPr="00CB5EDB" w:rsidRDefault="00A7554C" w:rsidP="00E03541">
            <w:pPr>
              <w:jc w:val="center"/>
            </w:pPr>
            <w:r w:rsidRPr="00A7554C">
              <w:t>24 192.00 zł</w:t>
            </w:r>
          </w:p>
        </w:tc>
      </w:tr>
      <w:tr w:rsidR="00A7554C" w:rsidRPr="00075CD0" w14:paraId="70209F1D" w14:textId="77777777" w:rsidTr="00ED481F">
        <w:tc>
          <w:tcPr>
            <w:tcW w:w="993" w:type="dxa"/>
            <w:shd w:val="clear" w:color="auto" w:fill="auto"/>
            <w:vAlign w:val="center"/>
          </w:tcPr>
          <w:p w14:paraId="1BC5478E" w14:textId="77777777" w:rsidR="00A7554C" w:rsidRPr="00CB5EDB" w:rsidRDefault="00A7554C" w:rsidP="00E03541">
            <w:pPr>
              <w:jc w:val="center"/>
            </w:pPr>
            <w:r w:rsidRPr="00A7554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A56DBB7" w14:textId="77777777" w:rsidR="00A7554C" w:rsidRPr="00CB5EDB" w:rsidRDefault="00A7554C" w:rsidP="00E03541">
            <w:pPr>
              <w:jc w:val="center"/>
            </w:pPr>
            <w:r w:rsidRPr="00A7554C">
              <w:t>2</w:t>
            </w:r>
          </w:p>
        </w:tc>
        <w:tc>
          <w:tcPr>
            <w:tcW w:w="4110" w:type="dxa"/>
            <w:shd w:val="clear" w:color="auto" w:fill="auto"/>
          </w:tcPr>
          <w:p w14:paraId="7137EB9C" w14:textId="181AB84C" w:rsidR="00A7554C" w:rsidRPr="00C82837" w:rsidRDefault="00276889" w:rsidP="00E03541">
            <w:r>
              <w:t xml:space="preserve">PHU </w:t>
            </w:r>
            <w:r w:rsidR="00A7554C" w:rsidRPr="00A7554C">
              <w:t>Walkowiak</w:t>
            </w:r>
          </w:p>
          <w:p w14:paraId="0956A61A" w14:textId="77777777" w:rsidR="00A7554C" w:rsidRPr="00CB5EDB" w:rsidRDefault="00A7554C" w:rsidP="00E03541">
            <w:r w:rsidRPr="00A7554C">
              <w:t>Szkolna</w:t>
            </w:r>
            <w:r w:rsidRPr="00CB5EDB">
              <w:t xml:space="preserve"> </w:t>
            </w:r>
            <w:r w:rsidRPr="00A7554C">
              <w:t>3</w:t>
            </w:r>
            <w:r w:rsidRPr="00CB5EDB">
              <w:t xml:space="preserve"> </w:t>
            </w:r>
          </w:p>
          <w:p w14:paraId="5C2EF29C" w14:textId="77777777" w:rsidR="00A7554C" w:rsidRPr="00CB5EDB" w:rsidRDefault="00A7554C" w:rsidP="00E03541">
            <w:pPr>
              <w:jc w:val="both"/>
            </w:pPr>
            <w:r w:rsidRPr="00A7554C">
              <w:t>64-553</w:t>
            </w:r>
            <w:r w:rsidRPr="00CB5EDB">
              <w:t xml:space="preserve"> </w:t>
            </w:r>
            <w:r w:rsidRPr="00A7554C">
              <w:t>Grzebienisko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1E293C" w14:textId="77777777" w:rsidR="00A7554C" w:rsidRPr="00CB5EDB" w:rsidRDefault="00A7554C" w:rsidP="00E03541">
            <w:pPr>
              <w:jc w:val="center"/>
            </w:pPr>
            <w:r w:rsidRPr="00A7554C">
              <w:t>7 166.25 zł</w:t>
            </w:r>
          </w:p>
        </w:tc>
      </w:tr>
      <w:tr w:rsidR="00A7554C" w:rsidRPr="00075CD0" w14:paraId="0D35D014" w14:textId="77777777" w:rsidTr="00ED481F">
        <w:tc>
          <w:tcPr>
            <w:tcW w:w="993" w:type="dxa"/>
            <w:shd w:val="clear" w:color="auto" w:fill="auto"/>
            <w:vAlign w:val="center"/>
          </w:tcPr>
          <w:p w14:paraId="2E84FDD8" w14:textId="77777777" w:rsidR="00A7554C" w:rsidRPr="00CB5EDB" w:rsidRDefault="00A7554C" w:rsidP="00E03541">
            <w:pPr>
              <w:jc w:val="center"/>
            </w:pPr>
            <w:r w:rsidRPr="00A7554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0B06EF" w14:textId="77777777" w:rsidR="00A7554C" w:rsidRPr="00CB5EDB" w:rsidRDefault="00A7554C" w:rsidP="00E03541">
            <w:pPr>
              <w:jc w:val="center"/>
            </w:pPr>
            <w:r w:rsidRPr="00A7554C">
              <w:t>1</w:t>
            </w:r>
          </w:p>
        </w:tc>
        <w:tc>
          <w:tcPr>
            <w:tcW w:w="4110" w:type="dxa"/>
            <w:shd w:val="clear" w:color="auto" w:fill="auto"/>
          </w:tcPr>
          <w:p w14:paraId="4D86099B" w14:textId="77777777" w:rsidR="00DB7B10" w:rsidRPr="00CB5EDB" w:rsidRDefault="00DB7B10" w:rsidP="00DB7B10">
            <w:r w:rsidRPr="00774B0F">
              <w:t>Gospodarstwo Rolne Zdzisław Lasocki Będlewo</w:t>
            </w:r>
          </w:p>
          <w:p w14:paraId="2A2B5F25" w14:textId="77777777" w:rsidR="00DB7B10" w:rsidRPr="00CB5EDB" w:rsidRDefault="00DB7B10" w:rsidP="00DB7B10">
            <w:r>
              <w:t>Będlewo, ul. Mosińska 9</w:t>
            </w:r>
          </w:p>
          <w:p w14:paraId="629952C4" w14:textId="5CEDCE21" w:rsidR="00A7554C" w:rsidRPr="00CB5EDB" w:rsidRDefault="00DB7B10" w:rsidP="00DB7B10">
            <w:pPr>
              <w:jc w:val="both"/>
            </w:pPr>
            <w:r>
              <w:t>62-060 Stęszew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F09274F" w14:textId="77777777" w:rsidR="00A7554C" w:rsidRPr="00CB5EDB" w:rsidRDefault="00A7554C" w:rsidP="00E03541">
            <w:pPr>
              <w:jc w:val="center"/>
            </w:pPr>
            <w:r w:rsidRPr="00A7554C">
              <w:t>23 112.00 zł</w:t>
            </w:r>
          </w:p>
        </w:tc>
      </w:tr>
    </w:tbl>
    <w:p w14:paraId="1ABE4DB4" w14:textId="77777777" w:rsidR="00DB7B10" w:rsidRDefault="00DB7B10" w:rsidP="00E03541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647C4297" w14:textId="2A05001F" w:rsidR="00A80738" w:rsidRDefault="00A80738" w:rsidP="00E03541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1CE26DF2" w14:textId="77777777" w:rsidR="00BB1AA9" w:rsidRDefault="00BB1AA9" w:rsidP="00E03541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3F1A5879" w14:textId="77777777" w:rsidR="00BB1AA9" w:rsidRDefault="00BB1AA9" w:rsidP="00BB1AA9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0C0F24B" w14:textId="77777777" w:rsidR="00BB1AA9" w:rsidRDefault="00BB1AA9" w:rsidP="00BB1AA9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351C2D5E" w14:textId="77777777" w:rsidR="00BB1AA9" w:rsidRDefault="00BB1AA9" w:rsidP="00BB1AA9">
      <w:pPr>
        <w:pStyle w:val="Tekstpodstawowy"/>
        <w:ind w:firstLine="425"/>
      </w:pPr>
      <w:r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3332CE1F" w14:textId="77777777" w:rsidR="00BB1AA9" w:rsidRPr="006B27ED" w:rsidRDefault="00BB1AA9" w:rsidP="00E03541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0E1384F5" w14:textId="54C06A4A" w:rsidR="00C236D3" w:rsidRPr="006B27ED" w:rsidRDefault="00A7554C" w:rsidP="00E03541">
      <w:pPr>
        <w:jc w:val="right"/>
        <w:rPr>
          <w:sz w:val="22"/>
          <w:szCs w:val="22"/>
        </w:rPr>
      </w:pPr>
      <w:r w:rsidRPr="00A7554C">
        <w:rPr>
          <w:sz w:val="22"/>
          <w:szCs w:val="22"/>
        </w:rPr>
        <w:t xml:space="preserve">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3F36AE" w14:textId="77777777" w:rsidR="00C40B5A" w:rsidRDefault="00C40B5A">
      <w:r>
        <w:separator/>
      </w:r>
    </w:p>
  </w:endnote>
  <w:endnote w:type="continuationSeparator" w:id="0">
    <w:p w14:paraId="4D9634CC" w14:textId="77777777" w:rsidR="00C40B5A" w:rsidRDefault="00C40B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8FD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05C48D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BE54A" w14:textId="3130A5E8" w:rsidR="009F189D" w:rsidRDefault="003512BA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4CB2C6" wp14:editId="251852E3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377B1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518083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B3C4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642D15" w14:textId="77777777" w:rsidR="009F189D" w:rsidRDefault="009F189D">
    <w:pPr>
      <w:pStyle w:val="Stopka"/>
      <w:tabs>
        <w:tab w:val="clear" w:pos="4536"/>
      </w:tabs>
      <w:jc w:val="center"/>
    </w:pPr>
  </w:p>
  <w:p w14:paraId="20226E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E989A5" w14:textId="77777777" w:rsidR="00C40B5A" w:rsidRDefault="00C40B5A">
      <w:r>
        <w:separator/>
      </w:r>
    </w:p>
  </w:footnote>
  <w:footnote w:type="continuationSeparator" w:id="0">
    <w:p w14:paraId="35362D10" w14:textId="77777777" w:rsidR="00C40B5A" w:rsidRDefault="00C40B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E6D67" w14:textId="77777777" w:rsidR="00A7554C" w:rsidRDefault="00A755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565C8" w14:textId="77777777" w:rsidR="00A7554C" w:rsidRDefault="00A755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2EF94D" w14:textId="77777777" w:rsidR="00A7554C" w:rsidRDefault="00A755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0B5A"/>
    <w:rsid w:val="00007727"/>
    <w:rsid w:val="00017720"/>
    <w:rsid w:val="00035488"/>
    <w:rsid w:val="000D7F25"/>
    <w:rsid w:val="000E00E5"/>
    <w:rsid w:val="00173B20"/>
    <w:rsid w:val="001C69FF"/>
    <w:rsid w:val="0023318D"/>
    <w:rsid w:val="00276889"/>
    <w:rsid w:val="00300AC3"/>
    <w:rsid w:val="003512BA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7554C"/>
    <w:rsid w:val="00A80738"/>
    <w:rsid w:val="00BB1AA9"/>
    <w:rsid w:val="00C236D3"/>
    <w:rsid w:val="00C40B5A"/>
    <w:rsid w:val="00C659E2"/>
    <w:rsid w:val="00C82837"/>
    <w:rsid w:val="00CB0802"/>
    <w:rsid w:val="00D665F5"/>
    <w:rsid w:val="00D7128F"/>
    <w:rsid w:val="00DB7B10"/>
    <w:rsid w:val="00E03541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86726B"/>
  <w15:chartTrackingRefBased/>
  <w15:docId w15:val="{C9E2814B-3B92-4C19-8B92-52B529242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BB1AA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823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7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8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1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251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744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805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4755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060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679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208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2021-08-04T09:16:00Z</cp:lastPrinted>
  <dcterms:created xsi:type="dcterms:W3CDTF">2021-08-04T09:20:00Z</dcterms:created>
  <dcterms:modified xsi:type="dcterms:W3CDTF">2021-08-04T09:20:00Z</dcterms:modified>
</cp:coreProperties>
</file>