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A2498" w14:textId="3F50476D" w:rsidR="00D665F5" w:rsidRDefault="00C237B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237B1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C237B1">
        <w:rPr>
          <w:sz w:val="22"/>
          <w:szCs w:val="22"/>
        </w:rPr>
        <w:t>2021-08-0</w:t>
      </w:r>
      <w:r w:rsidR="00230982">
        <w:rPr>
          <w:sz w:val="22"/>
          <w:szCs w:val="22"/>
        </w:rPr>
        <w:t>5</w:t>
      </w:r>
    </w:p>
    <w:p w14:paraId="4A1ACBD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0AAACF" w14:textId="77777777" w:rsidR="00C237B1" w:rsidRPr="00C237B1" w:rsidRDefault="00C237B1" w:rsidP="00577BC6">
      <w:pPr>
        <w:spacing w:after="40"/>
        <w:rPr>
          <w:b/>
          <w:bCs/>
          <w:sz w:val="22"/>
          <w:szCs w:val="22"/>
        </w:rPr>
      </w:pPr>
      <w:r w:rsidRPr="00C237B1">
        <w:rPr>
          <w:b/>
          <w:bCs/>
          <w:sz w:val="22"/>
          <w:szCs w:val="22"/>
        </w:rPr>
        <w:t>Szpital Wojewódzki w Poznaniu</w:t>
      </w:r>
    </w:p>
    <w:p w14:paraId="1147876A" w14:textId="77777777" w:rsidR="00D665F5" w:rsidRPr="00D91931" w:rsidRDefault="00C237B1" w:rsidP="00577BC6">
      <w:pPr>
        <w:spacing w:after="40"/>
        <w:rPr>
          <w:b/>
          <w:bCs/>
          <w:sz w:val="22"/>
          <w:szCs w:val="22"/>
        </w:rPr>
      </w:pPr>
      <w:r w:rsidRPr="00C237B1">
        <w:rPr>
          <w:b/>
          <w:bCs/>
          <w:sz w:val="22"/>
          <w:szCs w:val="22"/>
        </w:rPr>
        <w:t>Dział Zamówień Publicznych</w:t>
      </w:r>
    </w:p>
    <w:p w14:paraId="0022BA8A" w14:textId="4C8ED6EB" w:rsidR="00D665F5" w:rsidRPr="00BD5546" w:rsidRDefault="0052155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237B1" w:rsidRPr="00C237B1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C237B1" w:rsidRPr="00C237B1">
        <w:rPr>
          <w:sz w:val="22"/>
          <w:szCs w:val="22"/>
        </w:rPr>
        <w:t>7/19</w:t>
      </w:r>
    </w:p>
    <w:p w14:paraId="4F5AF49F" w14:textId="77777777" w:rsidR="00D665F5" w:rsidRPr="00BD5546" w:rsidRDefault="00C237B1" w:rsidP="00D665F5">
      <w:pPr>
        <w:rPr>
          <w:sz w:val="22"/>
          <w:szCs w:val="22"/>
        </w:rPr>
      </w:pPr>
      <w:r w:rsidRPr="00C237B1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C237B1">
        <w:rPr>
          <w:sz w:val="22"/>
          <w:szCs w:val="22"/>
        </w:rPr>
        <w:t>Poznań</w:t>
      </w:r>
    </w:p>
    <w:p w14:paraId="79868FC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646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05666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7B1" w:rsidRPr="00C237B1">
        <w:rPr>
          <w:b/>
          <w:sz w:val="22"/>
          <w:szCs w:val="22"/>
        </w:rPr>
        <w:t>SZW/DZP/33/2021</w:t>
      </w:r>
      <w:r w:rsidR="00A80738">
        <w:rPr>
          <w:sz w:val="24"/>
        </w:rPr>
        <w:tab/>
        <w:t xml:space="preserve"> </w:t>
      </w:r>
    </w:p>
    <w:p w14:paraId="2B372F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47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69B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C3A16" w14:textId="14C0C830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4E0CD6">
        <w:rPr>
          <w:b/>
          <w:spacing w:val="20"/>
          <w:sz w:val="28"/>
        </w:rPr>
        <w:t xml:space="preserve"> – po zastosowaniu </w:t>
      </w:r>
      <w:r w:rsidR="004E0CD6">
        <w:rPr>
          <w:b/>
          <w:spacing w:val="20"/>
          <w:sz w:val="28"/>
        </w:rPr>
        <w:br/>
        <w:t>art. 223 ust. 2 pkt. 2 ustawy</w:t>
      </w:r>
    </w:p>
    <w:p w14:paraId="586D41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70C7A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37B1" w:rsidRPr="00C237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BA72C39" w14:textId="77777777" w:rsidR="00A80738" w:rsidRPr="00577BC6" w:rsidRDefault="00C237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37B1">
        <w:rPr>
          <w:b/>
          <w:sz w:val="22"/>
          <w:szCs w:val="22"/>
        </w:rPr>
        <w:t>Rękawice diagnostyczne i chirurgiczne dla wszystkich jednostek Szpitala</w:t>
      </w:r>
    </w:p>
    <w:p w14:paraId="07588484" w14:textId="60DD9EF6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Zamawiający, działając na podstawie </w:t>
      </w:r>
      <w:r w:rsidR="00230982">
        <w:rPr>
          <w:sz w:val="22"/>
          <w:szCs w:val="22"/>
        </w:rPr>
        <w:t>med</w:t>
      </w:r>
      <w:r w:rsidRPr="00577BC6">
        <w:rPr>
          <w:sz w:val="22"/>
          <w:szCs w:val="22"/>
        </w:rPr>
        <w:t>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237B1" w:rsidRPr="00C237B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9E06E87" w14:textId="5A5183F9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37B1" w:rsidRPr="00C237B1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C237B1" w:rsidRPr="00C237B1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52155E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9F0C2F6" w14:textId="77777777" w:rsidTr="00C82837">
        <w:tc>
          <w:tcPr>
            <w:tcW w:w="993" w:type="dxa"/>
            <w:shd w:val="clear" w:color="auto" w:fill="auto"/>
            <w:vAlign w:val="center"/>
          </w:tcPr>
          <w:p w14:paraId="61FD222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5498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6B3965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A711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237B1" w:rsidRPr="00075CD0" w14:paraId="611FD1F6" w14:textId="77777777" w:rsidTr="002D54E5">
        <w:tc>
          <w:tcPr>
            <w:tcW w:w="993" w:type="dxa"/>
            <w:shd w:val="clear" w:color="auto" w:fill="auto"/>
            <w:vAlign w:val="center"/>
          </w:tcPr>
          <w:p w14:paraId="2474482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03F5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08B5B54" w14:textId="1F1F9469" w:rsidR="00C237B1" w:rsidRPr="00C82837" w:rsidRDefault="00C237B1" w:rsidP="002D54E5">
            <w:pPr>
              <w:spacing w:before="40"/>
            </w:pPr>
            <w:proofErr w:type="spellStart"/>
            <w:r w:rsidRPr="00C237B1">
              <w:t>Medasept</w:t>
            </w:r>
            <w:proofErr w:type="spellEnd"/>
            <w:r w:rsidRPr="00C237B1">
              <w:t xml:space="preserve"> </w:t>
            </w:r>
            <w:r w:rsidR="0052155E">
              <w:t>S</w:t>
            </w:r>
            <w:r w:rsidRPr="00C237B1">
              <w:t>.</w:t>
            </w:r>
            <w:r w:rsidR="0052155E">
              <w:t>A.</w:t>
            </w:r>
          </w:p>
          <w:p w14:paraId="0D3B741E" w14:textId="6972803D" w:rsidR="00C237B1" w:rsidRPr="00CB5EDB" w:rsidRDefault="00C237B1" w:rsidP="002D54E5">
            <w:r w:rsidRPr="00C237B1">
              <w:t xml:space="preserve">ul. </w:t>
            </w:r>
            <w:r w:rsidR="0052155E">
              <w:t>Forteczna 19</w:t>
            </w:r>
            <w:r w:rsidRPr="00CB5EDB">
              <w:t xml:space="preserve"> </w:t>
            </w:r>
          </w:p>
          <w:p w14:paraId="3CE26B21" w14:textId="0ECE1CF5" w:rsidR="00C237B1" w:rsidRPr="00CB5EDB" w:rsidRDefault="00C237B1" w:rsidP="002D54E5">
            <w:pPr>
              <w:spacing w:after="120"/>
              <w:jc w:val="both"/>
            </w:pPr>
            <w:r w:rsidRPr="00C237B1">
              <w:t>61-</w:t>
            </w:r>
            <w:r w:rsidR="0052155E">
              <w:t>362</w:t>
            </w:r>
            <w:r w:rsidRPr="00CB5EDB">
              <w:t xml:space="preserve"> </w:t>
            </w:r>
            <w:r w:rsidRPr="00C237B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34AEB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859 680.00 zł</w:t>
            </w:r>
          </w:p>
        </w:tc>
      </w:tr>
      <w:tr w:rsidR="00C237B1" w:rsidRPr="00075CD0" w14:paraId="76DFC13D" w14:textId="77777777" w:rsidTr="002D54E5">
        <w:tc>
          <w:tcPr>
            <w:tcW w:w="993" w:type="dxa"/>
            <w:shd w:val="clear" w:color="auto" w:fill="auto"/>
            <w:vAlign w:val="center"/>
          </w:tcPr>
          <w:p w14:paraId="1CC6B3A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67C4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E3AD0F6" w14:textId="3B5B263F" w:rsidR="00C237B1" w:rsidRPr="00C82837" w:rsidRDefault="00C237B1" w:rsidP="002D54E5">
            <w:pPr>
              <w:spacing w:before="40"/>
            </w:pPr>
            <w:r w:rsidRPr="00C237B1">
              <w:t>AB-</w:t>
            </w:r>
            <w:r w:rsidR="00230982">
              <w:t>MED.</w:t>
            </w:r>
            <w:r w:rsidRPr="00C237B1">
              <w:t xml:space="preserve"> Hurtownia Farmaceutyczna</w:t>
            </w:r>
          </w:p>
          <w:p w14:paraId="116F6269" w14:textId="143996B5" w:rsidR="00C237B1" w:rsidRPr="00CB5EDB" w:rsidRDefault="00C237B1" w:rsidP="002D54E5">
            <w:r w:rsidRPr="00C237B1">
              <w:t>ul. Damrota 147</w:t>
            </w:r>
            <w:r w:rsidRPr="00CB5EDB">
              <w:t xml:space="preserve"> </w:t>
            </w:r>
          </w:p>
          <w:p w14:paraId="791EFEFA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43-100</w:t>
            </w:r>
            <w:r w:rsidRPr="00CB5EDB">
              <w:t xml:space="preserve"> </w:t>
            </w:r>
            <w:r w:rsidRPr="00C237B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8BCC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1 209 600.00 zł</w:t>
            </w:r>
          </w:p>
        </w:tc>
      </w:tr>
      <w:tr w:rsidR="00C237B1" w:rsidRPr="00075CD0" w14:paraId="6D8E8FA2" w14:textId="77777777" w:rsidTr="002D54E5">
        <w:tc>
          <w:tcPr>
            <w:tcW w:w="993" w:type="dxa"/>
            <w:shd w:val="clear" w:color="auto" w:fill="auto"/>
            <w:vAlign w:val="center"/>
          </w:tcPr>
          <w:p w14:paraId="010526E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2AC42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4110" w:type="dxa"/>
            <w:shd w:val="clear" w:color="auto" w:fill="auto"/>
          </w:tcPr>
          <w:p w14:paraId="0A87443C" w14:textId="3F2348C4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02517217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099289FE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47A2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430 000.00 zł</w:t>
            </w:r>
          </w:p>
        </w:tc>
      </w:tr>
      <w:tr w:rsidR="00C237B1" w:rsidRPr="00075CD0" w14:paraId="52AC9F39" w14:textId="77777777" w:rsidTr="002D54E5">
        <w:tc>
          <w:tcPr>
            <w:tcW w:w="993" w:type="dxa"/>
            <w:shd w:val="clear" w:color="auto" w:fill="auto"/>
            <w:vAlign w:val="center"/>
          </w:tcPr>
          <w:p w14:paraId="11291F3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9FEB2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1F0C42E2" w14:textId="52602F8D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346E8F2D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1077783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C42D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880 000.00 zł</w:t>
            </w:r>
          </w:p>
        </w:tc>
      </w:tr>
      <w:tr w:rsidR="00C237B1" w:rsidRPr="00075CD0" w14:paraId="51F8B6D5" w14:textId="77777777" w:rsidTr="002D54E5">
        <w:tc>
          <w:tcPr>
            <w:tcW w:w="993" w:type="dxa"/>
            <w:shd w:val="clear" w:color="auto" w:fill="auto"/>
            <w:vAlign w:val="center"/>
          </w:tcPr>
          <w:p w14:paraId="4365303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8688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23CEF11D" w14:textId="6B4235D7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5504B8DB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313482CD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AB2C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95 000.00 zł</w:t>
            </w:r>
          </w:p>
        </w:tc>
      </w:tr>
      <w:tr w:rsidR="00C237B1" w:rsidRPr="00075CD0" w14:paraId="1A111392" w14:textId="77777777" w:rsidTr="002D54E5">
        <w:tc>
          <w:tcPr>
            <w:tcW w:w="993" w:type="dxa"/>
            <w:shd w:val="clear" w:color="auto" w:fill="auto"/>
            <w:vAlign w:val="center"/>
          </w:tcPr>
          <w:p w14:paraId="4D8AFAF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AE40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6D9A6B2E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580EBBF8" w14:textId="58389B6F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484E077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1290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1 080 000.00 zł</w:t>
            </w:r>
          </w:p>
        </w:tc>
      </w:tr>
      <w:tr w:rsidR="00C237B1" w:rsidRPr="00075CD0" w14:paraId="7B4955BC" w14:textId="77777777" w:rsidTr="002D54E5">
        <w:tc>
          <w:tcPr>
            <w:tcW w:w="993" w:type="dxa"/>
            <w:shd w:val="clear" w:color="auto" w:fill="auto"/>
            <w:vAlign w:val="center"/>
          </w:tcPr>
          <w:p w14:paraId="1C2889E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F2FC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45196686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7A7EEC1B" w14:textId="3AAD4684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7234C84F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lastRenderedPageBreak/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F4FC20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230982">
              <w:rPr>
                <w:strike/>
              </w:rPr>
              <w:lastRenderedPageBreak/>
              <w:t>168 480.00 zł</w:t>
            </w:r>
          </w:p>
          <w:p w14:paraId="6DF56C51" w14:textId="0C05E6DE" w:rsidR="00230982" w:rsidRPr="00230982" w:rsidRDefault="00230982" w:rsidP="002D54E5">
            <w:pPr>
              <w:spacing w:before="120" w:after="120"/>
              <w:jc w:val="center"/>
            </w:pPr>
            <w:r>
              <w:t>168 000,00 zł</w:t>
            </w:r>
          </w:p>
        </w:tc>
      </w:tr>
      <w:tr w:rsidR="00C237B1" w:rsidRPr="00075CD0" w14:paraId="4AF62E4E" w14:textId="77777777" w:rsidTr="002D54E5">
        <w:tc>
          <w:tcPr>
            <w:tcW w:w="993" w:type="dxa"/>
            <w:shd w:val="clear" w:color="auto" w:fill="auto"/>
            <w:vAlign w:val="center"/>
          </w:tcPr>
          <w:p w14:paraId="476B064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DC5A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4110" w:type="dxa"/>
            <w:shd w:val="clear" w:color="auto" w:fill="auto"/>
          </w:tcPr>
          <w:p w14:paraId="29F4D0BE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2FF8D5AD" w14:textId="29A0CD97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782A20B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19F335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230982">
              <w:rPr>
                <w:strike/>
              </w:rPr>
              <w:t>19 872.00 zł</w:t>
            </w:r>
          </w:p>
          <w:p w14:paraId="033608A4" w14:textId="130D3D6F" w:rsidR="00230982" w:rsidRPr="00230982" w:rsidRDefault="00230982" w:rsidP="002D54E5">
            <w:pPr>
              <w:spacing w:before="120" w:after="120"/>
              <w:jc w:val="center"/>
            </w:pPr>
            <w:r>
              <w:t>19 900,00 zł</w:t>
            </w:r>
          </w:p>
        </w:tc>
      </w:tr>
      <w:tr w:rsidR="00C237B1" w:rsidRPr="00075CD0" w14:paraId="21ACD69A" w14:textId="77777777" w:rsidTr="002D54E5">
        <w:tc>
          <w:tcPr>
            <w:tcW w:w="993" w:type="dxa"/>
            <w:shd w:val="clear" w:color="auto" w:fill="auto"/>
            <w:vAlign w:val="center"/>
          </w:tcPr>
          <w:p w14:paraId="615B3F0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EC8F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74C06D24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1527EDE0" w14:textId="1D9A499E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37DD5E2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973B4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230982">
              <w:rPr>
                <w:strike/>
              </w:rPr>
              <w:t>72 144.00 zł</w:t>
            </w:r>
          </w:p>
          <w:p w14:paraId="4271C55A" w14:textId="457392F8" w:rsidR="00230982" w:rsidRPr="00230982" w:rsidRDefault="00230982" w:rsidP="002D54E5">
            <w:pPr>
              <w:spacing w:before="120" w:after="120"/>
              <w:jc w:val="center"/>
            </w:pPr>
            <w:r>
              <w:t>72 200,00 zł</w:t>
            </w:r>
          </w:p>
        </w:tc>
      </w:tr>
      <w:tr w:rsidR="00C237B1" w:rsidRPr="00075CD0" w14:paraId="626F5B7C" w14:textId="77777777" w:rsidTr="002D54E5">
        <w:tc>
          <w:tcPr>
            <w:tcW w:w="993" w:type="dxa"/>
            <w:shd w:val="clear" w:color="auto" w:fill="auto"/>
            <w:vAlign w:val="center"/>
          </w:tcPr>
          <w:p w14:paraId="7EB1A1A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4012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6BFCFB86" w14:textId="378140BC" w:rsidR="00C237B1" w:rsidRPr="00C82837" w:rsidRDefault="0052155E" w:rsidP="002D54E5">
            <w:pPr>
              <w:spacing w:before="40"/>
            </w:pPr>
            <w:r>
              <w:t xml:space="preserve">Przedsiębiorstwo Handlowo – Usługowe </w:t>
            </w:r>
            <w:r w:rsidR="00C237B1" w:rsidRPr="00C237B1">
              <w:t>ANMAR Sp. z o.o. Sp.</w:t>
            </w:r>
            <w:r>
              <w:t xml:space="preserve"> </w:t>
            </w:r>
            <w:r w:rsidR="00C237B1" w:rsidRPr="00C237B1">
              <w:t>K.</w:t>
            </w:r>
          </w:p>
          <w:p w14:paraId="634A3319" w14:textId="67451012" w:rsidR="00C237B1" w:rsidRPr="00CB5EDB" w:rsidRDefault="0052155E" w:rsidP="002D54E5">
            <w:r>
              <w:t xml:space="preserve">ul. </w:t>
            </w:r>
            <w:r w:rsidR="00C237B1" w:rsidRPr="00C237B1">
              <w:t>Strefowa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309723D2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43-100</w:t>
            </w:r>
            <w:r w:rsidRPr="00CB5EDB">
              <w:t xml:space="preserve"> </w:t>
            </w:r>
            <w:r w:rsidRPr="00C237B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5EBA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161 000.00 zł</w:t>
            </w:r>
          </w:p>
        </w:tc>
      </w:tr>
      <w:tr w:rsidR="00C237B1" w:rsidRPr="00075CD0" w14:paraId="47A693B5" w14:textId="77777777" w:rsidTr="002D54E5">
        <w:tc>
          <w:tcPr>
            <w:tcW w:w="993" w:type="dxa"/>
            <w:shd w:val="clear" w:color="auto" w:fill="auto"/>
            <w:vAlign w:val="center"/>
          </w:tcPr>
          <w:p w14:paraId="651585C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9119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4110" w:type="dxa"/>
            <w:shd w:val="clear" w:color="auto" w:fill="auto"/>
          </w:tcPr>
          <w:p w14:paraId="27E369A0" w14:textId="7020B5DF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A57EE53" w14:textId="6DFC05D5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A5EBFC3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38E12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626 400.00 zł</w:t>
            </w:r>
          </w:p>
          <w:p w14:paraId="1FEFA556" w14:textId="17EB5A2B" w:rsidR="00E04846" w:rsidRPr="00E04846" w:rsidRDefault="00E04846" w:rsidP="002D54E5">
            <w:pPr>
              <w:spacing w:before="120" w:after="120"/>
              <w:jc w:val="center"/>
            </w:pPr>
            <w:r>
              <w:t>630 000,00 zł</w:t>
            </w:r>
          </w:p>
        </w:tc>
      </w:tr>
      <w:tr w:rsidR="00C237B1" w:rsidRPr="00075CD0" w14:paraId="5C472B32" w14:textId="77777777" w:rsidTr="002D54E5">
        <w:tc>
          <w:tcPr>
            <w:tcW w:w="993" w:type="dxa"/>
            <w:shd w:val="clear" w:color="auto" w:fill="auto"/>
            <w:vAlign w:val="center"/>
          </w:tcPr>
          <w:p w14:paraId="5C7D5AD2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222D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62CFC2A2" w14:textId="1247EE47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76ABEF4" w14:textId="0AC2EA09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352C8B61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C5D10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950 400.00 zł</w:t>
            </w:r>
          </w:p>
          <w:p w14:paraId="08EBE1EE" w14:textId="2AEBB32E" w:rsidR="00E04846" w:rsidRPr="00E04846" w:rsidRDefault="00E04846" w:rsidP="002D54E5">
            <w:pPr>
              <w:spacing w:before="120" w:after="120"/>
              <w:jc w:val="center"/>
            </w:pPr>
            <w:r>
              <w:t>960 000,00 zł</w:t>
            </w:r>
          </w:p>
        </w:tc>
      </w:tr>
      <w:tr w:rsidR="00C237B1" w:rsidRPr="00075CD0" w14:paraId="655F0768" w14:textId="77777777" w:rsidTr="002D54E5">
        <w:tc>
          <w:tcPr>
            <w:tcW w:w="993" w:type="dxa"/>
            <w:shd w:val="clear" w:color="auto" w:fill="auto"/>
            <w:vAlign w:val="center"/>
          </w:tcPr>
          <w:p w14:paraId="3150FEC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4BA59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701C3E49" w14:textId="537A7CA4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068E6BB6" w14:textId="7A1EDDD1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20C6DBE4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184EE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113 400.00 zł</w:t>
            </w:r>
          </w:p>
          <w:p w14:paraId="07EE8B34" w14:textId="4A32E810" w:rsidR="00E04846" w:rsidRPr="00E04846" w:rsidRDefault="00E04846" w:rsidP="002D54E5">
            <w:pPr>
              <w:spacing w:before="120" w:after="120"/>
              <w:jc w:val="center"/>
            </w:pPr>
            <w:r>
              <w:t>115 000,00 zł</w:t>
            </w:r>
          </w:p>
        </w:tc>
      </w:tr>
      <w:tr w:rsidR="00C237B1" w:rsidRPr="00075CD0" w14:paraId="7065E5B3" w14:textId="77777777" w:rsidTr="002D54E5">
        <w:tc>
          <w:tcPr>
            <w:tcW w:w="993" w:type="dxa"/>
            <w:shd w:val="clear" w:color="auto" w:fill="auto"/>
            <w:vAlign w:val="center"/>
          </w:tcPr>
          <w:p w14:paraId="09ABFF7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54F0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4110" w:type="dxa"/>
            <w:shd w:val="clear" w:color="auto" w:fill="auto"/>
          </w:tcPr>
          <w:p w14:paraId="7D65999A" w14:textId="454BA677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3DC2B5E3" w14:textId="614A17F3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1C89290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AB9AF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43 200.00 zł</w:t>
            </w:r>
          </w:p>
        </w:tc>
      </w:tr>
      <w:tr w:rsidR="00C237B1" w:rsidRPr="00075CD0" w14:paraId="4D5B2AD4" w14:textId="77777777" w:rsidTr="002D54E5">
        <w:tc>
          <w:tcPr>
            <w:tcW w:w="993" w:type="dxa"/>
            <w:shd w:val="clear" w:color="auto" w:fill="auto"/>
            <w:vAlign w:val="center"/>
          </w:tcPr>
          <w:p w14:paraId="102A05A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7BAC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4110" w:type="dxa"/>
            <w:shd w:val="clear" w:color="auto" w:fill="auto"/>
          </w:tcPr>
          <w:p w14:paraId="0A3609DE" w14:textId="2A4952AE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6253063" w14:textId="2E8F8AAB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6BBE1C48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B62E2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125 280.00 zł</w:t>
            </w:r>
          </w:p>
          <w:p w14:paraId="774FD995" w14:textId="5E51002E" w:rsidR="00E04846" w:rsidRPr="00E04846" w:rsidRDefault="00E04846" w:rsidP="002D54E5">
            <w:pPr>
              <w:spacing w:before="120" w:after="120"/>
              <w:jc w:val="center"/>
            </w:pPr>
            <w:r>
              <w:t>125 200,00 zł</w:t>
            </w:r>
          </w:p>
        </w:tc>
      </w:tr>
      <w:tr w:rsidR="00C237B1" w:rsidRPr="00075CD0" w14:paraId="77465F32" w14:textId="77777777" w:rsidTr="002D54E5">
        <w:tc>
          <w:tcPr>
            <w:tcW w:w="993" w:type="dxa"/>
            <w:shd w:val="clear" w:color="auto" w:fill="auto"/>
            <w:vAlign w:val="center"/>
          </w:tcPr>
          <w:p w14:paraId="3D86F10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9E74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4E8B2035" w14:textId="4E9ADA7D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4A5F63C0" w14:textId="59F22C53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48829610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2FB05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154 440.00 zł</w:t>
            </w:r>
          </w:p>
          <w:p w14:paraId="54C3D16F" w14:textId="1D57B012" w:rsidR="00E04846" w:rsidRPr="00E04846" w:rsidRDefault="00E04846" w:rsidP="002D54E5">
            <w:pPr>
              <w:spacing w:before="120" w:after="120"/>
              <w:jc w:val="center"/>
            </w:pPr>
            <w:r>
              <w:t>154 000,00 zł</w:t>
            </w:r>
          </w:p>
        </w:tc>
      </w:tr>
      <w:tr w:rsidR="00C237B1" w:rsidRPr="00075CD0" w14:paraId="7571EFB9" w14:textId="77777777" w:rsidTr="002D54E5">
        <w:tc>
          <w:tcPr>
            <w:tcW w:w="993" w:type="dxa"/>
            <w:shd w:val="clear" w:color="auto" w:fill="auto"/>
            <w:vAlign w:val="center"/>
          </w:tcPr>
          <w:p w14:paraId="61BEF32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21D7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4110" w:type="dxa"/>
            <w:shd w:val="clear" w:color="auto" w:fill="auto"/>
          </w:tcPr>
          <w:p w14:paraId="1BB14E53" w14:textId="22433060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7C1695CC" w14:textId="2DF50207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097DB68A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0705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24 840.00 zł</w:t>
            </w:r>
          </w:p>
        </w:tc>
      </w:tr>
      <w:tr w:rsidR="00C237B1" w:rsidRPr="00075CD0" w14:paraId="7271C9C1" w14:textId="77777777" w:rsidTr="002D54E5">
        <w:tc>
          <w:tcPr>
            <w:tcW w:w="993" w:type="dxa"/>
            <w:shd w:val="clear" w:color="auto" w:fill="auto"/>
            <w:vAlign w:val="center"/>
          </w:tcPr>
          <w:p w14:paraId="2F0688A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5B05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5D3B81A7" w14:textId="074E6B6F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4EE9C167" w14:textId="300070EA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8AD6F2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CEAF63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E04846">
              <w:rPr>
                <w:strike/>
              </w:rPr>
              <w:t>72 360.00 zł</w:t>
            </w:r>
          </w:p>
          <w:p w14:paraId="308ED443" w14:textId="4993E787" w:rsidR="00E04846" w:rsidRPr="00E04846" w:rsidRDefault="00E04846" w:rsidP="002D54E5">
            <w:pPr>
              <w:spacing w:before="120" w:after="120"/>
              <w:jc w:val="center"/>
            </w:pPr>
            <w:r>
              <w:t>72 400,00 zł</w:t>
            </w:r>
          </w:p>
        </w:tc>
      </w:tr>
      <w:tr w:rsidR="00C237B1" w:rsidRPr="00075CD0" w14:paraId="4E122C66" w14:textId="77777777" w:rsidTr="002D54E5">
        <w:tc>
          <w:tcPr>
            <w:tcW w:w="993" w:type="dxa"/>
            <w:shd w:val="clear" w:color="auto" w:fill="auto"/>
            <w:vAlign w:val="center"/>
          </w:tcPr>
          <w:p w14:paraId="1255F2E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3DF6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AAD822D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4D67CE71" w14:textId="13789C82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22679394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95560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880 000.00 zł</w:t>
            </w:r>
          </w:p>
        </w:tc>
      </w:tr>
      <w:tr w:rsidR="00C237B1" w:rsidRPr="00075CD0" w14:paraId="135E2E87" w14:textId="77777777" w:rsidTr="002D54E5">
        <w:tc>
          <w:tcPr>
            <w:tcW w:w="993" w:type="dxa"/>
            <w:shd w:val="clear" w:color="auto" w:fill="auto"/>
            <w:vAlign w:val="center"/>
          </w:tcPr>
          <w:p w14:paraId="2A3E279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8179D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5B2CDAFD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62DA1598" w14:textId="546B9C3A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637B4175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B0C2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120 000.00 zł</w:t>
            </w:r>
          </w:p>
        </w:tc>
      </w:tr>
      <w:tr w:rsidR="00C237B1" w:rsidRPr="00075CD0" w14:paraId="7F6F045C" w14:textId="77777777" w:rsidTr="002D54E5">
        <w:tc>
          <w:tcPr>
            <w:tcW w:w="993" w:type="dxa"/>
            <w:shd w:val="clear" w:color="auto" w:fill="auto"/>
            <w:vAlign w:val="center"/>
          </w:tcPr>
          <w:p w14:paraId="1F2BBC4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28AF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4110" w:type="dxa"/>
            <w:shd w:val="clear" w:color="auto" w:fill="auto"/>
          </w:tcPr>
          <w:p w14:paraId="6CFB09A3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75ADAA9F" w14:textId="62EC9098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22779212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B7D3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10 200.00 zł</w:t>
            </w:r>
          </w:p>
        </w:tc>
      </w:tr>
      <w:tr w:rsidR="00C237B1" w:rsidRPr="00075CD0" w14:paraId="0587D645" w14:textId="77777777" w:rsidTr="002D54E5">
        <w:tc>
          <w:tcPr>
            <w:tcW w:w="993" w:type="dxa"/>
            <w:shd w:val="clear" w:color="auto" w:fill="auto"/>
            <w:vAlign w:val="center"/>
          </w:tcPr>
          <w:p w14:paraId="610740C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CAF7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4110" w:type="dxa"/>
            <w:shd w:val="clear" w:color="auto" w:fill="auto"/>
          </w:tcPr>
          <w:p w14:paraId="0EF34EC8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27220222" w14:textId="4B22BF56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5EB8A406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9539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60 200.00 zł</w:t>
            </w:r>
          </w:p>
        </w:tc>
      </w:tr>
      <w:tr w:rsidR="00C237B1" w:rsidRPr="00075CD0" w14:paraId="43CC70C8" w14:textId="77777777" w:rsidTr="002D54E5">
        <w:tc>
          <w:tcPr>
            <w:tcW w:w="993" w:type="dxa"/>
            <w:shd w:val="clear" w:color="auto" w:fill="auto"/>
            <w:vAlign w:val="center"/>
          </w:tcPr>
          <w:p w14:paraId="4733BA7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4E67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538ADD91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1162D833" w14:textId="3A8E52BA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180CCBCF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38F4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150 000.00 zł</w:t>
            </w:r>
          </w:p>
        </w:tc>
      </w:tr>
      <w:tr w:rsidR="00C237B1" w:rsidRPr="00075CD0" w14:paraId="5996C28A" w14:textId="77777777" w:rsidTr="002D54E5">
        <w:tc>
          <w:tcPr>
            <w:tcW w:w="993" w:type="dxa"/>
            <w:shd w:val="clear" w:color="auto" w:fill="auto"/>
            <w:vAlign w:val="center"/>
          </w:tcPr>
          <w:p w14:paraId="150F884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B69D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55489F2B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5E0F1FB1" w14:textId="6CEB87C9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053FB8C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A1285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76 000.00 zł</w:t>
            </w:r>
          </w:p>
        </w:tc>
      </w:tr>
      <w:tr w:rsidR="00C237B1" w:rsidRPr="00075CD0" w14:paraId="59E5B2F5" w14:textId="77777777" w:rsidTr="002D54E5">
        <w:tc>
          <w:tcPr>
            <w:tcW w:w="993" w:type="dxa"/>
            <w:shd w:val="clear" w:color="auto" w:fill="auto"/>
            <w:vAlign w:val="center"/>
          </w:tcPr>
          <w:p w14:paraId="07B2160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04DC7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138AC914" w14:textId="22C51AF0" w:rsidR="00C237B1" w:rsidRPr="00C82837" w:rsidRDefault="00C237B1" w:rsidP="002D54E5">
            <w:pPr>
              <w:spacing w:before="40"/>
            </w:pPr>
            <w:r w:rsidRPr="00C237B1">
              <w:t xml:space="preserve">International </w:t>
            </w:r>
            <w:proofErr w:type="spellStart"/>
            <w:r w:rsidRPr="00C237B1">
              <w:t>Cleaning</w:t>
            </w:r>
            <w:proofErr w:type="spellEnd"/>
            <w:r w:rsidRPr="00C237B1">
              <w:t xml:space="preserve"> Services Polska </w:t>
            </w:r>
            <w:r w:rsidR="0052155E">
              <w:br/>
            </w:r>
            <w:r w:rsidRPr="00C237B1">
              <w:t>Z. Kotłowski, H. Kotłowska Sp. J.</w:t>
            </w:r>
          </w:p>
          <w:p w14:paraId="4E50C3CE" w14:textId="77777777" w:rsidR="00C237B1" w:rsidRPr="00CB5EDB" w:rsidRDefault="00C237B1" w:rsidP="002D54E5">
            <w:r w:rsidRPr="00C237B1">
              <w:t>ul. Magnoliowa</w:t>
            </w:r>
            <w:r w:rsidRPr="00CB5EDB">
              <w:t xml:space="preserve"> </w:t>
            </w:r>
            <w:r w:rsidRPr="00C237B1">
              <w:t>12</w:t>
            </w:r>
            <w:r w:rsidRPr="00CB5EDB">
              <w:t xml:space="preserve"> </w:t>
            </w:r>
          </w:p>
          <w:p w14:paraId="0B7490E1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81-198</w:t>
            </w:r>
            <w:r w:rsidRPr="00CB5EDB">
              <w:t xml:space="preserve"> </w:t>
            </w:r>
            <w:r w:rsidRPr="00C237B1">
              <w:t>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657520" w14:textId="77777777" w:rsidR="00C237B1" w:rsidRDefault="00C237B1" w:rsidP="002D54E5">
            <w:pPr>
              <w:spacing w:before="120" w:after="120"/>
              <w:jc w:val="center"/>
              <w:rPr>
                <w:strike/>
              </w:rPr>
            </w:pPr>
            <w:r w:rsidRPr="00046C26">
              <w:rPr>
                <w:strike/>
              </w:rPr>
              <w:t>864 000.00 zł</w:t>
            </w:r>
          </w:p>
          <w:p w14:paraId="11E6AF74" w14:textId="76DB15C3" w:rsidR="00046C26" w:rsidRPr="00046C26" w:rsidRDefault="00046C26" w:rsidP="002D54E5">
            <w:pPr>
              <w:spacing w:before="120" w:after="120"/>
              <w:jc w:val="center"/>
            </w:pPr>
            <w:r>
              <w:t>880 000,00 zł</w:t>
            </w:r>
          </w:p>
        </w:tc>
      </w:tr>
    </w:tbl>
    <w:p w14:paraId="3F1CA566" w14:textId="77777777" w:rsidR="00542610" w:rsidRDefault="00542610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0BF5193B" w14:textId="77777777" w:rsidR="00542610" w:rsidRPr="00542610" w:rsidRDefault="00542610" w:rsidP="0054261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542610">
        <w:rPr>
          <w:i/>
          <w:sz w:val="24"/>
          <w:szCs w:val="24"/>
        </w:rPr>
        <w:t>Zamawiający</w:t>
      </w:r>
    </w:p>
    <w:p w14:paraId="54D5A9F3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3E5ADFD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w Poznaniu</w:t>
      </w:r>
    </w:p>
    <w:p w14:paraId="3D508D2A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5C0F3539" w14:textId="3CCFD397" w:rsidR="00A80738" w:rsidRPr="006B27ED" w:rsidRDefault="00A80738" w:rsidP="0054261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sectPr w:rsidR="00A80738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B15FC" w14:textId="77777777" w:rsidR="0073739F" w:rsidRDefault="0073739F">
      <w:r>
        <w:separator/>
      </w:r>
    </w:p>
  </w:endnote>
  <w:endnote w:type="continuationSeparator" w:id="0">
    <w:p w14:paraId="013D48B6" w14:textId="77777777" w:rsidR="0073739F" w:rsidRDefault="0073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5C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B0C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7CC08" w14:textId="4346738F" w:rsidR="009F189D" w:rsidRDefault="00D30C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2C24E6" wp14:editId="0B186E2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385C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E1B12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831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526EF" w14:textId="77777777" w:rsidR="009F189D" w:rsidRDefault="009F189D">
    <w:pPr>
      <w:pStyle w:val="Stopka"/>
      <w:tabs>
        <w:tab w:val="clear" w:pos="4536"/>
      </w:tabs>
      <w:jc w:val="center"/>
    </w:pPr>
  </w:p>
  <w:p w14:paraId="33B38E2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6F3E5" w14:textId="77777777" w:rsidR="0073739F" w:rsidRDefault="0073739F">
      <w:r>
        <w:separator/>
      </w:r>
    </w:p>
  </w:footnote>
  <w:footnote w:type="continuationSeparator" w:id="0">
    <w:p w14:paraId="0BD0CBFF" w14:textId="77777777" w:rsidR="0073739F" w:rsidRDefault="00737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E75EF" w14:textId="77777777" w:rsidR="00C237B1" w:rsidRDefault="00C23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AC512" w14:textId="77777777" w:rsidR="00C237B1" w:rsidRDefault="00C23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0CBF" w14:textId="77777777" w:rsidR="00C237B1" w:rsidRDefault="00C23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CC"/>
    <w:rsid w:val="00007727"/>
    <w:rsid w:val="00017720"/>
    <w:rsid w:val="00035488"/>
    <w:rsid w:val="00046C26"/>
    <w:rsid w:val="000D7F25"/>
    <w:rsid w:val="000E00E5"/>
    <w:rsid w:val="00173B20"/>
    <w:rsid w:val="001C69FF"/>
    <w:rsid w:val="00230982"/>
    <w:rsid w:val="0023318D"/>
    <w:rsid w:val="003D72FD"/>
    <w:rsid w:val="00423179"/>
    <w:rsid w:val="00490DC0"/>
    <w:rsid w:val="00493F8C"/>
    <w:rsid w:val="004C7E9B"/>
    <w:rsid w:val="004E0CD6"/>
    <w:rsid w:val="0052155E"/>
    <w:rsid w:val="00542610"/>
    <w:rsid w:val="005614F2"/>
    <w:rsid w:val="00577BC6"/>
    <w:rsid w:val="0069085C"/>
    <w:rsid w:val="006B27ED"/>
    <w:rsid w:val="0073739F"/>
    <w:rsid w:val="00843263"/>
    <w:rsid w:val="00861E75"/>
    <w:rsid w:val="009C19C1"/>
    <w:rsid w:val="009D19BD"/>
    <w:rsid w:val="009F189D"/>
    <w:rsid w:val="00A80738"/>
    <w:rsid w:val="00C236D3"/>
    <w:rsid w:val="00C237B1"/>
    <w:rsid w:val="00C659E2"/>
    <w:rsid w:val="00C82837"/>
    <w:rsid w:val="00CB0802"/>
    <w:rsid w:val="00D30CCF"/>
    <w:rsid w:val="00D665F5"/>
    <w:rsid w:val="00D7128F"/>
    <w:rsid w:val="00E04846"/>
    <w:rsid w:val="00EA3476"/>
    <w:rsid w:val="00F14AF2"/>
    <w:rsid w:val="00F16C60"/>
    <w:rsid w:val="00F25535"/>
    <w:rsid w:val="00F95C33"/>
    <w:rsid w:val="00FA32C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923346"/>
  <w15:chartTrackingRefBased/>
  <w15:docId w15:val="{AFA4D287-E04E-4397-9FEE-E43E2B0B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B9DE-DDD0-42B9-9DB3-610C0F6C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5</cp:revision>
  <cp:lastPrinted>2021-08-04T05:08:00Z</cp:lastPrinted>
  <dcterms:created xsi:type="dcterms:W3CDTF">2021-08-05T05:23:00Z</dcterms:created>
  <dcterms:modified xsi:type="dcterms:W3CDTF">2021-08-05T05:46:00Z</dcterms:modified>
</cp:coreProperties>
</file>