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E3D72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371B6" w:rsidRPr="006371B6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6C81F00" w14:textId="77777777" w:rsidR="005103B9" w:rsidRDefault="005103B9" w:rsidP="005103B9">
      <w:pPr>
        <w:spacing w:after="0" w:line="480" w:lineRule="auto"/>
        <w:rPr>
          <w:b/>
        </w:rPr>
      </w:pPr>
    </w:p>
    <w:p w14:paraId="1659FBA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371B6" w:rsidRPr="006371B6">
        <w:rPr>
          <w:rFonts w:ascii="Times New Roman" w:hAnsi="Times New Roman"/>
          <w:b/>
        </w:rPr>
        <w:t>ZP 271.7.2021</w:t>
      </w:r>
    </w:p>
    <w:p w14:paraId="1517CF1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D6FAF1E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71B6" w:rsidRPr="006371B6">
        <w:rPr>
          <w:sz w:val="22"/>
          <w:szCs w:val="22"/>
        </w:rPr>
        <w:t>Gmina Woźniki</w:t>
      </w:r>
    </w:p>
    <w:p w14:paraId="509DF9F9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71B6" w:rsidRPr="006371B6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6371B6" w:rsidRPr="006371B6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578BAAC2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71B6" w:rsidRPr="006371B6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6371B6" w:rsidRPr="006371B6">
        <w:rPr>
          <w:sz w:val="22"/>
          <w:szCs w:val="22"/>
        </w:rPr>
        <w:t>Woźniki</w:t>
      </w:r>
    </w:p>
    <w:p w14:paraId="2422C47F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4D904D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49AA71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C09A73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9603B0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BC62E6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CEDEBB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E79D42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2CDC1B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A8DCE5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371B6" w:rsidRPr="00110593" w14:paraId="16D6E7FE" w14:textId="77777777" w:rsidTr="000D71C9">
        <w:tc>
          <w:tcPr>
            <w:tcW w:w="9212" w:type="dxa"/>
            <w:shd w:val="clear" w:color="auto" w:fill="D9D9D9"/>
          </w:tcPr>
          <w:p w14:paraId="1D30D9CA" w14:textId="77777777" w:rsidR="006371B6" w:rsidRPr="00110593" w:rsidRDefault="006371B6" w:rsidP="000D71C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761FD520" w14:textId="77777777" w:rsidR="006371B6" w:rsidRPr="00110593" w:rsidRDefault="006371B6" w:rsidP="000D71C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371B6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E40160D" w14:textId="77777777" w:rsidR="006371B6" w:rsidRPr="00110593" w:rsidRDefault="006371B6" w:rsidP="000D71C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B9ABA14" w14:textId="77777777" w:rsidR="006371B6" w:rsidRPr="00110593" w:rsidRDefault="006371B6" w:rsidP="000D71C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9E16470" w14:textId="77777777" w:rsidR="006371B6" w:rsidRPr="00110593" w:rsidRDefault="006371B6" w:rsidP="000D71C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D8EC3C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8FA891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E69BCE7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371B6" w:rsidRPr="006371B6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980AE79" w14:textId="77777777" w:rsidR="005434B3" w:rsidRDefault="006371B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6371B6">
        <w:rPr>
          <w:rFonts w:ascii="Times New Roman" w:hAnsi="Times New Roman"/>
          <w:b/>
        </w:rPr>
        <w:t>Zaciągnięcie kredytu na sfinansowanie planowanego deficytu budżetowego na 2021 rok oraz spłatę wcześniej zaciągniętych zobowiązań.</w:t>
      </w:r>
    </w:p>
    <w:p w14:paraId="58B25FE0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E150165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6E3648C" w14:textId="77777777" w:rsidR="006371B6" w:rsidRPr="00997D0F" w:rsidRDefault="006371B6" w:rsidP="006371B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2C951512" w14:textId="77777777" w:rsidR="002426FF" w:rsidRPr="00232DF0" w:rsidRDefault="006371B6" w:rsidP="006371B6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6E560E94" w14:textId="77777777" w:rsidR="006371B6" w:rsidRPr="00997D0F" w:rsidRDefault="006371B6" w:rsidP="006371B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67A490F" w14:textId="77777777" w:rsidR="006371B6" w:rsidRPr="000247FF" w:rsidRDefault="006371B6" w:rsidP="006371B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4C51CA0C" w14:textId="77777777" w:rsidR="006371B6" w:rsidRPr="000247FF" w:rsidRDefault="006371B6" w:rsidP="006371B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78C1031A" w14:textId="77777777" w:rsidR="006371B6" w:rsidRPr="00292198" w:rsidRDefault="006371B6" w:rsidP="006371B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FA0E6FF" w14:textId="77777777" w:rsidR="006371B6" w:rsidRPr="000247FF" w:rsidRDefault="006371B6" w:rsidP="006371B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7ACA8380" w14:textId="77777777" w:rsidR="006371B6" w:rsidRPr="000247FF" w:rsidRDefault="006371B6" w:rsidP="006371B6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4623AE8D" w14:textId="77777777" w:rsidR="00710937" w:rsidRPr="00292198" w:rsidRDefault="00710937" w:rsidP="005E24AA">
      <w:pPr>
        <w:rPr>
          <w:rFonts w:ascii="Times New Roman" w:hAnsi="Times New Roman"/>
        </w:rPr>
      </w:pPr>
    </w:p>
    <w:p w14:paraId="61EC242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B349AB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C20BD3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F08CE0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FD5194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D382CE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F1FB83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EEBF4F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D20BA4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B9667C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418AD4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1BCC1D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165BD9B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1928022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D56C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82A5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2A63765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78915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A83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467C5205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4BEB580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345D28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8AB7060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402BDB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835AB3D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6DF72A1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17640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265B4D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2D67FF5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9D374" w14:textId="77777777" w:rsidR="005A5159" w:rsidRDefault="005A5159" w:rsidP="0038231F">
      <w:pPr>
        <w:spacing w:after="0" w:line="240" w:lineRule="auto"/>
      </w:pPr>
      <w:r>
        <w:separator/>
      </w:r>
    </w:p>
  </w:endnote>
  <w:endnote w:type="continuationSeparator" w:id="0">
    <w:p w14:paraId="66A70044" w14:textId="77777777" w:rsidR="005A5159" w:rsidRDefault="005A51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96807" w14:textId="77777777" w:rsidR="006371B6" w:rsidRDefault="006371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50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A8EA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7F7B1" w14:textId="77777777" w:rsidR="006371B6" w:rsidRDefault="006371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FB73B" w14:textId="77777777" w:rsidR="005A5159" w:rsidRDefault="005A5159" w:rsidP="0038231F">
      <w:pPr>
        <w:spacing w:after="0" w:line="240" w:lineRule="auto"/>
      </w:pPr>
      <w:r>
        <w:separator/>
      </w:r>
    </w:p>
  </w:footnote>
  <w:footnote w:type="continuationSeparator" w:id="0">
    <w:p w14:paraId="2ABC8307" w14:textId="77777777" w:rsidR="005A5159" w:rsidRDefault="005A51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F4628" w14:textId="77777777" w:rsidR="006371B6" w:rsidRDefault="00637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B6DA4" w14:textId="77777777" w:rsidR="006371B6" w:rsidRDefault="00637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0286" w14:textId="77777777" w:rsidR="006371B6" w:rsidRDefault="006371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15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2982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5159"/>
    <w:rsid w:val="005C39CA"/>
    <w:rsid w:val="005E176A"/>
    <w:rsid w:val="005E24AA"/>
    <w:rsid w:val="005E579C"/>
    <w:rsid w:val="00634311"/>
    <w:rsid w:val="006371B6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3CB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44926B"/>
  <w15:docId w15:val="{A4919E5F-6DF0-4E5C-9748-D87B276BE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2021-07-28T13:09:00Z</dcterms:created>
  <dcterms:modified xsi:type="dcterms:W3CDTF">2021-07-28T13:09:00Z</dcterms:modified>
</cp:coreProperties>
</file>