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AB44A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36CEA" w:rsidRPr="00636CEA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B43533A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DC9177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36CEA" w:rsidRPr="00636CEA">
        <w:rPr>
          <w:b/>
          <w:sz w:val="22"/>
          <w:szCs w:val="22"/>
        </w:rPr>
        <w:t>ZP 271.7.2021</w:t>
      </w:r>
    </w:p>
    <w:p w14:paraId="18C56151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6733272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072155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23AA0626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CBA9B39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E1B51F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6EE30D1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AD39180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6181B19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36CEA" w:rsidRPr="00110593" w14:paraId="17C5A94E" w14:textId="77777777" w:rsidTr="000D71C9">
        <w:tc>
          <w:tcPr>
            <w:tcW w:w="9104" w:type="dxa"/>
            <w:shd w:val="clear" w:color="auto" w:fill="D9D9D9"/>
          </w:tcPr>
          <w:p w14:paraId="4786E2BE" w14:textId="77777777" w:rsidR="00636CEA" w:rsidRPr="00110593" w:rsidRDefault="00636CEA" w:rsidP="000D71C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1CB57AA7" w14:textId="77777777" w:rsidR="00636CEA" w:rsidRPr="00110593" w:rsidRDefault="00636CEA" w:rsidP="000D71C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36CEA">
              <w:t>(Dz.U. poz. 2019 ze zm.)</w:t>
            </w:r>
            <w:r w:rsidRPr="00110593">
              <w:t xml:space="preserve"> (dalej jako: ustawa Pzp), dotyczące:</w:t>
            </w:r>
          </w:p>
          <w:p w14:paraId="792F1428" w14:textId="77777777" w:rsidR="00636CEA" w:rsidRPr="0043102D" w:rsidRDefault="00636CEA" w:rsidP="000D71C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E254B47" w14:textId="77777777" w:rsidR="00636CEA" w:rsidRPr="00110593" w:rsidRDefault="00636CEA" w:rsidP="000D71C9">
            <w:pPr>
              <w:jc w:val="center"/>
              <w:rPr>
                <w:sz w:val="21"/>
                <w:szCs w:val="21"/>
              </w:rPr>
            </w:pPr>
          </w:p>
        </w:tc>
      </w:tr>
    </w:tbl>
    <w:p w14:paraId="14FCC5E4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0408A47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705A674" w14:textId="77777777" w:rsidR="006E0FAA" w:rsidRPr="005E622E" w:rsidRDefault="00636CE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36CEA">
        <w:rPr>
          <w:b/>
          <w:sz w:val="22"/>
          <w:szCs w:val="22"/>
        </w:rPr>
        <w:t>Zaciągnięcie kredytu na sfinansowanie planowanego deficytu budżetowego na 2021 rok oraz spłatę wcześniej zaciągniętych zobowiązań.</w:t>
      </w:r>
    </w:p>
    <w:p w14:paraId="7ECF6FC0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6FF211E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4A66C38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6F925E9B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D445E56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83C095A" w14:textId="77777777" w:rsidTr="00C37CD2">
        <w:trPr>
          <w:trHeight w:val="321"/>
        </w:trPr>
        <w:tc>
          <w:tcPr>
            <w:tcW w:w="516" w:type="dxa"/>
          </w:tcPr>
          <w:p w14:paraId="22E3F72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E8DCBA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0CA340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59E5099" w14:textId="77777777" w:rsidTr="009A4CD3">
        <w:tc>
          <w:tcPr>
            <w:tcW w:w="516" w:type="dxa"/>
          </w:tcPr>
          <w:p w14:paraId="223F9CB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D6CA65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C376E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3742DCC9" w14:textId="77777777" w:rsidTr="009A4CD3">
        <w:tc>
          <w:tcPr>
            <w:tcW w:w="516" w:type="dxa"/>
          </w:tcPr>
          <w:p w14:paraId="2586BE5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D40273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12DDB4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B1CCD4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3AFB2655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FFA5E0C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2F6E406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496A912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02E11127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F5BB11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4BA510AD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D8EB1" w14:textId="77777777" w:rsidR="005C0C8B" w:rsidRDefault="005C0C8B">
      <w:r>
        <w:separator/>
      </w:r>
    </w:p>
  </w:endnote>
  <w:endnote w:type="continuationSeparator" w:id="0">
    <w:p w14:paraId="4D042D1F" w14:textId="77777777" w:rsidR="005C0C8B" w:rsidRDefault="005C0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954D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407E7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A38B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10F0A5F" w14:textId="1EDD1027" w:rsidR="009A4CD3" w:rsidRDefault="00F44CB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6B7EB26" wp14:editId="20EC28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58C74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90D86F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EE747" w14:textId="77777777" w:rsidR="00636CEA" w:rsidRDefault="00636C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A3250" w14:textId="77777777" w:rsidR="005C0C8B" w:rsidRDefault="005C0C8B">
      <w:r>
        <w:separator/>
      </w:r>
    </w:p>
  </w:footnote>
  <w:footnote w:type="continuationSeparator" w:id="0">
    <w:p w14:paraId="4550C89F" w14:textId="77777777" w:rsidR="005C0C8B" w:rsidRDefault="005C0C8B">
      <w:r>
        <w:continuationSeparator/>
      </w:r>
    </w:p>
  </w:footnote>
  <w:footnote w:id="1">
    <w:p w14:paraId="38C506E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3A645" w14:textId="77777777" w:rsidR="00636CEA" w:rsidRDefault="00636C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6AFD0" w14:textId="77777777" w:rsidR="00636CEA" w:rsidRDefault="00636C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8330E" w14:textId="77777777" w:rsidR="00636CEA" w:rsidRDefault="00636C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C8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0C8B"/>
    <w:rsid w:val="005C3627"/>
    <w:rsid w:val="005E622E"/>
    <w:rsid w:val="00625380"/>
    <w:rsid w:val="00636CEA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4CBD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D5DC66"/>
  <w15:chartTrackingRefBased/>
  <w15:docId w15:val="{034BA69A-33C4-41B5-8038-B7C75314A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2021-07-28T13:10:00Z</dcterms:created>
  <dcterms:modified xsi:type="dcterms:W3CDTF">2021-07-28T13:10:00Z</dcterms:modified>
</cp:coreProperties>
</file>