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E67D0" w14:textId="77777777" w:rsidR="00D665F5" w:rsidRDefault="00534B7E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34B7E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534B7E">
        <w:rPr>
          <w:sz w:val="22"/>
          <w:szCs w:val="22"/>
        </w:rPr>
        <w:t>2021-08-05</w:t>
      </w:r>
    </w:p>
    <w:p w14:paraId="68B1983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0284C6C" w14:textId="77777777" w:rsidR="00534B7E" w:rsidRPr="00534B7E" w:rsidRDefault="00534B7E" w:rsidP="00577BC6">
      <w:pPr>
        <w:spacing w:after="40"/>
        <w:rPr>
          <w:b/>
          <w:bCs/>
          <w:sz w:val="22"/>
          <w:szCs w:val="22"/>
        </w:rPr>
      </w:pPr>
      <w:r w:rsidRPr="00534B7E">
        <w:rPr>
          <w:b/>
          <w:bCs/>
          <w:sz w:val="22"/>
          <w:szCs w:val="22"/>
        </w:rPr>
        <w:t>Szpital Wojewódzki w Poznaniu</w:t>
      </w:r>
    </w:p>
    <w:p w14:paraId="25087CB0" w14:textId="77777777" w:rsidR="00D665F5" w:rsidRPr="00D91931" w:rsidRDefault="00534B7E" w:rsidP="00577BC6">
      <w:pPr>
        <w:spacing w:after="40"/>
        <w:rPr>
          <w:b/>
          <w:bCs/>
          <w:sz w:val="22"/>
          <w:szCs w:val="22"/>
        </w:rPr>
      </w:pPr>
      <w:r w:rsidRPr="00534B7E">
        <w:rPr>
          <w:b/>
          <w:bCs/>
          <w:sz w:val="22"/>
          <w:szCs w:val="22"/>
        </w:rPr>
        <w:t>Dział Zamówień Publicznych</w:t>
      </w:r>
    </w:p>
    <w:p w14:paraId="51A44148" w14:textId="0788801D" w:rsidR="00D665F5" w:rsidRPr="00BD5546" w:rsidRDefault="005255AD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34B7E" w:rsidRPr="00534B7E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534B7E" w:rsidRPr="00534B7E">
        <w:rPr>
          <w:sz w:val="22"/>
          <w:szCs w:val="22"/>
        </w:rPr>
        <w:t>7/19</w:t>
      </w:r>
    </w:p>
    <w:p w14:paraId="25694B1D" w14:textId="77777777" w:rsidR="00D665F5" w:rsidRPr="00BD5546" w:rsidRDefault="00534B7E" w:rsidP="00D665F5">
      <w:pPr>
        <w:rPr>
          <w:sz w:val="22"/>
          <w:szCs w:val="22"/>
        </w:rPr>
      </w:pPr>
      <w:r w:rsidRPr="00534B7E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534B7E">
        <w:rPr>
          <w:sz w:val="22"/>
          <w:szCs w:val="22"/>
        </w:rPr>
        <w:t>Poznań</w:t>
      </w:r>
    </w:p>
    <w:p w14:paraId="0F6E03F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9A8AB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5C7AD7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34B7E" w:rsidRPr="00534B7E">
        <w:rPr>
          <w:b/>
          <w:sz w:val="22"/>
          <w:szCs w:val="22"/>
        </w:rPr>
        <w:t>SZW/DZP/34/2021</w:t>
      </w:r>
      <w:r w:rsidR="00A80738">
        <w:rPr>
          <w:sz w:val="24"/>
        </w:rPr>
        <w:tab/>
        <w:t xml:space="preserve"> </w:t>
      </w:r>
    </w:p>
    <w:p w14:paraId="3855E6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6563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B7FB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384D5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9FCF04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799D70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34B7E" w:rsidRPr="00534B7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13DB63EA" w14:textId="77777777" w:rsidR="00A80738" w:rsidRPr="00577BC6" w:rsidRDefault="00534B7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34B7E">
        <w:rPr>
          <w:b/>
          <w:sz w:val="22"/>
          <w:szCs w:val="22"/>
        </w:rPr>
        <w:t>Sprzęt medyczny jednorazowego użytku dla Bloku Operacyjnego oraz Pracowni Kardiologii Inwazyjnej</w:t>
      </w:r>
    </w:p>
    <w:p w14:paraId="6294D43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34B7E" w:rsidRPr="00534B7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29DEB0C" w14:textId="3293C624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</w:t>
      </w:r>
      <w:r w:rsidR="005255AD">
        <w:rPr>
          <w:sz w:val="22"/>
          <w:szCs w:val="22"/>
        </w:rPr>
        <w:t xml:space="preserve"> 05.08.2021 r. </w:t>
      </w:r>
      <w:r w:rsidR="00FF4AB1" w:rsidRPr="00577BC6">
        <w:rPr>
          <w:sz w:val="22"/>
          <w:szCs w:val="22"/>
        </w:rPr>
        <w:t>o godz</w:t>
      </w:r>
      <w:r w:rsidR="005255AD">
        <w:rPr>
          <w:sz w:val="22"/>
          <w:szCs w:val="22"/>
        </w:rPr>
        <w:t>. 10:00</w:t>
      </w:r>
      <w:r w:rsidRPr="00577BC6">
        <w:rPr>
          <w:sz w:val="22"/>
          <w:szCs w:val="22"/>
        </w:rPr>
        <w:t xml:space="preserve">, otwarte zostały oferty następujących </w:t>
      </w:r>
      <w:r w:rsidR="005255AD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19130A7" w14:textId="77777777" w:rsidTr="00C82837">
        <w:tc>
          <w:tcPr>
            <w:tcW w:w="993" w:type="dxa"/>
            <w:shd w:val="clear" w:color="auto" w:fill="auto"/>
            <w:vAlign w:val="center"/>
          </w:tcPr>
          <w:p w14:paraId="7F4ECD2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2127F1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C05F9C7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4C2E1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534B7E" w:rsidRPr="00075CD0" w14:paraId="0F7995D6" w14:textId="77777777" w:rsidTr="0057194D">
        <w:tc>
          <w:tcPr>
            <w:tcW w:w="993" w:type="dxa"/>
            <w:shd w:val="clear" w:color="auto" w:fill="auto"/>
            <w:vAlign w:val="center"/>
          </w:tcPr>
          <w:p w14:paraId="2A0439A8" w14:textId="77777777" w:rsidR="00534B7E" w:rsidRPr="00CB5EDB" w:rsidRDefault="00534B7E" w:rsidP="0057194D">
            <w:pPr>
              <w:spacing w:before="120" w:after="120"/>
              <w:jc w:val="center"/>
            </w:pPr>
            <w:r w:rsidRPr="00534B7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24A457" w14:textId="77777777" w:rsidR="00534B7E" w:rsidRPr="00CB5EDB" w:rsidRDefault="00534B7E" w:rsidP="0057194D">
            <w:pPr>
              <w:spacing w:before="120" w:after="120"/>
              <w:jc w:val="center"/>
            </w:pPr>
            <w:r w:rsidRPr="00534B7E">
              <w:t>6</w:t>
            </w:r>
          </w:p>
        </w:tc>
        <w:tc>
          <w:tcPr>
            <w:tcW w:w="4110" w:type="dxa"/>
            <w:shd w:val="clear" w:color="auto" w:fill="auto"/>
          </w:tcPr>
          <w:p w14:paraId="3BC1944B" w14:textId="77777777" w:rsidR="00534B7E" w:rsidRPr="00C82837" w:rsidRDefault="00534B7E" w:rsidP="0057194D">
            <w:pPr>
              <w:spacing w:before="40"/>
            </w:pPr>
            <w:proofErr w:type="spellStart"/>
            <w:r w:rsidRPr="00534B7E">
              <w:t>Hagmed</w:t>
            </w:r>
            <w:proofErr w:type="spellEnd"/>
            <w:r w:rsidRPr="00534B7E">
              <w:t xml:space="preserve"> Sp. z o.o. Sp. k.</w:t>
            </w:r>
          </w:p>
          <w:p w14:paraId="0C62D04D" w14:textId="69DBE111" w:rsidR="00534B7E" w:rsidRPr="00CB5EDB" w:rsidRDefault="005255AD" w:rsidP="0057194D">
            <w:r>
              <w:t xml:space="preserve">ul. </w:t>
            </w:r>
            <w:r w:rsidR="00534B7E" w:rsidRPr="00534B7E">
              <w:t>Tomaszowska</w:t>
            </w:r>
            <w:r w:rsidR="00534B7E" w:rsidRPr="00CB5EDB">
              <w:t xml:space="preserve"> </w:t>
            </w:r>
            <w:r w:rsidR="00534B7E" w:rsidRPr="00534B7E">
              <w:t>32</w:t>
            </w:r>
            <w:r w:rsidR="00534B7E" w:rsidRPr="00CB5EDB">
              <w:t xml:space="preserve"> </w:t>
            </w:r>
          </w:p>
          <w:p w14:paraId="45DDBF49" w14:textId="77777777" w:rsidR="00534B7E" w:rsidRPr="00CB5EDB" w:rsidRDefault="00534B7E" w:rsidP="0057194D">
            <w:pPr>
              <w:spacing w:after="120"/>
              <w:jc w:val="both"/>
            </w:pPr>
            <w:r w:rsidRPr="00534B7E">
              <w:t>96-200</w:t>
            </w:r>
            <w:r w:rsidRPr="00CB5EDB">
              <w:t xml:space="preserve"> </w:t>
            </w:r>
            <w:r w:rsidRPr="00534B7E">
              <w:t>Rawa Mazowiecka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003EE4" w14:textId="77777777" w:rsidR="00534B7E" w:rsidRPr="00CB5EDB" w:rsidRDefault="00534B7E" w:rsidP="0057194D">
            <w:pPr>
              <w:spacing w:before="120" w:after="120"/>
              <w:jc w:val="center"/>
            </w:pPr>
            <w:r w:rsidRPr="00534B7E">
              <w:t>31 590.00 zł</w:t>
            </w:r>
          </w:p>
        </w:tc>
      </w:tr>
      <w:tr w:rsidR="00534B7E" w:rsidRPr="00075CD0" w14:paraId="0952F7FB" w14:textId="77777777" w:rsidTr="0057194D">
        <w:tc>
          <w:tcPr>
            <w:tcW w:w="993" w:type="dxa"/>
            <w:shd w:val="clear" w:color="auto" w:fill="auto"/>
            <w:vAlign w:val="center"/>
          </w:tcPr>
          <w:p w14:paraId="4675E086" w14:textId="77777777" w:rsidR="00534B7E" w:rsidRPr="00CB5EDB" w:rsidRDefault="00534B7E" w:rsidP="0057194D">
            <w:pPr>
              <w:spacing w:before="120" w:after="120"/>
              <w:jc w:val="center"/>
            </w:pPr>
            <w:r w:rsidRPr="00534B7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334DD8" w14:textId="77777777" w:rsidR="00534B7E" w:rsidRPr="00CB5EDB" w:rsidRDefault="00534B7E" w:rsidP="0057194D">
            <w:pPr>
              <w:spacing w:before="120" w:after="120"/>
              <w:jc w:val="center"/>
            </w:pPr>
            <w:r w:rsidRPr="00534B7E">
              <w:t>4</w:t>
            </w:r>
          </w:p>
        </w:tc>
        <w:tc>
          <w:tcPr>
            <w:tcW w:w="4110" w:type="dxa"/>
            <w:shd w:val="clear" w:color="auto" w:fill="auto"/>
          </w:tcPr>
          <w:p w14:paraId="523E3727" w14:textId="77777777" w:rsidR="00534B7E" w:rsidRPr="00C82837" w:rsidRDefault="00534B7E" w:rsidP="0057194D">
            <w:pPr>
              <w:spacing w:before="40"/>
            </w:pPr>
            <w:r w:rsidRPr="00534B7E">
              <w:t>Johnson &amp; Johnson Poland Sp. z o. o.</w:t>
            </w:r>
          </w:p>
          <w:p w14:paraId="37D6AB49" w14:textId="77777777" w:rsidR="00534B7E" w:rsidRPr="00CB5EDB" w:rsidRDefault="00534B7E" w:rsidP="0057194D">
            <w:r w:rsidRPr="00534B7E">
              <w:t>ul. Iłżecka</w:t>
            </w:r>
            <w:r w:rsidRPr="00CB5EDB">
              <w:t xml:space="preserve"> </w:t>
            </w:r>
            <w:r w:rsidRPr="00534B7E">
              <w:t>24</w:t>
            </w:r>
            <w:r w:rsidRPr="00CB5EDB">
              <w:t xml:space="preserve"> </w:t>
            </w:r>
          </w:p>
          <w:p w14:paraId="4175DA60" w14:textId="77777777" w:rsidR="00534B7E" w:rsidRPr="00CB5EDB" w:rsidRDefault="00534B7E" w:rsidP="0057194D">
            <w:pPr>
              <w:spacing w:after="120"/>
              <w:jc w:val="both"/>
            </w:pPr>
            <w:r w:rsidRPr="00534B7E">
              <w:t>02-135</w:t>
            </w:r>
            <w:r w:rsidRPr="00CB5EDB">
              <w:t xml:space="preserve"> </w:t>
            </w:r>
            <w:r w:rsidRPr="00534B7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4759F5" w14:textId="77777777" w:rsidR="00534B7E" w:rsidRPr="00CB5EDB" w:rsidRDefault="00534B7E" w:rsidP="0057194D">
            <w:pPr>
              <w:spacing w:before="120" w:after="120"/>
              <w:jc w:val="center"/>
            </w:pPr>
            <w:r w:rsidRPr="00534B7E">
              <w:t>56 700.00 zł</w:t>
            </w:r>
          </w:p>
        </w:tc>
      </w:tr>
      <w:tr w:rsidR="00534B7E" w:rsidRPr="00075CD0" w14:paraId="19C29169" w14:textId="77777777" w:rsidTr="0057194D">
        <w:tc>
          <w:tcPr>
            <w:tcW w:w="993" w:type="dxa"/>
            <w:shd w:val="clear" w:color="auto" w:fill="auto"/>
            <w:vAlign w:val="center"/>
          </w:tcPr>
          <w:p w14:paraId="4F0001D8" w14:textId="77777777" w:rsidR="00534B7E" w:rsidRPr="00CB5EDB" w:rsidRDefault="00534B7E" w:rsidP="0057194D">
            <w:pPr>
              <w:spacing w:before="120" w:after="120"/>
              <w:jc w:val="center"/>
            </w:pPr>
            <w:r w:rsidRPr="00534B7E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539502" w14:textId="77777777" w:rsidR="00534B7E" w:rsidRPr="00CB5EDB" w:rsidRDefault="00534B7E" w:rsidP="0057194D">
            <w:pPr>
              <w:spacing w:before="120" w:after="120"/>
              <w:jc w:val="center"/>
            </w:pPr>
            <w:r w:rsidRPr="00534B7E">
              <w:t>2</w:t>
            </w:r>
          </w:p>
        </w:tc>
        <w:tc>
          <w:tcPr>
            <w:tcW w:w="4110" w:type="dxa"/>
            <w:shd w:val="clear" w:color="auto" w:fill="auto"/>
          </w:tcPr>
          <w:p w14:paraId="778849E3" w14:textId="77777777" w:rsidR="00534B7E" w:rsidRPr="00C82837" w:rsidRDefault="00534B7E" w:rsidP="0057194D">
            <w:pPr>
              <w:spacing w:before="40"/>
            </w:pPr>
            <w:r w:rsidRPr="00534B7E">
              <w:t>INOMED POLSKA Sp. z o.o.</w:t>
            </w:r>
          </w:p>
          <w:p w14:paraId="42877357" w14:textId="131D9988" w:rsidR="00534B7E" w:rsidRPr="00CB5EDB" w:rsidRDefault="00534B7E" w:rsidP="0057194D">
            <w:r w:rsidRPr="00534B7E">
              <w:t xml:space="preserve">ul. </w:t>
            </w:r>
            <w:r w:rsidR="005255AD">
              <w:t>Bursztynowa 4/D1</w:t>
            </w:r>
            <w:r w:rsidRPr="00CB5EDB">
              <w:t xml:space="preserve"> </w:t>
            </w:r>
          </w:p>
          <w:p w14:paraId="61609D68" w14:textId="30EAB8C5" w:rsidR="00534B7E" w:rsidRPr="00CB5EDB" w:rsidRDefault="00534B7E" w:rsidP="0057194D">
            <w:pPr>
              <w:spacing w:after="120"/>
              <w:jc w:val="both"/>
            </w:pPr>
            <w:r w:rsidRPr="00534B7E">
              <w:t>83-</w:t>
            </w:r>
            <w:r w:rsidR="005255AD">
              <w:t>021 Rokitnica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837F96" w14:textId="77777777" w:rsidR="00534B7E" w:rsidRPr="00CB5EDB" w:rsidRDefault="00534B7E" w:rsidP="0057194D">
            <w:pPr>
              <w:spacing w:before="120" w:after="120"/>
              <w:jc w:val="center"/>
            </w:pPr>
            <w:r w:rsidRPr="00534B7E">
              <w:t>303 400.08 zł</w:t>
            </w:r>
          </w:p>
        </w:tc>
      </w:tr>
      <w:tr w:rsidR="00534B7E" w:rsidRPr="00075CD0" w14:paraId="4A8C035C" w14:textId="77777777" w:rsidTr="0057194D">
        <w:tc>
          <w:tcPr>
            <w:tcW w:w="993" w:type="dxa"/>
            <w:shd w:val="clear" w:color="auto" w:fill="auto"/>
            <w:vAlign w:val="center"/>
          </w:tcPr>
          <w:p w14:paraId="58511C8B" w14:textId="77777777" w:rsidR="00534B7E" w:rsidRPr="00CB5EDB" w:rsidRDefault="00534B7E" w:rsidP="0057194D">
            <w:pPr>
              <w:spacing w:before="120" w:after="120"/>
              <w:jc w:val="center"/>
            </w:pPr>
            <w:r w:rsidRPr="00534B7E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C0F190" w14:textId="77777777" w:rsidR="00534B7E" w:rsidRPr="00CB5EDB" w:rsidRDefault="00534B7E" w:rsidP="0057194D">
            <w:pPr>
              <w:spacing w:before="120" w:after="120"/>
              <w:jc w:val="center"/>
            </w:pPr>
            <w:r w:rsidRPr="00534B7E">
              <w:t>3</w:t>
            </w:r>
          </w:p>
        </w:tc>
        <w:tc>
          <w:tcPr>
            <w:tcW w:w="4110" w:type="dxa"/>
            <w:shd w:val="clear" w:color="auto" w:fill="auto"/>
          </w:tcPr>
          <w:p w14:paraId="16FFFED3" w14:textId="77777777" w:rsidR="00534B7E" w:rsidRPr="00C82837" w:rsidRDefault="00534B7E" w:rsidP="0057194D">
            <w:pPr>
              <w:spacing w:before="40"/>
            </w:pPr>
            <w:r w:rsidRPr="00534B7E">
              <w:t>Medtronic Poland Sp. z o.o.</w:t>
            </w:r>
          </w:p>
          <w:p w14:paraId="75DFB280" w14:textId="641BAAC7" w:rsidR="00534B7E" w:rsidRPr="00CB5EDB" w:rsidRDefault="005255AD" w:rsidP="0057194D">
            <w:r>
              <w:t xml:space="preserve">ul. </w:t>
            </w:r>
            <w:r w:rsidR="00534B7E" w:rsidRPr="00534B7E">
              <w:t>Polna</w:t>
            </w:r>
            <w:r w:rsidR="00534B7E" w:rsidRPr="00CB5EDB">
              <w:t xml:space="preserve"> </w:t>
            </w:r>
            <w:r w:rsidR="00534B7E" w:rsidRPr="00534B7E">
              <w:t>11</w:t>
            </w:r>
            <w:r w:rsidR="00534B7E" w:rsidRPr="00CB5EDB">
              <w:t xml:space="preserve"> </w:t>
            </w:r>
          </w:p>
          <w:p w14:paraId="21CFCE24" w14:textId="77777777" w:rsidR="00534B7E" w:rsidRPr="00CB5EDB" w:rsidRDefault="00534B7E" w:rsidP="0057194D">
            <w:pPr>
              <w:spacing w:after="120"/>
              <w:jc w:val="both"/>
            </w:pPr>
            <w:r w:rsidRPr="00534B7E">
              <w:t>00-633</w:t>
            </w:r>
            <w:r w:rsidRPr="00CB5EDB">
              <w:t xml:space="preserve"> </w:t>
            </w:r>
            <w:r w:rsidRPr="00534B7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23F573" w14:textId="77777777" w:rsidR="00534B7E" w:rsidRPr="00CB5EDB" w:rsidRDefault="00534B7E" w:rsidP="0057194D">
            <w:pPr>
              <w:spacing w:before="120" w:after="120"/>
              <w:jc w:val="center"/>
            </w:pPr>
            <w:r w:rsidRPr="00534B7E">
              <w:t>247 498.20 zł</w:t>
            </w:r>
          </w:p>
        </w:tc>
      </w:tr>
    </w:tbl>
    <w:p w14:paraId="1D119EFA" w14:textId="77777777" w:rsidR="00090B20" w:rsidRDefault="00090B20" w:rsidP="00090B20">
      <w:pPr>
        <w:spacing w:line="360" w:lineRule="auto"/>
        <w:ind w:left="3117" w:firstLine="423"/>
        <w:jc w:val="center"/>
        <w:rPr>
          <w:i/>
        </w:rPr>
      </w:pPr>
    </w:p>
    <w:p w14:paraId="1A7B10B3" w14:textId="4F9187C0" w:rsidR="00090B20" w:rsidRPr="00090B20" w:rsidRDefault="00090B20" w:rsidP="00090B2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90B20">
        <w:rPr>
          <w:i/>
          <w:sz w:val="22"/>
          <w:szCs w:val="22"/>
        </w:rPr>
        <w:t>Zamawiający</w:t>
      </w:r>
    </w:p>
    <w:p w14:paraId="7E3C62F0" w14:textId="77777777" w:rsidR="00090B20" w:rsidRDefault="00090B20" w:rsidP="00090B2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DAC8F11" w14:textId="77777777" w:rsidR="00090B20" w:rsidRDefault="00090B20" w:rsidP="00090B2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FF95F03" w14:textId="77777777" w:rsidR="00090B20" w:rsidRDefault="00090B20" w:rsidP="00090B2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869BE4E" w14:textId="175E5F4F" w:rsidR="00A80738" w:rsidRPr="006B27ED" w:rsidRDefault="00A80738" w:rsidP="00090B20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E0C23" w14:textId="77777777" w:rsidR="00976EC0" w:rsidRDefault="00976EC0">
      <w:r>
        <w:separator/>
      </w:r>
    </w:p>
  </w:endnote>
  <w:endnote w:type="continuationSeparator" w:id="0">
    <w:p w14:paraId="792FDFDC" w14:textId="77777777" w:rsidR="00976EC0" w:rsidRDefault="00976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E5E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781D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D2EC3" w14:textId="77777777" w:rsidR="009F189D" w:rsidRDefault="00090B2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EB179B9">
        <v:line id="_x0000_s2049" style="position:absolute;left:0;text-align:left;z-index:251657728" from="-3.85pt,8.7pt" to="455.15pt,8.7pt"/>
      </w:pict>
    </w:r>
  </w:p>
  <w:p w14:paraId="6C37CB1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4E65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058381" w14:textId="77777777" w:rsidR="009F189D" w:rsidRDefault="009F189D">
    <w:pPr>
      <w:pStyle w:val="Stopka"/>
      <w:tabs>
        <w:tab w:val="clear" w:pos="4536"/>
      </w:tabs>
      <w:jc w:val="center"/>
    </w:pPr>
  </w:p>
  <w:p w14:paraId="6A92C06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68F1B" w14:textId="77777777" w:rsidR="00976EC0" w:rsidRDefault="00976EC0">
      <w:r>
        <w:separator/>
      </w:r>
    </w:p>
  </w:footnote>
  <w:footnote w:type="continuationSeparator" w:id="0">
    <w:p w14:paraId="241DFC66" w14:textId="77777777" w:rsidR="00976EC0" w:rsidRDefault="00976E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71A1A" w14:textId="77777777" w:rsidR="00534B7E" w:rsidRDefault="00534B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C5F6E" w14:textId="77777777" w:rsidR="00534B7E" w:rsidRDefault="00534B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8D024" w14:textId="77777777" w:rsidR="00534B7E" w:rsidRDefault="00534B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EC0"/>
    <w:rsid w:val="00007727"/>
    <w:rsid w:val="00017720"/>
    <w:rsid w:val="00035488"/>
    <w:rsid w:val="00090B2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55AD"/>
    <w:rsid w:val="00534B7E"/>
    <w:rsid w:val="005614F2"/>
    <w:rsid w:val="00577BC6"/>
    <w:rsid w:val="0069085C"/>
    <w:rsid w:val="006B27ED"/>
    <w:rsid w:val="00843263"/>
    <w:rsid w:val="00861E75"/>
    <w:rsid w:val="00976EC0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689E4A"/>
  <w15:chartTrackingRefBased/>
  <w15:docId w15:val="{C268C82F-6711-468D-BCA2-3F07C19B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1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3</cp:revision>
  <cp:lastPrinted>2021-08-05T10:23:00Z</cp:lastPrinted>
  <dcterms:created xsi:type="dcterms:W3CDTF">2021-08-05T10:23:00Z</dcterms:created>
  <dcterms:modified xsi:type="dcterms:W3CDTF">2021-08-05T10:24:00Z</dcterms:modified>
</cp:coreProperties>
</file>