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Default="00BB7AA3" w:rsidP="006A5DF1">
      <w:pPr>
        <w:spacing w:after="240"/>
        <w:jc w:val="right"/>
        <w:rPr>
          <w:sz w:val="22"/>
          <w:szCs w:val="22"/>
        </w:rPr>
      </w:pPr>
      <w:r w:rsidRPr="00BB7AA3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BB7AA3">
        <w:rPr>
          <w:sz w:val="22"/>
          <w:szCs w:val="22"/>
        </w:rPr>
        <w:t>2021-08-06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BB7AA3" w:rsidRPr="00BB7AA3" w:rsidRDefault="00BB7AA3" w:rsidP="006A5DF1">
      <w:pPr>
        <w:rPr>
          <w:b/>
          <w:bCs/>
          <w:sz w:val="22"/>
          <w:szCs w:val="22"/>
        </w:rPr>
      </w:pPr>
      <w:r w:rsidRPr="00BB7AA3">
        <w:rPr>
          <w:b/>
          <w:bCs/>
          <w:sz w:val="22"/>
          <w:szCs w:val="22"/>
        </w:rPr>
        <w:t>Szpital Wojewódzki w Poznaniu</w:t>
      </w:r>
    </w:p>
    <w:p w:rsidR="006A5DF1" w:rsidRPr="00D91931" w:rsidRDefault="00BB7AA3" w:rsidP="006A5DF1">
      <w:pPr>
        <w:rPr>
          <w:b/>
          <w:bCs/>
          <w:sz w:val="22"/>
          <w:szCs w:val="22"/>
        </w:rPr>
      </w:pPr>
      <w:r w:rsidRPr="00BB7AA3">
        <w:rPr>
          <w:b/>
          <w:bCs/>
          <w:sz w:val="22"/>
          <w:szCs w:val="22"/>
        </w:rPr>
        <w:t>Dział Zamówień Publicznych</w:t>
      </w:r>
    </w:p>
    <w:p w:rsidR="006A5DF1" w:rsidRPr="00BD5546" w:rsidRDefault="00BB7AA3" w:rsidP="006A5DF1">
      <w:pPr>
        <w:rPr>
          <w:sz w:val="22"/>
          <w:szCs w:val="22"/>
        </w:rPr>
      </w:pPr>
      <w:r w:rsidRPr="00BB7AA3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BB7AA3">
        <w:rPr>
          <w:sz w:val="22"/>
          <w:szCs w:val="22"/>
        </w:rPr>
        <w:t>7/19</w:t>
      </w:r>
    </w:p>
    <w:p w:rsidR="006A5DF1" w:rsidRPr="00BD5546" w:rsidRDefault="00BB7AA3" w:rsidP="006A5DF1">
      <w:pPr>
        <w:rPr>
          <w:sz w:val="22"/>
          <w:szCs w:val="22"/>
        </w:rPr>
      </w:pPr>
      <w:r w:rsidRPr="00BB7AA3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BB7AA3">
        <w:rPr>
          <w:sz w:val="22"/>
          <w:szCs w:val="22"/>
        </w:rPr>
        <w:t>Poznań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3947" w:rsidRPr="007B3947">
        <w:rPr>
          <w:bCs/>
          <w:sz w:val="22"/>
          <w:szCs w:val="22"/>
        </w:rPr>
        <w:t>SZW/DZP/</w:t>
      </w:r>
      <w:r w:rsidR="007B3947">
        <w:rPr>
          <w:bCs/>
          <w:sz w:val="22"/>
          <w:szCs w:val="22"/>
        </w:rPr>
        <w:t>43/2021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B7AA3" w:rsidRPr="00BB7AA3">
        <w:rPr>
          <w:sz w:val="22"/>
          <w:szCs w:val="22"/>
        </w:rPr>
        <w:t>podstawowy</w:t>
      </w:r>
      <w:r w:rsidR="007B3947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7B3947">
        <w:rPr>
          <w:b/>
          <w:sz w:val="22"/>
          <w:szCs w:val="22"/>
        </w:rPr>
        <w:t>p</w:t>
      </w:r>
      <w:r w:rsidRPr="006A5DF1">
        <w:rPr>
          <w:bCs/>
          <w:sz w:val="22"/>
          <w:szCs w:val="22"/>
        </w:rPr>
        <w:t>n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B7AA3" w:rsidRPr="00BB7AA3">
        <w:rPr>
          <w:b/>
          <w:bCs/>
          <w:sz w:val="22"/>
          <w:szCs w:val="22"/>
        </w:rPr>
        <w:t>Sukcesywna dostawa artykułów biurowych dla Szpitala Wojewódzkiego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B7AA3" w:rsidRPr="00BB7AA3">
        <w:rPr>
          <w:b/>
          <w:sz w:val="22"/>
          <w:szCs w:val="22"/>
        </w:rPr>
        <w:t>SZW/DZP/43/2021</w:t>
      </w:r>
      <w:r w:rsidRPr="006A5DF1">
        <w:rPr>
          <w:b/>
          <w:sz w:val="22"/>
          <w:szCs w:val="22"/>
        </w:rPr>
        <w:t>.</w:t>
      </w:r>
    </w:p>
    <w:p w:rsidR="00BB7AA3" w:rsidRPr="00BB7AA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B7AA3" w:rsidRPr="00BB7AA3">
        <w:rPr>
          <w:b/>
          <w:sz w:val="22"/>
          <w:szCs w:val="22"/>
        </w:rPr>
        <w:t>Szpital Wojewódzki w Poznaniu</w:t>
      </w:r>
    </w:p>
    <w:p w:rsidR="0012774F" w:rsidRPr="006A5DF1" w:rsidRDefault="00BB7AA3" w:rsidP="00D8461B">
      <w:pPr>
        <w:spacing w:after="240" w:line="276" w:lineRule="auto"/>
        <w:jc w:val="both"/>
        <w:rPr>
          <w:sz w:val="22"/>
          <w:szCs w:val="22"/>
        </w:rPr>
      </w:pPr>
      <w:r w:rsidRPr="00BB7AA3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7B3947">
        <w:rPr>
          <w:sz w:val="22"/>
          <w:szCs w:val="22"/>
        </w:rPr>
        <w:t xml:space="preserve">            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BB7AA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7B3947" w:rsidRPr="007B3947" w:rsidRDefault="007B3947" w:rsidP="007B3947">
      <w:pPr>
        <w:spacing w:line="826" w:lineRule="exact"/>
        <w:ind w:right="2300"/>
        <w:rPr>
          <w:sz w:val="23"/>
          <w:szCs w:val="23"/>
        </w:rPr>
      </w:pPr>
      <w:r w:rsidRPr="007B3947">
        <w:rPr>
          <w:sz w:val="23"/>
          <w:szCs w:val="23"/>
        </w:rPr>
        <w:t>Pozycja 21</w:t>
      </w:r>
    </w:p>
    <w:p w:rsidR="007B3947" w:rsidRPr="007B3947" w:rsidRDefault="007B3947" w:rsidP="007B3947">
      <w:pPr>
        <w:spacing w:after="236" w:line="274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>Zamawiający wymaga folii do ksero o rozmiarze A4 i podaje wymiar 240/297mm, który jest nieprawidłowy. Prosimy o zmianę wymiaru na A4 o wymiarze 210/297mm.</w:t>
      </w:r>
    </w:p>
    <w:p w:rsidR="007B3947" w:rsidRDefault="007B3947" w:rsidP="007B3947">
      <w:pPr>
        <w:spacing w:line="278" w:lineRule="exact"/>
        <w:ind w:left="20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902208" w:rsidRPr="007B3947" w:rsidRDefault="00902208" w:rsidP="007B3947">
      <w:pPr>
        <w:spacing w:line="278" w:lineRule="exact"/>
        <w:ind w:left="20"/>
        <w:rPr>
          <w:b/>
          <w:bCs/>
          <w:sz w:val="23"/>
          <w:szCs w:val="23"/>
        </w:rPr>
      </w:pPr>
      <w:r w:rsidRPr="00902208">
        <w:rPr>
          <w:bCs/>
          <w:sz w:val="23"/>
          <w:szCs w:val="23"/>
        </w:rPr>
        <w:t>Zamawiający modyfikuje opis w tym zakresie na 210/297 mm</w:t>
      </w:r>
      <w:r>
        <w:rPr>
          <w:b/>
          <w:bCs/>
          <w:sz w:val="23"/>
          <w:szCs w:val="23"/>
        </w:rPr>
        <w:t xml:space="preserve"> </w:t>
      </w:r>
    </w:p>
    <w:p w:rsidR="007B3947" w:rsidRDefault="007B3947" w:rsidP="007B3947">
      <w:pPr>
        <w:spacing w:line="278" w:lineRule="exact"/>
        <w:ind w:left="20"/>
        <w:rPr>
          <w:sz w:val="23"/>
          <w:szCs w:val="23"/>
        </w:rPr>
      </w:pPr>
    </w:p>
    <w:p w:rsidR="007B3947" w:rsidRPr="007B3947" w:rsidRDefault="007B3947" w:rsidP="007B3947">
      <w:pPr>
        <w:spacing w:line="278" w:lineRule="exact"/>
        <w:ind w:left="20"/>
        <w:rPr>
          <w:sz w:val="23"/>
          <w:szCs w:val="23"/>
        </w:rPr>
      </w:pPr>
      <w:r w:rsidRPr="007B3947">
        <w:rPr>
          <w:sz w:val="23"/>
          <w:szCs w:val="23"/>
        </w:rPr>
        <w:t>Pozycja 21</w:t>
      </w:r>
    </w:p>
    <w:p w:rsidR="007B3947" w:rsidRPr="007B3947" w:rsidRDefault="007B3947" w:rsidP="007B3947">
      <w:pPr>
        <w:spacing w:after="240" w:line="278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 xml:space="preserve">Czy Zamawiający wyrazi zgodę, by zamiast </w:t>
      </w:r>
      <w:proofErr w:type="spellStart"/>
      <w:r w:rsidRPr="007B3947">
        <w:rPr>
          <w:sz w:val="23"/>
          <w:szCs w:val="23"/>
        </w:rPr>
        <w:t>foliopisu</w:t>
      </w:r>
      <w:proofErr w:type="spellEnd"/>
      <w:r w:rsidRPr="007B3947">
        <w:rPr>
          <w:sz w:val="23"/>
          <w:szCs w:val="23"/>
        </w:rPr>
        <w:t xml:space="preserve"> o grubości 0,8mm, zaoferować l</w:t>
      </w:r>
      <w:r w:rsidR="001A72CB">
        <w:rPr>
          <w:sz w:val="23"/>
          <w:szCs w:val="23"/>
        </w:rPr>
        <w:t xml:space="preserve"> </w:t>
      </w:r>
      <w:r w:rsidRPr="007B3947">
        <w:rPr>
          <w:sz w:val="23"/>
          <w:szCs w:val="23"/>
        </w:rPr>
        <w:t>mm, który jest ogólnodostępny w sprzedaży i posiada go niemal każdy producent.</w:t>
      </w:r>
    </w:p>
    <w:p w:rsidR="007B3947" w:rsidRPr="007B3947" w:rsidRDefault="007B3947" w:rsidP="007B3947">
      <w:pPr>
        <w:spacing w:line="278" w:lineRule="exact"/>
        <w:ind w:left="20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902208" w:rsidP="007B3947">
      <w:pPr>
        <w:spacing w:line="278" w:lineRule="exact"/>
        <w:ind w:left="20"/>
        <w:rPr>
          <w:sz w:val="23"/>
          <w:szCs w:val="23"/>
        </w:rPr>
      </w:pPr>
      <w:r>
        <w:rPr>
          <w:sz w:val="23"/>
          <w:szCs w:val="23"/>
        </w:rPr>
        <w:t>Zamawiający wyraża zgodę i modyfikuje w tym zakresie opis.</w:t>
      </w:r>
    </w:p>
    <w:p w:rsidR="00902208" w:rsidRDefault="00902208" w:rsidP="007B3947">
      <w:pPr>
        <w:spacing w:line="278" w:lineRule="exact"/>
        <w:ind w:left="20"/>
        <w:rPr>
          <w:sz w:val="23"/>
          <w:szCs w:val="23"/>
        </w:rPr>
      </w:pPr>
    </w:p>
    <w:p w:rsidR="007B3947" w:rsidRPr="007B3947" w:rsidRDefault="007B3947" w:rsidP="007B3947">
      <w:pPr>
        <w:spacing w:line="278" w:lineRule="exact"/>
        <w:ind w:left="20"/>
        <w:rPr>
          <w:sz w:val="23"/>
          <w:szCs w:val="23"/>
        </w:rPr>
      </w:pPr>
      <w:r w:rsidRPr="007B3947">
        <w:rPr>
          <w:sz w:val="23"/>
          <w:szCs w:val="23"/>
        </w:rPr>
        <w:t>Pozycja 72</w:t>
      </w:r>
    </w:p>
    <w:p w:rsidR="007B3947" w:rsidRPr="007B3947" w:rsidRDefault="007B3947" w:rsidP="007B3947">
      <w:pPr>
        <w:spacing w:after="279" w:line="278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 xml:space="preserve">Czy Zamawiający wyrazi zgodę na zaoferowanie przekładek o grubości 180g? Grubości wyrażone w </w:t>
      </w:r>
      <w:proofErr w:type="spellStart"/>
      <w:r w:rsidRPr="007B3947">
        <w:rPr>
          <w:sz w:val="23"/>
          <w:szCs w:val="23"/>
        </w:rPr>
        <w:t>micronach</w:t>
      </w:r>
      <w:proofErr w:type="spellEnd"/>
      <w:r w:rsidRPr="007B3947">
        <w:rPr>
          <w:sz w:val="23"/>
          <w:szCs w:val="23"/>
        </w:rPr>
        <w:t xml:space="preserve"> stosuje się przy przekładkach wykonanych z PP, a nie z kartonu.</w:t>
      </w:r>
    </w:p>
    <w:p w:rsidR="007B3947" w:rsidRDefault="007B3947" w:rsidP="007B3947">
      <w:pPr>
        <w:spacing w:line="230" w:lineRule="exact"/>
        <w:ind w:left="20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lastRenderedPageBreak/>
        <w:t>Stanowisko (wyjaśnienie) Zamawiającego:</w:t>
      </w:r>
    </w:p>
    <w:p w:rsidR="00140404" w:rsidRPr="007B3947" w:rsidRDefault="00140404" w:rsidP="007B3947">
      <w:pPr>
        <w:spacing w:line="230" w:lineRule="exact"/>
        <w:ind w:left="20"/>
        <w:rPr>
          <w:b/>
          <w:bCs/>
          <w:sz w:val="23"/>
          <w:szCs w:val="23"/>
        </w:rPr>
      </w:pPr>
    </w:p>
    <w:p w:rsidR="00902208" w:rsidRDefault="00902208" w:rsidP="007B3947">
      <w:pPr>
        <w:spacing w:line="230" w:lineRule="exact"/>
        <w:ind w:left="20"/>
        <w:rPr>
          <w:sz w:val="23"/>
          <w:szCs w:val="23"/>
        </w:rPr>
      </w:pPr>
      <w:r>
        <w:rPr>
          <w:sz w:val="23"/>
          <w:szCs w:val="23"/>
        </w:rPr>
        <w:t>Zamawiający wyraża zgodę</w:t>
      </w:r>
    </w:p>
    <w:p w:rsidR="00902208" w:rsidRDefault="00902208" w:rsidP="007B3947">
      <w:pPr>
        <w:spacing w:line="230" w:lineRule="exact"/>
        <w:ind w:left="20"/>
        <w:rPr>
          <w:sz w:val="23"/>
          <w:szCs w:val="23"/>
        </w:rPr>
      </w:pPr>
    </w:p>
    <w:p w:rsidR="00140404" w:rsidRDefault="00140404" w:rsidP="007B3947">
      <w:pPr>
        <w:spacing w:line="230" w:lineRule="exact"/>
        <w:ind w:left="20"/>
        <w:rPr>
          <w:sz w:val="23"/>
          <w:szCs w:val="23"/>
        </w:rPr>
      </w:pPr>
    </w:p>
    <w:p w:rsidR="007B3947" w:rsidRPr="007B3947" w:rsidRDefault="007B3947" w:rsidP="007B3947">
      <w:pPr>
        <w:spacing w:line="230" w:lineRule="exact"/>
        <w:ind w:left="20"/>
        <w:rPr>
          <w:sz w:val="23"/>
          <w:szCs w:val="23"/>
        </w:rPr>
      </w:pPr>
      <w:r w:rsidRPr="007B3947">
        <w:rPr>
          <w:sz w:val="23"/>
          <w:szCs w:val="23"/>
        </w:rPr>
        <w:t>Pozycja 74</w:t>
      </w:r>
    </w:p>
    <w:p w:rsidR="007B3947" w:rsidRDefault="007B3947" w:rsidP="007B3947">
      <w:pPr>
        <w:spacing w:line="542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>Czy Zmawiający wyrazi zgodę by zaoferować przekładki o wymiarze 240x105mm?</w:t>
      </w:r>
    </w:p>
    <w:p w:rsidR="007B3947" w:rsidRPr="007B3947" w:rsidRDefault="007B3947" w:rsidP="007B3947">
      <w:pPr>
        <w:spacing w:line="542" w:lineRule="exact"/>
        <w:ind w:left="20" w:right="40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902208" w:rsidRDefault="00140404" w:rsidP="007B3947">
      <w:pPr>
        <w:spacing w:line="542" w:lineRule="exact"/>
        <w:ind w:left="20" w:right="40"/>
        <w:rPr>
          <w:sz w:val="23"/>
          <w:szCs w:val="23"/>
        </w:rPr>
      </w:pPr>
      <w:r>
        <w:rPr>
          <w:sz w:val="23"/>
          <w:szCs w:val="23"/>
        </w:rPr>
        <w:t>Zamawiający  wyraża zgodę</w:t>
      </w:r>
    </w:p>
    <w:p w:rsidR="007B3947" w:rsidRPr="007B3947" w:rsidRDefault="007B3947" w:rsidP="007B3947">
      <w:pPr>
        <w:spacing w:line="542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>Pozycja 82,81</w:t>
      </w:r>
    </w:p>
    <w:p w:rsidR="007B3947" w:rsidRDefault="007B3947" w:rsidP="007B3947">
      <w:pPr>
        <w:spacing w:line="552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 xml:space="preserve">Czy Zamawiający ma na myśli rolkę offsetową, czy termiczną? </w:t>
      </w:r>
    </w:p>
    <w:p w:rsidR="007B3947" w:rsidRPr="007B3947" w:rsidRDefault="007B3947" w:rsidP="007B3947">
      <w:pPr>
        <w:spacing w:line="552" w:lineRule="exact"/>
        <w:ind w:left="20" w:right="40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140404" w:rsidP="007B3947">
      <w:pPr>
        <w:spacing w:line="552" w:lineRule="exact"/>
        <w:ind w:left="20" w:right="40"/>
        <w:rPr>
          <w:sz w:val="23"/>
          <w:szCs w:val="23"/>
        </w:rPr>
      </w:pPr>
      <w:r>
        <w:rPr>
          <w:sz w:val="23"/>
          <w:szCs w:val="23"/>
        </w:rPr>
        <w:t>Zamawiający ma na myśli rolkę offsetową</w:t>
      </w:r>
    </w:p>
    <w:p w:rsidR="007B3947" w:rsidRPr="007B3947" w:rsidRDefault="007B3947" w:rsidP="007B3947">
      <w:pPr>
        <w:spacing w:line="552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>Pozycja 87</w:t>
      </w:r>
    </w:p>
    <w:p w:rsidR="007B3947" w:rsidRPr="007B3947" w:rsidRDefault="007B3947" w:rsidP="007B3947">
      <w:pPr>
        <w:spacing w:after="236" w:line="269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>Czy Zamawiający ma na myśli segregator o wewnętrznym wymiarze grzbietu 35mm, a zewnętrznym 40mm?</w:t>
      </w:r>
    </w:p>
    <w:p w:rsidR="007B3947" w:rsidRPr="007B3947" w:rsidRDefault="007B3947" w:rsidP="007B3947">
      <w:pPr>
        <w:spacing w:line="274" w:lineRule="exact"/>
        <w:ind w:left="20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140404" w:rsidP="007B3947">
      <w:pPr>
        <w:spacing w:line="274" w:lineRule="exact"/>
        <w:ind w:left="20"/>
        <w:rPr>
          <w:sz w:val="23"/>
          <w:szCs w:val="23"/>
        </w:rPr>
      </w:pPr>
      <w:r>
        <w:rPr>
          <w:sz w:val="23"/>
          <w:szCs w:val="23"/>
        </w:rPr>
        <w:t>Zamawiający potwierdza.</w:t>
      </w:r>
    </w:p>
    <w:p w:rsidR="00140404" w:rsidRDefault="00140404" w:rsidP="007B3947">
      <w:pPr>
        <w:spacing w:line="274" w:lineRule="exact"/>
        <w:ind w:left="20"/>
        <w:rPr>
          <w:sz w:val="23"/>
          <w:szCs w:val="23"/>
        </w:rPr>
      </w:pPr>
    </w:p>
    <w:p w:rsidR="007B3947" w:rsidRPr="007B3947" w:rsidRDefault="007B3947" w:rsidP="007B3947">
      <w:pPr>
        <w:spacing w:line="274" w:lineRule="exact"/>
        <w:ind w:left="20"/>
        <w:rPr>
          <w:sz w:val="23"/>
          <w:szCs w:val="23"/>
        </w:rPr>
      </w:pPr>
      <w:r w:rsidRPr="007B3947">
        <w:rPr>
          <w:sz w:val="23"/>
          <w:szCs w:val="23"/>
        </w:rPr>
        <w:t>Pozycja 89</w:t>
      </w:r>
    </w:p>
    <w:p w:rsidR="007B3947" w:rsidRPr="007B3947" w:rsidRDefault="007B3947" w:rsidP="00140404">
      <w:pPr>
        <w:spacing w:after="240" w:line="274" w:lineRule="exact"/>
        <w:ind w:left="20" w:right="4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>Wymagany przez Państwa segregator nie istnieje, ringowe segregatory są tylko do 40mm szerokości grzbietu. Szersze grzbiety występują już w wersji dźwigniowej. Prosimy o doprecyzowanie, czy w owej pozycji należy skalkulować segregator o szerokości grzbietu wewnętrznej 70mm/zewnętrznej 75mm z dźwignią, czy segregator ringowy- tzw. Panorama pokryty PCV, z 4 ringami o szerokości grzbietu 6,5 cm lub 8,5 cm?</w:t>
      </w:r>
    </w:p>
    <w:p w:rsidR="007B3947" w:rsidRPr="007B3947" w:rsidRDefault="007B3947" w:rsidP="007B3947">
      <w:pPr>
        <w:spacing w:line="274" w:lineRule="exact"/>
        <w:ind w:left="20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140404" w:rsidP="007B3947">
      <w:pPr>
        <w:spacing w:line="274" w:lineRule="exact"/>
        <w:ind w:left="20"/>
        <w:rPr>
          <w:sz w:val="23"/>
          <w:szCs w:val="23"/>
        </w:rPr>
      </w:pPr>
      <w:r>
        <w:rPr>
          <w:sz w:val="23"/>
          <w:szCs w:val="23"/>
        </w:rPr>
        <w:t>Zamawiający ma na myśli segregator z 4 ringami o szerokości grzbietu 6,5 cm lub 8,5 cm.</w:t>
      </w:r>
    </w:p>
    <w:p w:rsidR="00140404" w:rsidRDefault="00140404" w:rsidP="007B3947">
      <w:pPr>
        <w:spacing w:line="274" w:lineRule="exact"/>
        <w:ind w:left="20"/>
        <w:rPr>
          <w:sz w:val="23"/>
          <w:szCs w:val="23"/>
        </w:rPr>
      </w:pPr>
    </w:p>
    <w:p w:rsidR="007B3947" w:rsidRPr="007B3947" w:rsidRDefault="007B3947" w:rsidP="007B3947">
      <w:pPr>
        <w:spacing w:line="274" w:lineRule="exact"/>
        <w:ind w:left="20"/>
        <w:rPr>
          <w:sz w:val="23"/>
          <w:szCs w:val="23"/>
        </w:rPr>
      </w:pPr>
      <w:r w:rsidRPr="007B3947">
        <w:rPr>
          <w:sz w:val="23"/>
          <w:szCs w:val="23"/>
        </w:rPr>
        <w:t>Pozycja 94</w:t>
      </w:r>
    </w:p>
    <w:p w:rsidR="007B3947" w:rsidRPr="007B3947" w:rsidRDefault="007B3947" w:rsidP="007B3947">
      <w:pPr>
        <w:spacing w:line="274" w:lineRule="exact"/>
        <w:ind w:left="20" w:right="40"/>
        <w:rPr>
          <w:sz w:val="23"/>
          <w:szCs w:val="23"/>
        </w:rPr>
      </w:pPr>
      <w:r w:rsidRPr="007B3947">
        <w:rPr>
          <w:sz w:val="23"/>
          <w:szCs w:val="23"/>
        </w:rPr>
        <w:t xml:space="preserve">Prosimy o doprecyzowanie, czy należy skalkulować 1 kartonik który mieści 100 spinaczy, czy kartonik który mieści 10 </w:t>
      </w:r>
      <w:proofErr w:type="spellStart"/>
      <w:r w:rsidRPr="007B3947">
        <w:rPr>
          <w:sz w:val="23"/>
          <w:szCs w:val="23"/>
        </w:rPr>
        <w:t>op</w:t>
      </w:r>
      <w:proofErr w:type="spellEnd"/>
      <w:r w:rsidRPr="007B3947">
        <w:rPr>
          <w:sz w:val="23"/>
          <w:szCs w:val="23"/>
        </w:rPr>
        <w:t xml:space="preserve"> po 100 spinaczy?</w:t>
      </w:r>
    </w:p>
    <w:p w:rsidR="007B3947" w:rsidRPr="007B3947" w:rsidRDefault="007B3947" w:rsidP="007B3947">
      <w:pPr>
        <w:spacing w:line="274" w:lineRule="exact"/>
        <w:ind w:left="20"/>
        <w:jc w:val="both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</w:p>
    <w:p w:rsidR="001A72CB" w:rsidRDefault="001A72CB" w:rsidP="007B3947">
      <w:pPr>
        <w:spacing w:line="274" w:lineRule="exact"/>
        <w:ind w:left="20"/>
        <w:jc w:val="both"/>
        <w:rPr>
          <w:sz w:val="23"/>
          <w:szCs w:val="23"/>
        </w:rPr>
      </w:pPr>
      <w:r>
        <w:rPr>
          <w:sz w:val="23"/>
          <w:szCs w:val="23"/>
        </w:rPr>
        <w:t>Zamawiający ma na myśli kartonik, który mieści 10 op. po 100 spinaczy.</w:t>
      </w:r>
    </w:p>
    <w:p w:rsidR="007B3947" w:rsidRP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>Pozycja 110</w:t>
      </w:r>
    </w:p>
    <w:p w:rsidR="007B3947" w:rsidRPr="007B3947" w:rsidRDefault="007B3947" w:rsidP="007B3947">
      <w:pPr>
        <w:spacing w:after="240" w:line="274" w:lineRule="exact"/>
        <w:ind w:left="20" w:right="36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>Z posiadanej przez nas wiedzy, taśmy o symbolu TZE-141 nie są białe lecz przezroczyste, prosimy o zmianę koloru lub zmianę symbolu na inny, który występuje w wersji biała taśma.</w:t>
      </w:r>
    </w:p>
    <w:p w:rsidR="007B3947" w:rsidRPr="007B3947" w:rsidRDefault="007B3947" w:rsidP="007B3947">
      <w:pPr>
        <w:spacing w:line="274" w:lineRule="exact"/>
        <w:ind w:left="20"/>
        <w:jc w:val="both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</w:p>
    <w:p w:rsidR="001A72CB" w:rsidRDefault="001A72CB" w:rsidP="007B3947">
      <w:pPr>
        <w:spacing w:line="274" w:lineRule="exact"/>
        <w:ind w:left="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Zamawiający ma na myśli taśmę przezroczystą. </w:t>
      </w:r>
    </w:p>
    <w:p w:rsidR="001A72CB" w:rsidRDefault="001A72CB" w:rsidP="007B3947">
      <w:pPr>
        <w:spacing w:line="274" w:lineRule="exact"/>
        <w:ind w:left="20"/>
        <w:jc w:val="both"/>
        <w:rPr>
          <w:sz w:val="23"/>
          <w:szCs w:val="23"/>
        </w:rPr>
      </w:pPr>
    </w:p>
    <w:p w:rsidR="007B3947" w:rsidRP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  <w:r w:rsidRPr="007B3947">
        <w:rPr>
          <w:sz w:val="23"/>
          <w:szCs w:val="23"/>
        </w:rPr>
        <w:lastRenderedPageBreak/>
        <w:t>Pozycja 117</w:t>
      </w:r>
    </w:p>
    <w:p w:rsidR="007B3947" w:rsidRPr="007B3947" w:rsidRDefault="007B3947" w:rsidP="007B3947">
      <w:pPr>
        <w:spacing w:after="240" w:line="274" w:lineRule="exact"/>
        <w:ind w:left="20" w:right="36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>Czy Zamawiający wyrazi zgodę na zaoferowanie taśmy dwustronnej o szerokości 38mm i długości 5m? Podany wymiar taśmy jest nieprawidłowy.</w:t>
      </w:r>
    </w:p>
    <w:p w:rsidR="007B3947" w:rsidRPr="007B3947" w:rsidRDefault="007B3947" w:rsidP="007B3947">
      <w:pPr>
        <w:spacing w:line="274" w:lineRule="exact"/>
        <w:ind w:left="20"/>
        <w:jc w:val="both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1A72CB" w:rsidP="007B3947">
      <w:pPr>
        <w:spacing w:line="274" w:lineRule="exact"/>
        <w:ind w:left="20"/>
        <w:jc w:val="both"/>
        <w:rPr>
          <w:sz w:val="23"/>
          <w:szCs w:val="23"/>
        </w:rPr>
      </w:pPr>
      <w:r>
        <w:rPr>
          <w:sz w:val="23"/>
          <w:szCs w:val="23"/>
        </w:rPr>
        <w:t>Zamawiający wyraża zgodę na taśmę dwustronną o wymiarach 38 mm x 5 m.</w:t>
      </w:r>
    </w:p>
    <w:p w:rsid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</w:p>
    <w:p w:rsidR="007B3947" w:rsidRP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>Pozycja 124</w:t>
      </w:r>
    </w:p>
    <w:p w:rsidR="007B3947" w:rsidRPr="007B3947" w:rsidRDefault="007B3947" w:rsidP="007B3947">
      <w:pPr>
        <w:spacing w:after="240" w:line="274" w:lineRule="exact"/>
        <w:ind w:left="20" w:right="360"/>
        <w:rPr>
          <w:sz w:val="23"/>
          <w:szCs w:val="23"/>
        </w:rPr>
      </w:pPr>
      <w:r w:rsidRPr="007B3947">
        <w:rPr>
          <w:sz w:val="23"/>
          <w:szCs w:val="23"/>
        </w:rPr>
        <w:t>Czy Zamawiający wyrazi zgodę na zaoferowanie taśmy o szerokości 18mm? Nikt taśm o szerokości 20mm nie produkuje.</w:t>
      </w:r>
    </w:p>
    <w:p w:rsidR="007B3947" w:rsidRPr="007B3947" w:rsidRDefault="007B3947" w:rsidP="007B3947">
      <w:pPr>
        <w:spacing w:line="274" w:lineRule="exact"/>
        <w:ind w:left="20"/>
        <w:jc w:val="both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1A72CB" w:rsidP="007B3947">
      <w:pPr>
        <w:spacing w:line="274" w:lineRule="exact"/>
        <w:ind w:left="20"/>
        <w:jc w:val="both"/>
        <w:rPr>
          <w:sz w:val="23"/>
          <w:szCs w:val="23"/>
        </w:rPr>
      </w:pPr>
      <w:r>
        <w:rPr>
          <w:sz w:val="23"/>
          <w:szCs w:val="23"/>
        </w:rPr>
        <w:t>Zamawiający wyraża zgodę na taśmę o szerokości 18 mm.</w:t>
      </w:r>
    </w:p>
    <w:p w:rsidR="001A72CB" w:rsidRDefault="001A72CB" w:rsidP="007B3947">
      <w:pPr>
        <w:spacing w:line="274" w:lineRule="exact"/>
        <w:ind w:left="20"/>
        <w:jc w:val="both"/>
        <w:rPr>
          <w:sz w:val="23"/>
          <w:szCs w:val="23"/>
        </w:rPr>
      </w:pPr>
    </w:p>
    <w:p w:rsidR="007B3947" w:rsidRP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>Pozycja 126</w:t>
      </w:r>
    </w:p>
    <w:p w:rsidR="007B3947" w:rsidRPr="007B3947" w:rsidRDefault="007B3947" w:rsidP="007B3947">
      <w:pPr>
        <w:spacing w:after="240" w:line="274" w:lineRule="exact"/>
        <w:ind w:left="20" w:right="360"/>
        <w:rPr>
          <w:sz w:val="23"/>
          <w:szCs w:val="23"/>
        </w:rPr>
      </w:pPr>
      <w:r w:rsidRPr="007B3947">
        <w:rPr>
          <w:sz w:val="23"/>
          <w:szCs w:val="23"/>
        </w:rPr>
        <w:t>Czy Zamawiający wyrazi zgodę na zaoferowanie taśmy o długości około 5Om? Podane przez Państwa taśmy nie istnieją, nikt nie nawija taśmy po 5m na rolkę.</w:t>
      </w:r>
    </w:p>
    <w:p w:rsidR="007B3947" w:rsidRPr="007B3947" w:rsidRDefault="007B3947" w:rsidP="007B3947">
      <w:pPr>
        <w:spacing w:line="274" w:lineRule="exact"/>
        <w:ind w:left="20"/>
        <w:jc w:val="both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1A72CB" w:rsidRPr="001A72CB" w:rsidRDefault="001A72CB" w:rsidP="001A72CB">
      <w:pPr>
        <w:spacing w:line="274" w:lineRule="exact"/>
        <w:ind w:left="20"/>
        <w:jc w:val="both"/>
        <w:rPr>
          <w:sz w:val="23"/>
          <w:szCs w:val="23"/>
        </w:rPr>
      </w:pPr>
      <w:r w:rsidRPr="001A72CB">
        <w:rPr>
          <w:sz w:val="23"/>
          <w:szCs w:val="23"/>
        </w:rPr>
        <w:t xml:space="preserve">Zamawiający wyraża zgodę na taśmę o </w:t>
      </w:r>
      <w:r>
        <w:rPr>
          <w:sz w:val="23"/>
          <w:szCs w:val="23"/>
        </w:rPr>
        <w:t>długości 50 m.</w:t>
      </w:r>
      <w:r w:rsidRPr="001A72CB">
        <w:rPr>
          <w:sz w:val="23"/>
          <w:szCs w:val="23"/>
        </w:rPr>
        <w:t>.</w:t>
      </w:r>
    </w:p>
    <w:p w:rsid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</w:p>
    <w:p w:rsidR="001A72CB" w:rsidRDefault="001A72CB" w:rsidP="007B3947">
      <w:pPr>
        <w:spacing w:line="274" w:lineRule="exact"/>
        <w:ind w:left="20"/>
        <w:jc w:val="both"/>
        <w:rPr>
          <w:sz w:val="23"/>
          <w:szCs w:val="23"/>
        </w:rPr>
      </w:pPr>
    </w:p>
    <w:p w:rsidR="007B3947" w:rsidRPr="007B3947" w:rsidRDefault="007B3947" w:rsidP="007B3947">
      <w:pPr>
        <w:spacing w:line="274" w:lineRule="exact"/>
        <w:ind w:left="2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>Pozycja 139</w:t>
      </w:r>
    </w:p>
    <w:p w:rsidR="007B3947" w:rsidRDefault="007B3947" w:rsidP="007B3947">
      <w:pPr>
        <w:spacing w:before="240" w:line="274" w:lineRule="exact"/>
        <w:ind w:left="20" w:right="360"/>
        <w:jc w:val="both"/>
        <w:rPr>
          <w:sz w:val="23"/>
          <w:szCs w:val="23"/>
        </w:rPr>
      </w:pPr>
      <w:r w:rsidRPr="007B3947">
        <w:rPr>
          <w:sz w:val="23"/>
          <w:szCs w:val="23"/>
        </w:rPr>
        <w:t xml:space="preserve">Zszywacz o którym Państwo piszą, jest już niedostępny, czy Zamawiający wyrazi zgodę o takich samych parametrach, lecz ramię wykonane z metalu i maksymalne wsuwanie do </w:t>
      </w:r>
      <w:r w:rsidR="001A72CB">
        <w:rPr>
          <w:sz w:val="23"/>
          <w:szCs w:val="23"/>
        </w:rPr>
        <w:t xml:space="preserve">                  </w:t>
      </w:r>
      <w:r w:rsidRPr="007B3947">
        <w:rPr>
          <w:sz w:val="23"/>
          <w:szCs w:val="23"/>
        </w:rPr>
        <w:t>31</w:t>
      </w:r>
      <w:r w:rsidR="001A72CB">
        <w:rPr>
          <w:sz w:val="23"/>
          <w:szCs w:val="23"/>
        </w:rPr>
        <w:t xml:space="preserve">0 </w:t>
      </w:r>
      <w:r w:rsidRPr="007B3947">
        <w:rPr>
          <w:sz w:val="23"/>
          <w:szCs w:val="23"/>
        </w:rPr>
        <w:t>mm? Nie ma to żadnego wpływu na użytkowanie produktu.</w:t>
      </w:r>
    </w:p>
    <w:p w:rsidR="007B3947" w:rsidRDefault="007B3947" w:rsidP="007B3947">
      <w:pPr>
        <w:spacing w:line="274" w:lineRule="exact"/>
        <w:ind w:left="20" w:right="360"/>
        <w:jc w:val="both"/>
        <w:rPr>
          <w:b/>
          <w:bCs/>
          <w:sz w:val="23"/>
          <w:szCs w:val="23"/>
        </w:rPr>
      </w:pPr>
    </w:p>
    <w:p w:rsidR="007B3947" w:rsidRPr="007B3947" w:rsidRDefault="007B3947" w:rsidP="007B3947">
      <w:pPr>
        <w:spacing w:line="274" w:lineRule="exact"/>
        <w:ind w:left="20" w:right="360"/>
        <w:jc w:val="both"/>
        <w:rPr>
          <w:b/>
          <w:bCs/>
          <w:sz w:val="23"/>
          <w:szCs w:val="23"/>
        </w:rPr>
      </w:pPr>
      <w:r w:rsidRPr="007B3947">
        <w:rPr>
          <w:b/>
          <w:bCs/>
          <w:sz w:val="23"/>
          <w:szCs w:val="23"/>
        </w:rPr>
        <w:t>Stanowisko (wyjaśnienie) Zamawiającego:</w:t>
      </w:r>
    </w:p>
    <w:p w:rsidR="007B3947" w:rsidRDefault="001A72CB" w:rsidP="0069000F">
      <w:pPr>
        <w:spacing w:after="240" w:line="274" w:lineRule="exact"/>
        <w:ind w:left="20" w:right="360"/>
        <w:jc w:val="both"/>
        <w:rPr>
          <w:sz w:val="23"/>
          <w:szCs w:val="23"/>
        </w:rPr>
      </w:pPr>
      <w:r>
        <w:rPr>
          <w:sz w:val="23"/>
          <w:szCs w:val="23"/>
        </w:rPr>
        <w:t>Zamawiający wyraża zgodę.</w:t>
      </w:r>
    </w:p>
    <w:p w:rsidR="0069000F" w:rsidRDefault="0069000F" w:rsidP="0069000F">
      <w:pPr>
        <w:spacing w:line="274" w:lineRule="exact"/>
        <w:ind w:left="20" w:right="360"/>
        <w:jc w:val="both"/>
        <w:rPr>
          <w:sz w:val="23"/>
          <w:szCs w:val="23"/>
        </w:rPr>
      </w:pPr>
    </w:p>
    <w:p w:rsidR="0069000F" w:rsidRPr="0069000F" w:rsidRDefault="0069000F" w:rsidP="0069000F">
      <w:pPr>
        <w:spacing w:line="274" w:lineRule="exact"/>
        <w:ind w:left="20" w:right="360"/>
        <w:jc w:val="both"/>
        <w:rPr>
          <w:sz w:val="23"/>
          <w:szCs w:val="23"/>
        </w:rPr>
      </w:pPr>
      <w:bookmarkStart w:id="0" w:name="_GoBack"/>
      <w:bookmarkEnd w:id="0"/>
      <w:r w:rsidRPr="0069000F">
        <w:rPr>
          <w:sz w:val="23"/>
          <w:szCs w:val="23"/>
        </w:rPr>
        <w:t>Zamawiający informuje, że wszystkie dokumenty zamieszczone na jego stronie internetowej należy traktować jak załączniki do SWZ.</w:t>
      </w:r>
    </w:p>
    <w:p w:rsidR="0069000F" w:rsidRDefault="0069000F" w:rsidP="0069000F">
      <w:pPr>
        <w:spacing w:after="240" w:line="274" w:lineRule="exact"/>
        <w:ind w:left="20" w:right="360"/>
        <w:jc w:val="both"/>
        <w:rPr>
          <w:sz w:val="23"/>
          <w:szCs w:val="23"/>
        </w:rPr>
      </w:pPr>
      <w:r w:rsidRPr="0069000F">
        <w:rPr>
          <w:sz w:val="23"/>
          <w:szCs w:val="23"/>
        </w:rPr>
        <w:t xml:space="preserve">Zamawiający informuje, że SWZ uznana jest za zmodyfikowaną wyłącznie w zakresie treści udzielonych odpowiedzi i modyfikacji </w:t>
      </w:r>
      <w:r>
        <w:rPr>
          <w:sz w:val="23"/>
          <w:szCs w:val="23"/>
        </w:rPr>
        <w:t xml:space="preserve">treści oświadczenia </w:t>
      </w:r>
      <w:r w:rsidRPr="0069000F">
        <w:rPr>
          <w:sz w:val="23"/>
          <w:szCs w:val="23"/>
        </w:rPr>
        <w:t>wprowadzon</w:t>
      </w:r>
      <w:r>
        <w:rPr>
          <w:sz w:val="23"/>
          <w:szCs w:val="23"/>
        </w:rPr>
        <w:t>e</w:t>
      </w:r>
      <w:r w:rsidRPr="0069000F">
        <w:rPr>
          <w:sz w:val="23"/>
          <w:szCs w:val="23"/>
        </w:rPr>
        <w:t xml:space="preserve"> przez Zamawiającego. </w:t>
      </w:r>
    </w:p>
    <w:p w:rsidR="0069000F" w:rsidRPr="0069000F" w:rsidRDefault="0069000F" w:rsidP="0069000F">
      <w:pPr>
        <w:spacing w:after="120" w:line="274" w:lineRule="exact"/>
        <w:ind w:left="20" w:right="360"/>
        <w:jc w:val="both"/>
        <w:rPr>
          <w:sz w:val="23"/>
          <w:szCs w:val="23"/>
        </w:rPr>
      </w:pPr>
      <w:r w:rsidRPr="0069000F">
        <w:rPr>
          <w:sz w:val="23"/>
          <w:szCs w:val="23"/>
        </w:rPr>
        <w:t xml:space="preserve">Z przyczyn wskazanych powyżej termin składania i otwarcia ofert </w:t>
      </w:r>
      <w:r>
        <w:rPr>
          <w:sz w:val="23"/>
          <w:szCs w:val="23"/>
        </w:rPr>
        <w:t>nie ulega zmianie.</w:t>
      </w:r>
    </w:p>
    <w:p w:rsidR="0069000F" w:rsidRDefault="0069000F" w:rsidP="0069000F">
      <w:pPr>
        <w:spacing w:line="274" w:lineRule="exact"/>
        <w:ind w:left="20" w:right="360"/>
        <w:jc w:val="both"/>
        <w:rPr>
          <w:sz w:val="23"/>
          <w:szCs w:val="23"/>
        </w:rPr>
      </w:pPr>
    </w:p>
    <w:p w:rsidR="008D6CA0" w:rsidRPr="007B3947" w:rsidRDefault="008D6CA0" w:rsidP="0069000F">
      <w:pPr>
        <w:spacing w:line="274" w:lineRule="exact"/>
        <w:ind w:left="20" w:right="360"/>
        <w:jc w:val="both"/>
        <w:rPr>
          <w:sz w:val="23"/>
          <w:szCs w:val="23"/>
        </w:rPr>
      </w:pPr>
    </w:p>
    <w:p w:rsidR="006D4AB3" w:rsidRPr="006A5DF1" w:rsidRDefault="006D4AB3" w:rsidP="001A72CB">
      <w:pPr>
        <w:pStyle w:val="Tekstpodstawowy"/>
        <w:spacing w:before="120" w:after="480"/>
        <w:ind w:left="5239" w:firstLine="425"/>
        <w:jc w:val="center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008" w:rsidRDefault="00690008">
      <w:r>
        <w:separator/>
      </w:r>
    </w:p>
  </w:endnote>
  <w:endnote w:type="continuationSeparator" w:id="0">
    <w:p w:rsidR="00690008" w:rsidRDefault="00690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B394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1DFF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9000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008" w:rsidRDefault="00690008">
      <w:r>
        <w:separator/>
      </w:r>
    </w:p>
  </w:footnote>
  <w:footnote w:type="continuationSeparator" w:id="0">
    <w:p w:rsidR="00690008" w:rsidRDefault="00690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AA3" w:rsidRDefault="00BB7A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AA3" w:rsidRDefault="00BB7A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AA3" w:rsidRDefault="00BB7A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08"/>
    <w:rsid w:val="00031374"/>
    <w:rsid w:val="000A1097"/>
    <w:rsid w:val="000E2A8F"/>
    <w:rsid w:val="0012774F"/>
    <w:rsid w:val="00140404"/>
    <w:rsid w:val="00144B7A"/>
    <w:rsid w:val="00180C6E"/>
    <w:rsid w:val="001A72CB"/>
    <w:rsid w:val="0029606A"/>
    <w:rsid w:val="004848F3"/>
    <w:rsid w:val="004A75F2"/>
    <w:rsid w:val="005144A9"/>
    <w:rsid w:val="00520165"/>
    <w:rsid w:val="005B1B08"/>
    <w:rsid w:val="00632C3C"/>
    <w:rsid w:val="00662BDB"/>
    <w:rsid w:val="00690008"/>
    <w:rsid w:val="0069000F"/>
    <w:rsid w:val="006A5DF1"/>
    <w:rsid w:val="006B7198"/>
    <w:rsid w:val="006D4AB3"/>
    <w:rsid w:val="006F3B81"/>
    <w:rsid w:val="007B3947"/>
    <w:rsid w:val="007D7198"/>
    <w:rsid w:val="00870F9F"/>
    <w:rsid w:val="008804B6"/>
    <w:rsid w:val="00897AB0"/>
    <w:rsid w:val="008A3553"/>
    <w:rsid w:val="008D6CA0"/>
    <w:rsid w:val="00902208"/>
    <w:rsid w:val="00A905AC"/>
    <w:rsid w:val="00BA6584"/>
    <w:rsid w:val="00BB7AA3"/>
    <w:rsid w:val="00BE7BFD"/>
    <w:rsid w:val="00C370F2"/>
    <w:rsid w:val="00C44EEC"/>
    <w:rsid w:val="00CE533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2C023207-7019-46A3-B590-C2AA51B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2021-08-06T09:42:00Z</dcterms:created>
  <dcterms:modified xsi:type="dcterms:W3CDTF">2021-08-06T09:42:00Z</dcterms:modified>
</cp:coreProperties>
</file>