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7E4C98" w:rsidRPr="007E4C98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7E4C98" w:rsidRPr="007E4C98">
        <w:rPr>
          <w:rFonts w:ascii="Tahoma" w:eastAsia="Calibri" w:hAnsi="Tahoma" w:cs="Tahoma"/>
          <w:b/>
          <w:sz w:val="18"/>
          <w:szCs w:val="18"/>
          <w:lang w:eastAsia="en-US"/>
        </w:rPr>
        <w:t>NZ/42/U/P/AC/2021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7E4C98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7E4C98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7E4C98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7E4C98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7E4C98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7E4C98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7E4C98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7E4C98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9F60F8" w:rsidRPr="009F60F8" w:rsidRDefault="009F60F8" w:rsidP="009F60F8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r w:rsidRPr="009F60F8">
        <w:rPr>
          <w:rFonts w:ascii="Tahoma" w:hAnsi="Tahoma" w:cs="Tahoma"/>
          <w:sz w:val="18"/>
          <w:szCs w:val="18"/>
        </w:rPr>
        <w:t>Na potrzeby postępowania o udzielenie zamówienia publicznego pn. Opracowanie dokumentacji projektowej dla zadania dotyczącego rozbudowy i przebudowy Szpitalnego Oddziału Ratunkowego Szpitala Powiatowego w Limanowej wraz z uzyskaniem pozwolenia na budowę., prowadzonego w trybie podstawowym bez negocjacji, na podstawie ustawy z dnia 11 września 2019 r. Prawo zamówień publicznych (</w:t>
      </w:r>
      <w:proofErr w:type="spellStart"/>
      <w:r w:rsidRPr="009F60F8">
        <w:rPr>
          <w:rFonts w:ascii="Tahoma" w:hAnsi="Tahoma" w:cs="Tahoma"/>
          <w:sz w:val="18"/>
          <w:szCs w:val="18"/>
        </w:rPr>
        <w:t>t.j</w:t>
      </w:r>
      <w:proofErr w:type="spellEnd"/>
      <w:r w:rsidRPr="009F60F8">
        <w:rPr>
          <w:rFonts w:ascii="Tahoma" w:hAnsi="Tahoma" w:cs="Tahoma"/>
          <w:sz w:val="18"/>
          <w:szCs w:val="18"/>
        </w:rPr>
        <w:t>. Dz. U. z 2019 r. poz. 2019 ze zm.), zwanej dalej ustawą oświadczam, że informacje zawarte w oświadczeniu wstępnym - załącznik nr 1 do SWZ - do oferty, o którym mowa w art. 125 ust. 1 ustawy, w zakresie podstaw wykluczenia z postępowania o których mowa w:</w:t>
      </w:r>
    </w:p>
    <w:p w:rsidR="009F60F8" w:rsidRPr="009F60F8" w:rsidRDefault="009F60F8" w:rsidP="009F60F8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r w:rsidRPr="009F60F8">
        <w:rPr>
          <w:rFonts w:ascii="Tahoma" w:hAnsi="Tahoma" w:cs="Tahoma"/>
          <w:sz w:val="18"/>
          <w:szCs w:val="18"/>
        </w:rPr>
        <w:t>a)</w:t>
      </w:r>
      <w:r w:rsidRPr="009F60F8">
        <w:rPr>
          <w:rFonts w:ascii="Tahoma" w:hAnsi="Tahoma" w:cs="Tahoma"/>
          <w:sz w:val="18"/>
          <w:szCs w:val="18"/>
        </w:rPr>
        <w:tab/>
        <w:t>art. 108 ust. 1 ustawy Prawo zamówień publicznych,</w:t>
      </w:r>
    </w:p>
    <w:p w:rsidR="007801CC" w:rsidRDefault="009F60F8" w:rsidP="009F60F8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r w:rsidRPr="009F60F8">
        <w:rPr>
          <w:rFonts w:ascii="Tahoma" w:hAnsi="Tahoma" w:cs="Tahoma"/>
          <w:sz w:val="18"/>
          <w:szCs w:val="18"/>
        </w:rPr>
        <w:t>b)</w:t>
      </w:r>
      <w:r w:rsidRPr="009F60F8">
        <w:rPr>
          <w:rFonts w:ascii="Tahoma" w:hAnsi="Tahoma" w:cs="Tahoma"/>
          <w:sz w:val="18"/>
          <w:szCs w:val="18"/>
        </w:rPr>
        <w:tab/>
        <w:t>art. 109 ust. 1 pkt 4 ustawy Prawo zamówień publicznych,</w:t>
      </w:r>
    </w:p>
    <w:p w:rsidR="009F60F8" w:rsidRDefault="009F60F8" w:rsidP="009F60F8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9F60F8" w:rsidRDefault="009F60F8" w:rsidP="009F60F8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94B" w:rsidRDefault="00C0094B" w:rsidP="007801CC">
      <w:pPr>
        <w:spacing w:after="0" w:line="240" w:lineRule="auto"/>
      </w:pPr>
      <w:r>
        <w:separator/>
      </w:r>
    </w:p>
  </w:endnote>
  <w:endnote w:type="continuationSeparator" w:id="0">
    <w:p w:rsidR="00C0094B" w:rsidRDefault="00C0094B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C98" w:rsidRDefault="007E4C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C98" w:rsidRDefault="007E4C9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C98" w:rsidRDefault="007E4C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94B" w:rsidRDefault="00C0094B" w:rsidP="007801CC">
      <w:pPr>
        <w:spacing w:after="0" w:line="240" w:lineRule="auto"/>
      </w:pPr>
      <w:r>
        <w:separator/>
      </w:r>
    </w:p>
  </w:footnote>
  <w:footnote w:type="continuationSeparator" w:id="0">
    <w:p w:rsidR="00C0094B" w:rsidRDefault="00C0094B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C98" w:rsidRDefault="007E4C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C98" w:rsidRDefault="007E4C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C98" w:rsidRDefault="007E4C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94B"/>
    <w:rsid w:val="00397D1F"/>
    <w:rsid w:val="007801CC"/>
    <w:rsid w:val="007E4C98"/>
    <w:rsid w:val="00864D55"/>
    <w:rsid w:val="009B4448"/>
    <w:rsid w:val="009F60F8"/>
    <w:rsid w:val="00A0542C"/>
    <w:rsid w:val="00C0094B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8FC89-F18D-45A1-A8AB-9273F2DBB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E4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4C9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4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C9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2021-08-09T10:57:00Z</dcterms:created>
  <dcterms:modified xsi:type="dcterms:W3CDTF">2021-08-09T10:57:00Z</dcterms:modified>
</cp:coreProperties>
</file>