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4F8" w:rsidRPr="009E14F8" w:rsidRDefault="00101FF0" w:rsidP="003D132E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39.75pt;visibility:visible;mso-wrap-style:square">
            <v:imagedata r:id="rId6" o:title=""/>
          </v:shape>
        </w:pict>
      </w:r>
    </w:p>
    <w:p w:rsidR="009E14F8" w:rsidRPr="009E14F8" w:rsidRDefault="009E14F8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9E14F8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9E14F8">
        <w:rPr>
          <w:rFonts w:ascii="Arial" w:hAnsi="Arial" w:cs="Arial"/>
          <w:b/>
          <w:sz w:val="24"/>
          <w:szCs w:val="24"/>
        </w:rPr>
        <w:t xml:space="preserve">Załącznik nr </w:t>
      </w:r>
      <w:r w:rsidR="009E14F8" w:rsidRPr="009E14F8">
        <w:rPr>
          <w:rFonts w:ascii="Arial" w:hAnsi="Arial" w:cs="Arial"/>
          <w:b/>
          <w:sz w:val="24"/>
          <w:szCs w:val="24"/>
        </w:rPr>
        <w:t>1</w:t>
      </w:r>
      <w:r w:rsidR="00E91813" w:rsidRPr="009E14F8">
        <w:rPr>
          <w:rFonts w:ascii="Arial" w:hAnsi="Arial" w:cs="Arial"/>
          <w:b/>
          <w:sz w:val="24"/>
          <w:szCs w:val="24"/>
        </w:rPr>
        <w:t xml:space="preserve"> do SWZ</w:t>
      </w:r>
    </w:p>
    <w:p w:rsidR="00AB36D4" w:rsidRPr="009E14F8" w:rsidRDefault="00AB36D4" w:rsidP="00AB36D4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9E14F8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0B1BF5" w:rsidRPr="009E14F8">
        <w:rPr>
          <w:rFonts w:ascii="Arial" w:hAnsi="Arial" w:cs="Arial"/>
          <w:b/>
          <w:bCs/>
          <w:sz w:val="24"/>
          <w:szCs w:val="24"/>
        </w:rPr>
        <w:t>KA-2/049/2021</w:t>
      </w:r>
    </w:p>
    <w:p w:rsidR="003D132E" w:rsidRPr="009E14F8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9E14F8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9E14F8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9E14F8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AF3347" w:rsidRPr="009E14F8" w:rsidRDefault="00AF3347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9E14F8" w:rsidRPr="00101FF0" w:rsidRDefault="009E14F8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101FF0">
        <w:rPr>
          <w:rFonts w:ascii="Arial" w:hAnsi="Arial" w:cs="Arial"/>
          <w:b/>
          <w:sz w:val="24"/>
          <w:szCs w:val="24"/>
        </w:rPr>
        <w:t>Dostawa wieloparametrowego przenośnego analizatora gazów</w:t>
      </w:r>
    </w:p>
    <w:bookmarkEnd w:id="0"/>
    <w:p w:rsidR="009E14F8" w:rsidRDefault="009E14F8" w:rsidP="001C2BCC">
      <w:pPr>
        <w:pStyle w:val="Zwykytekst"/>
        <w:jc w:val="center"/>
        <w:rPr>
          <w:rFonts w:ascii="Arial" w:hAnsi="Arial" w:cs="Arial"/>
          <w:sz w:val="24"/>
          <w:szCs w:val="24"/>
        </w:rPr>
      </w:pPr>
    </w:p>
    <w:p w:rsidR="009E14F8" w:rsidRPr="009E14F8" w:rsidRDefault="00101FF0" w:rsidP="001C2BCC">
      <w:pPr>
        <w:pStyle w:val="Zwykytekst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Obraz 1" o:spid="_x0000_i1026" type="#_x0000_t75" style="width:480pt;height:253.5pt;visibility:visible;mso-wrap-style:square">
            <v:imagedata r:id="rId7" o:title=""/>
          </v:shape>
        </w:pict>
      </w:r>
    </w:p>
    <w:p w:rsidR="009E14F8" w:rsidRDefault="009E14F8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9E14F8" w:rsidRDefault="00101FF0" w:rsidP="001C2BCC">
      <w:pPr>
        <w:pStyle w:val="Zwykytekst"/>
        <w:jc w:val="center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i1027" type="#_x0000_t75" style="width:480pt;height:186pt;visibility:visible;mso-wrap-style:square">
            <v:imagedata r:id="rId8" o:title=""/>
          </v:shape>
        </w:pict>
      </w: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101FF0" w:rsidP="001C2BCC">
      <w:pPr>
        <w:pStyle w:val="Zwykytekst"/>
        <w:jc w:val="center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i1028" type="#_x0000_t75" style="width:450pt;height:567.75pt;visibility:visible;mso-wrap-style:square">
            <v:imagedata r:id="rId9" o:title=""/>
          </v:shape>
        </w:pict>
      </w: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Default="00101FF0" w:rsidP="001C2BCC">
      <w:pPr>
        <w:pStyle w:val="Zwykytekst"/>
        <w:jc w:val="center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i1029" type="#_x0000_t75" style="width:462pt;height:87.75pt;visibility:visible;mso-wrap-style:square">
            <v:imagedata r:id="rId10" o:title=""/>
          </v:shape>
        </w:pict>
      </w:r>
    </w:p>
    <w:p w:rsidR="003944E3" w:rsidRDefault="00101FF0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_x0000_i1030" type="#_x0000_t75" style="width:453.75pt;height:60.75pt;visibility:visible;mso-wrap-style:square">
            <v:imagedata r:id="rId11" o:title=""/>
          </v:shape>
        </w:pict>
      </w:r>
    </w:p>
    <w:p w:rsidR="003944E3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944E3" w:rsidRPr="005A21CF" w:rsidRDefault="003944E3" w:rsidP="001C2BCC">
      <w:pPr>
        <w:pStyle w:val="Zwykytekst"/>
        <w:jc w:val="center"/>
        <w:rPr>
          <w:rFonts w:ascii="Arial" w:hAnsi="Arial" w:cs="Arial"/>
          <w:sz w:val="24"/>
          <w:szCs w:val="24"/>
        </w:rPr>
      </w:pPr>
    </w:p>
    <w:p w:rsidR="003944E3" w:rsidRPr="005A21CF" w:rsidRDefault="005A21CF" w:rsidP="005A21CF">
      <w:pPr>
        <w:pStyle w:val="Zwykytekst"/>
        <w:rPr>
          <w:rFonts w:ascii="Arial" w:hAnsi="Arial" w:cs="Arial"/>
          <w:sz w:val="24"/>
          <w:szCs w:val="24"/>
        </w:rPr>
      </w:pPr>
      <w:r w:rsidRPr="005A21CF">
        <w:rPr>
          <w:rFonts w:ascii="Arial" w:hAnsi="Arial" w:cs="Arial"/>
          <w:sz w:val="24"/>
          <w:szCs w:val="24"/>
        </w:rPr>
        <w:t>Gwarancja: minimum 24 miesiące</w:t>
      </w:r>
    </w:p>
    <w:p w:rsidR="003944E3" w:rsidRPr="009E14F8" w:rsidRDefault="003944E3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sectPr w:rsidR="003944E3" w:rsidRPr="009E14F8" w:rsidSect="009E14F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2689" w:rsidRDefault="00222689">
      <w:r>
        <w:separator/>
      </w:r>
    </w:p>
  </w:endnote>
  <w:endnote w:type="continuationSeparator" w:id="0">
    <w:p w:rsidR="00222689" w:rsidRDefault="00222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F5" w:rsidRDefault="000B1B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14F8" w:rsidRDefault="009E14F8" w:rsidP="009E14F8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</w:p>
  <w:p w:rsidR="009E14F8" w:rsidRDefault="009E14F8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9E14F8" w:rsidRDefault="009E14F8" w:rsidP="009E14F8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</w:t>
    </w:r>
  </w:p>
  <w:p w:rsidR="009E14F8" w:rsidRDefault="009E14F8" w:rsidP="009E14F8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 xml:space="preserve"> nr RPMP.01.01.00-12-077/19-00-XVII/20/FE/20</w:t>
    </w:r>
  </w:p>
  <w:p w:rsidR="009E14F8" w:rsidRDefault="009E14F8" w:rsidP="009E14F8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ascii="Arial" w:hAnsi="Arial" w:cs="Arial"/>
        <w:sz w:val="16"/>
        <w:szCs w:val="16"/>
      </w:rPr>
    </w:pPr>
  </w:p>
  <w:p w:rsidR="009E14F8" w:rsidRDefault="009E14F8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</w:p>
  <w:p w:rsidR="00346A70" w:rsidRPr="00346A70" w:rsidRDefault="00346A70" w:rsidP="00346A70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ascii="Arial" w:hAnsi="Arial" w:cs="Arial"/>
        <w:sz w:val="16"/>
        <w:szCs w:val="16"/>
      </w:rPr>
    </w:pPr>
    <w:r w:rsidRPr="00346A70">
      <w:rPr>
        <w:rFonts w:ascii="Arial" w:hAnsi="Arial" w:cs="Arial"/>
        <w:sz w:val="16"/>
        <w:szCs w:val="16"/>
      </w:rPr>
      <w:t xml:space="preserve">Strona: 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PAGE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  <w:r w:rsidRPr="00346A70">
      <w:rPr>
        <w:rStyle w:val="Numerstrony"/>
        <w:rFonts w:ascii="Arial" w:hAnsi="Arial" w:cs="Arial"/>
        <w:sz w:val="16"/>
        <w:szCs w:val="16"/>
      </w:rPr>
      <w:t>/</w:t>
    </w:r>
    <w:r w:rsidRPr="00346A70">
      <w:rPr>
        <w:rStyle w:val="Numerstrony"/>
        <w:rFonts w:ascii="Arial" w:hAnsi="Arial" w:cs="Arial"/>
        <w:sz w:val="16"/>
        <w:szCs w:val="16"/>
      </w:rPr>
      <w:fldChar w:fldCharType="begin"/>
    </w:r>
    <w:r w:rsidRPr="00346A70">
      <w:rPr>
        <w:rStyle w:val="Numerstrony"/>
        <w:rFonts w:ascii="Arial" w:hAnsi="Arial" w:cs="Arial"/>
        <w:sz w:val="16"/>
        <w:szCs w:val="16"/>
      </w:rPr>
      <w:instrText xml:space="preserve"> NUMPAGES </w:instrText>
    </w:r>
    <w:r w:rsidRPr="00346A70">
      <w:rPr>
        <w:rStyle w:val="Numerstrony"/>
        <w:rFonts w:ascii="Arial" w:hAnsi="Arial" w:cs="Arial"/>
        <w:sz w:val="16"/>
        <w:szCs w:val="16"/>
      </w:rPr>
      <w:fldChar w:fldCharType="separate"/>
    </w:r>
    <w:r w:rsidR="000C594E">
      <w:rPr>
        <w:rStyle w:val="Numerstrony"/>
        <w:rFonts w:ascii="Arial" w:hAnsi="Arial" w:cs="Arial"/>
        <w:noProof/>
        <w:sz w:val="16"/>
        <w:szCs w:val="16"/>
      </w:rPr>
      <w:t>1</w:t>
    </w:r>
    <w:r w:rsidRPr="00346A70">
      <w:rPr>
        <w:rStyle w:val="Numerstrony"/>
        <w:rFonts w:ascii="Arial" w:hAnsi="Arial" w:cs="Arial"/>
        <w:sz w:val="16"/>
        <w:szCs w:val="16"/>
      </w:rPr>
      <w:fldChar w:fldCharType="end"/>
    </w:r>
  </w:p>
  <w:p w:rsidR="00346A70" w:rsidRDefault="00346A70" w:rsidP="00346A70">
    <w:pPr>
      <w:pStyle w:val="Stopka"/>
      <w:pBdr>
        <w:top w:val="sing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F5" w:rsidRDefault="000B1B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2689" w:rsidRDefault="00222689">
      <w:r>
        <w:separator/>
      </w:r>
    </w:p>
  </w:footnote>
  <w:footnote w:type="continuationSeparator" w:id="0">
    <w:p w:rsidR="00222689" w:rsidRDefault="00222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F5" w:rsidRDefault="000B1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F5" w:rsidRDefault="000B1B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1BF5" w:rsidRDefault="000B1B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689"/>
    <w:rsid w:val="000B1BF5"/>
    <w:rsid w:val="000C594E"/>
    <w:rsid w:val="00101FF0"/>
    <w:rsid w:val="001C2BCC"/>
    <w:rsid w:val="001E24B8"/>
    <w:rsid w:val="00222689"/>
    <w:rsid w:val="00341FB8"/>
    <w:rsid w:val="00346A70"/>
    <w:rsid w:val="003944E3"/>
    <w:rsid w:val="003D132E"/>
    <w:rsid w:val="005A21CF"/>
    <w:rsid w:val="008336C5"/>
    <w:rsid w:val="008B231A"/>
    <w:rsid w:val="009E14F8"/>
    <w:rsid w:val="00A91327"/>
    <w:rsid w:val="00AB173C"/>
    <w:rsid w:val="00AB36D4"/>
    <w:rsid w:val="00AF3347"/>
    <w:rsid w:val="00E10C82"/>
    <w:rsid w:val="00E9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608CE92B-E2B7-4F78-9F07-E27400289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StopkaZnak">
    <w:name w:val="Stopka Znak"/>
    <w:link w:val="Stopka"/>
    <w:uiPriority w:val="99"/>
    <w:rsid w:val="009E14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02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21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6</cp:revision>
  <cp:lastPrinted>1899-12-31T23:00:00Z</cp:lastPrinted>
  <dcterms:created xsi:type="dcterms:W3CDTF">2021-07-14T09:29:00Z</dcterms:created>
  <dcterms:modified xsi:type="dcterms:W3CDTF">2021-07-14T09:37:00Z</dcterms:modified>
</cp:coreProperties>
</file>