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779CF" w14:textId="77777777" w:rsidR="00D665F5" w:rsidRDefault="002D6800" w:rsidP="00A80882">
      <w:pPr>
        <w:jc w:val="right"/>
        <w:rPr>
          <w:sz w:val="22"/>
          <w:szCs w:val="22"/>
        </w:rPr>
      </w:pPr>
      <w:bookmarkStart w:id="0" w:name="_Hlk52197885"/>
      <w:r w:rsidRPr="002D6800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2D6800">
        <w:rPr>
          <w:sz w:val="22"/>
          <w:szCs w:val="22"/>
        </w:rPr>
        <w:t>2021-08-11</w:t>
      </w:r>
    </w:p>
    <w:p w14:paraId="4C1E6503" w14:textId="77777777" w:rsidR="002D6800" w:rsidRPr="002D6800" w:rsidRDefault="002D6800" w:rsidP="00A80882">
      <w:pPr>
        <w:rPr>
          <w:b/>
          <w:bCs/>
          <w:sz w:val="22"/>
          <w:szCs w:val="22"/>
        </w:rPr>
      </w:pPr>
      <w:r w:rsidRPr="002D6800">
        <w:rPr>
          <w:b/>
          <w:bCs/>
          <w:sz w:val="22"/>
          <w:szCs w:val="22"/>
        </w:rPr>
        <w:t>Szpital Wojewódzki w Poznaniu</w:t>
      </w:r>
    </w:p>
    <w:p w14:paraId="4515FDB4" w14:textId="77777777" w:rsidR="00D665F5" w:rsidRPr="00D91931" w:rsidRDefault="002D6800" w:rsidP="00A80882">
      <w:pPr>
        <w:rPr>
          <w:b/>
          <w:bCs/>
          <w:sz w:val="22"/>
          <w:szCs w:val="22"/>
        </w:rPr>
      </w:pPr>
      <w:r w:rsidRPr="002D6800">
        <w:rPr>
          <w:b/>
          <w:bCs/>
          <w:sz w:val="22"/>
          <w:szCs w:val="22"/>
        </w:rPr>
        <w:t>Dział Zamówień Publicznych</w:t>
      </w:r>
    </w:p>
    <w:p w14:paraId="77B2C585" w14:textId="77777777" w:rsidR="00D665F5" w:rsidRPr="00BD5546" w:rsidRDefault="002D6800" w:rsidP="00A80882">
      <w:pPr>
        <w:rPr>
          <w:sz w:val="22"/>
          <w:szCs w:val="22"/>
        </w:rPr>
      </w:pPr>
      <w:r w:rsidRPr="002D6800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2D6800">
        <w:rPr>
          <w:sz w:val="22"/>
          <w:szCs w:val="22"/>
        </w:rPr>
        <w:t>7/19</w:t>
      </w:r>
    </w:p>
    <w:p w14:paraId="20506512" w14:textId="77777777" w:rsidR="00D665F5" w:rsidRPr="00BD5546" w:rsidRDefault="002D6800" w:rsidP="00A80882">
      <w:pPr>
        <w:rPr>
          <w:sz w:val="22"/>
          <w:szCs w:val="22"/>
        </w:rPr>
      </w:pPr>
      <w:r w:rsidRPr="002D6800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2D6800">
        <w:rPr>
          <w:sz w:val="22"/>
          <w:szCs w:val="22"/>
        </w:rPr>
        <w:t>Poznań</w:t>
      </w:r>
    </w:p>
    <w:p w14:paraId="734A946D" w14:textId="77777777" w:rsidR="00D665F5" w:rsidRDefault="00D665F5" w:rsidP="00A80882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F2D1BE7" w14:textId="77777777" w:rsidR="00A80738" w:rsidRDefault="00D665F5" w:rsidP="00A80882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D6800" w:rsidRPr="002D6800">
        <w:rPr>
          <w:b/>
          <w:sz w:val="22"/>
          <w:szCs w:val="22"/>
        </w:rPr>
        <w:t>SZW/DZP/43/2021</w:t>
      </w:r>
      <w:r w:rsidR="00A80738">
        <w:rPr>
          <w:sz w:val="24"/>
        </w:rPr>
        <w:tab/>
        <w:t xml:space="preserve"> </w:t>
      </w:r>
    </w:p>
    <w:p w14:paraId="50943287" w14:textId="77777777" w:rsidR="00A80738" w:rsidRDefault="00A80738" w:rsidP="00A80882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F7A6B7" w14:textId="77777777" w:rsidR="00A80738" w:rsidRDefault="00A80738" w:rsidP="00A80882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C396A5" w14:textId="77777777" w:rsidR="00A80738" w:rsidRPr="00A80738" w:rsidRDefault="00A80738" w:rsidP="00A8088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D76FB73" w14:textId="29E0BFD4" w:rsidR="00A80738" w:rsidRDefault="00A80738" w:rsidP="00A80882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E2BF0FF" w14:textId="77777777" w:rsidR="00264EB1" w:rsidRPr="00BE0416" w:rsidRDefault="00264EB1" w:rsidP="00BE0416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14:paraId="58995DDE" w14:textId="4814B9B9" w:rsidR="00C659E2" w:rsidRPr="00577BC6" w:rsidRDefault="00C659E2" w:rsidP="00A80882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D6800" w:rsidRPr="002D6800">
        <w:rPr>
          <w:sz w:val="22"/>
          <w:szCs w:val="22"/>
        </w:rPr>
        <w:t>podstawowy</w:t>
      </w:r>
      <w:r w:rsidR="00A80882">
        <w:rPr>
          <w:sz w:val="22"/>
          <w:szCs w:val="22"/>
        </w:rPr>
        <w:t>m</w:t>
      </w:r>
      <w:r w:rsidRPr="00577BC6">
        <w:rPr>
          <w:sz w:val="22"/>
          <w:szCs w:val="22"/>
        </w:rPr>
        <w:t xml:space="preserve"> na: </w:t>
      </w:r>
    </w:p>
    <w:p w14:paraId="0EB2E77E" w14:textId="5E25D0E3" w:rsidR="00A80738" w:rsidRDefault="002D6800" w:rsidP="00A80882">
      <w:pPr>
        <w:pStyle w:val="Tekstpodstawowywcity"/>
        <w:ind w:firstLine="0"/>
        <w:jc w:val="center"/>
        <w:rPr>
          <w:b/>
          <w:sz w:val="22"/>
          <w:szCs w:val="22"/>
        </w:rPr>
      </w:pPr>
      <w:r w:rsidRPr="002D6800">
        <w:rPr>
          <w:b/>
          <w:sz w:val="22"/>
          <w:szCs w:val="22"/>
        </w:rPr>
        <w:t>Sukcesywna dostawa artykułów biurowych dla Szpitala Wojewódzkiego w Poznaniu</w:t>
      </w:r>
    </w:p>
    <w:p w14:paraId="6BCB76C5" w14:textId="77777777" w:rsidR="00A80882" w:rsidRPr="00577BC6" w:rsidRDefault="00A80882" w:rsidP="00A80882">
      <w:pPr>
        <w:pStyle w:val="Tekstpodstawowywcity"/>
        <w:ind w:firstLine="0"/>
        <w:jc w:val="center"/>
        <w:rPr>
          <w:sz w:val="22"/>
          <w:szCs w:val="22"/>
        </w:rPr>
      </w:pPr>
    </w:p>
    <w:p w14:paraId="00677816" w14:textId="682C8857" w:rsidR="00D665F5" w:rsidRDefault="00D665F5" w:rsidP="00A80882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D6800" w:rsidRPr="002D6800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F775CAE" w14:textId="77777777" w:rsidR="00A80882" w:rsidRDefault="00A80882" w:rsidP="00A80882">
      <w:pPr>
        <w:jc w:val="both"/>
        <w:rPr>
          <w:sz w:val="22"/>
          <w:szCs w:val="22"/>
        </w:rPr>
      </w:pPr>
    </w:p>
    <w:p w14:paraId="218F1307" w14:textId="77777777" w:rsidR="00A80882" w:rsidRPr="00A80882" w:rsidRDefault="00A80882" w:rsidP="00A80882">
      <w:pPr>
        <w:jc w:val="both"/>
        <w:rPr>
          <w:sz w:val="22"/>
          <w:szCs w:val="22"/>
        </w:rPr>
      </w:pPr>
      <w:r w:rsidRPr="00A80882">
        <w:rPr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233C41B8" w14:textId="48413087" w:rsidR="00A80882" w:rsidRPr="00A80882" w:rsidRDefault="00A80882" w:rsidP="00A80882">
      <w:pPr>
        <w:jc w:val="both"/>
        <w:rPr>
          <w:sz w:val="22"/>
          <w:szCs w:val="22"/>
        </w:rPr>
      </w:pPr>
      <w:r w:rsidRPr="00A80882">
        <w:rPr>
          <w:sz w:val="22"/>
          <w:szCs w:val="22"/>
        </w:rPr>
        <w:t>Zadanie 1 -</w:t>
      </w:r>
      <w:r>
        <w:rPr>
          <w:sz w:val="22"/>
          <w:szCs w:val="22"/>
        </w:rPr>
        <w:t xml:space="preserve"> </w:t>
      </w:r>
      <w:r w:rsidRPr="00A80882">
        <w:rPr>
          <w:sz w:val="22"/>
          <w:szCs w:val="22"/>
        </w:rPr>
        <w:t>62834,55 zł brutto</w:t>
      </w:r>
    </w:p>
    <w:p w14:paraId="1CBD40AC" w14:textId="0A879DC1" w:rsidR="00A80882" w:rsidRPr="00A80882" w:rsidRDefault="00A80882" w:rsidP="00A80882">
      <w:pPr>
        <w:jc w:val="both"/>
        <w:rPr>
          <w:sz w:val="22"/>
          <w:szCs w:val="22"/>
        </w:rPr>
      </w:pPr>
      <w:r w:rsidRPr="00A80882">
        <w:rPr>
          <w:sz w:val="22"/>
          <w:szCs w:val="22"/>
        </w:rPr>
        <w:t>Zadanie 2 -</w:t>
      </w:r>
      <w:r>
        <w:rPr>
          <w:sz w:val="22"/>
          <w:szCs w:val="22"/>
        </w:rPr>
        <w:t xml:space="preserve"> </w:t>
      </w:r>
      <w:r w:rsidRPr="00A80882">
        <w:rPr>
          <w:sz w:val="22"/>
          <w:szCs w:val="22"/>
        </w:rPr>
        <w:t>44021,09 zł brutto</w:t>
      </w:r>
    </w:p>
    <w:p w14:paraId="3A995A44" w14:textId="2E872BC9" w:rsidR="00A80882" w:rsidRPr="00A80882" w:rsidRDefault="00A80882" w:rsidP="00A80882">
      <w:pPr>
        <w:jc w:val="both"/>
        <w:rPr>
          <w:sz w:val="22"/>
          <w:szCs w:val="22"/>
        </w:rPr>
      </w:pPr>
      <w:r w:rsidRPr="00A80882">
        <w:rPr>
          <w:sz w:val="22"/>
          <w:szCs w:val="22"/>
        </w:rPr>
        <w:t>Zadanie 3 -</w:t>
      </w:r>
      <w:r>
        <w:rPr>
          <w:sz w:val="22"/>
          <w:szCs w:val="22"/>
        </w:rPr>
        <w:t xml:space="preserve"> </w:t>
      </w:r>
      <w:r w:rsidRPr="00A80882">
        <w:rPr>
          <w:sz w:val="22"/>
          <w:szCs w:val="22"/>
        </w:rPr>
        <w:t>111196,80 zł brutto</w:t>
      </w:r>
    </w:p>
    <w:p w14:paraId="1A374A5F" w14:textId="67D1C099" w:rsidR="00A80882" w:rsidRDefault="00A80882" w:rsidP="00A80882">
      <w:pPr>
        <w:jc w:val="both"/>
        <w:rPr>
          <w:sz w:val="22"/>
          <w:szCs w:val="22"/>
        </w:rPr>
      </w:pPr>
      <w:r w:rsidRPr="00A80882">
        <w:rPr>
          <w:sz w:val="22"/>
          <w:szCs w:val="22"/>
        </w:rPr>
        <w:t>Zadanie 4 -</w:t>
      </w:r>
      <w:r>
        <w:rPr>
          <w:sz w:val="22"/>
          <w:szCs w:val="22"/>
        </w:rPr>
        <w:t xml:space="preserve"> </w:t>
      </w:r>
      <w:r w:rsidRPr="00A80882">
        <w:rPr>
          <w:sz w:val="22"/>
          <w:szCs w:val="22"/>
        </w:rPr>
        <w:t>18450,00 zł brutto</w:t>
      </w:r>
      <w:r>
        <w:rPr>
          <w:sz w:val="22"/>
          <w:szCs w:val="22"/>
        </w:rPr>
        <w:t xml:space="preserve">. </w:t>
      </w:r>
    </w:p>
    <w:p w14:paraId="74D69C06" w14:textId="77777777" w:rsidR="00A80882" w:rsidRPr="00577BC6" w:rsidRDefault="00A80882" w:rsidP="00A80882">
      <w:pPr>
        <w:jc w:val="both"/>
        <w:rPr>
          <w:sz w:val="22"/>
          <w:szCs w:val="22"/>
        </w:rPr>
      </w:pPr>
    </w:p>
    <w:p w14:paraId="1C769705" w14:textId="77777777" w:rsidR="00A80738" w:rsidRDefault="00D665F5" w:rsidP="00A80882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D6800" w:rsidRPr="002D6800">
        <w:rPr>
          <w:sz w:val="22"/>
          <w:szCs w:val="22"/>
        </w:rPr>
        <w:t>11/08/2021</w:t>
      </w:r>
      <w:r w:rsidR="00FF4AB1" w:rsidRPr="00577BC6">
        <w:rPr>
          <w:sz w:val="22"/>
          <w:szCs w:val="22"/>
        </w:rPr>
        <w:t xml:space="preserve"> o godz. </w:t>
      </w:r>
      <w:r w:rsidR="002D6800" w:rsidRPr="002D680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3260"/>
        <w:gridCol w:w="1276"/>
        <w:gridCol w:w="1134"/>
        <w:gridCol w:w="2126"/>
      </w:tblGrid>
      <w:tr w:rsidR="00A80882" w:rsidRPr="00075CD0" w14:paraId="00C8F035" w14:textId="77777777" w:rsidTr="004829BD">
        <w:tc>
          <w:tcPr>
            <w:tcW w:w="709" w:type="dxa"/>
            <w:shd w:val="clear" w:color="auto" w:fill="auto"/>
            <w:vAlign w:val="center"/>
          </w:tcPr>
          <w:p w14:paraId="0C8C690C" w14:textId="77777777" w:rsidR="00A80882" w:rsidRPr="00CB5EDB" w:rsidRDefault="00A80882" w:rsidP="00A80882">
            <w:pPr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A6A524" w14:textId="77777777" w:rsidR="00A80882" w:rsidRPr="00CB5EDB" w:rsidRDefault="00A80882" w:rsidP="00A80882">
            <w:pPr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119F6E5" w14:textId="77777777" w:rsidR="00A80882" w:rsidRPr="00CB5EDB" w:rsidRDefault="00A80882" w:rsidP="00A80882">
            <w:pPr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1276" w:type="dxa"/>
          </w:tcPr>
          <w:p w14:paraId="047691CC" w14:textId="2BA3D592" w:rsidR="00A80882" w:rsidRPr="00CB5EDB" w:rsidRDefault="004829BD" w:rsidP="00A80882">
            <w:pPr>
              <w:jc w:val="center"/>
            </w:pPr>
            <w:r>
              <w:t>Termin wykonania zamówienia</w:t>
            </w:r>
          </w:p>
        </w:tc>
        <w:tc>
          <w:tcPr>
            <w:tcW w:w="1134" w:type="dxa"/>
          </w:tcPr>
          <w:p w14:paraId="64EAC3D5" w14:textId="77777777" w:rsidR="004829BD" w:rsidRDefault="004829BD" w:rsidP="00A80882">
            <w:pPr>
              <w:jc w:val="center"/>
            </w:pPr>
            <w:r>
              <w:t>Termin</w:t>
            </w:r>
          </w:p>
          <w:p w14:paraId="7E0BB0A2" w14:textId="1D67BCBD" w:rsidR="00A80882" w:rsidRPr="00CB5EDB" w:rsidRDefault="004829BD" w:rsidP="00A80882">
            <w:pPr>
              <w:jc w:val="center"/>
            </w:pPr>
            <w:r>
              <w:t>zawarcia umowy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C219E77" w14:textId="499F444A" w:rsidR="00A80882" w:rsidRPr="00CB5EDB" w:rsidRDefault="00A80882" w:rsidP="00A80882">
            <w:pPr>
              <w:jc w:val="center"/>
            </w:pPr>
            <w:r w:rsidRPr="00CB5EDB">
              <w:t>Cena oferty</w:t>
            </w:r>
          </w:p>
        </w:tc>
      </w:tr>
      <w:tr w:rsidR="00A80882" w:rsidRPr="00075CD0" w14:paraId="16EFD753" w14:textId="77777777" w:rsidTr="004829BD">
        <w:tc>
          <w:tcPr>
            <w:tcW w:w="709" w:type="dxa"/>
            <w:shd w:val="clear" w:color="auto" w:fill="auto"/>
            <w:vAlign w:val="center"/>
          </w:tcPr>
          <w:p w14:paraId="37B3E4D7" w14:textId="77777777" w:rsidR="00A80882" w:rsidRPr="00CB5EDB" w:rsidRDefault="00A80882" w:rsidP="00A80882">
            <w:pPr>
              <w:jc w:val="center"/>
            </w:pPr>
            <w:r w:rsidRPr="002D6800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5EDFCE" w14:textId="77777777" w:rsidR="00A80882" w:rsidRPr="00CB5EDB" w:rsidRDefault="00A80882" w:rsidP="00A80882">
            <w:pPr>
              <w:jc w:val="center"/>
            </w:pPr>
            <w:r w:rsidRPr="002D6800">
              <w:t>2</w:t>
            </w:r>
          </w:p>
        </w:tc>
        <w:tc>
          <w:tcPr>
            <w:tcW w:w="3260" w:type="dxa"/>
            <w:shd w:val="clear" w:color="auto" w:fill="auto"/>
          </w:tcPr>
          <w:p w14:paraId="51BC9CA7" w14:textId="77777777" w:rsidR="00A80882" w:rsidRPr="00C82837" w:rsidRDefault="00A80882" w:rsidP="00A80882">
            <w:r w:rsidRPr="002D6800">
              <w:t>PPHU CONTENT Sp. z o.o.</w:t>
            </w:r>
          </w:p>
          <w:p w14:paraId="4BD2A30F" w14:textId="77777777" w:rsidR="00A80882" w:rsidRPr="00CB5EDB" w:rsidRDefault="00A80882" w:rsidP="00A80882">
            <w:r w:rsidRPr="002D6800">
              <w:t>Al. Korfantego</w:t>
            </w:r>
            <w:r w:rsidRPr="00CB5EDB">
              <w:t xml:space="preserve"> </w:t>
            </w:r>
            <w:r w:rsidRPr="002D6800">
              <w:t>66</w:t>
            </w:r>
            <w:r w:rsidRPr="00CB5EDB">
              <w:t xml:space="preserve"> </w:t>
            </w:r>
          </w:p>
          <w:p w14:paraId="6AC661F8" w14:textId="77777777" w:rsidR="00A80882" w:rsidRPr="00CB5EDB" w:rsidRDefault="00A80882" w:rsidP="00A80882">
            <w:pPr>
              <w:jc w:val="both"/>
            </w:pPr>
            <w:r w:rsidRPr="002D6800">
              <w:t>40-161</w:t>
            </w:r>
            <w:r w:rsidRPr="00CB5EDB">
              <w:t xml:space="preserve"> </w:t>
            </w:r>
            <w:r w:rsidRPr="002D6800">
              <w:t>Katowice</w:t>
            </w:r>
          </w:p>
        </w:tc>
        <w:tc>
          <w:tcPr>
            <w:tcW w:w="1276" w:type="dxa"/>
          </w:tcPr>
          <w:p w14:paraId="223B1282" w14:textId="77777777" w:rsidR="00A80882" w:rsidRDefault="00A80882" w:rsidP="00A80882">
            <w:pPr>
              <w:jc w:val="center"/>
            </w:pPr>
          </w:p>
          <w:p w14:paraId="1EA8BCE4" w14:textId="2724B998" w:rsidR="004829BD" w:rsidRPr="002D6800" w:rsidRDefault="004829BD" w:rsidP="00A80882">
            <w:pPr>
              <w:jc w:val="center"/>
            </w:pPr>
            <w:r>
              <w:t>do 48 godzin</w:t>
            </w:r>
          </w:p>
        </w:tc>
        <w:tc>
          <w:tcPr>
            <w:tcW w:w="1134" w:type="dxa"/>
          </w:tcPr>
          <w:p w14:paraId="1BFD0EB0" w14:textId="77777777" w:rsidR="00A80882" w:rsidRDefault="00A80882" w:rsidP="00A80882">
            <w:pPr>
              <w:jc w:val="center"/>
            </w:pPr>
          </w:p>
          <w:p w14:paraId="66583BD1" w14:textId="0450CFB6" w:rsidR="00AB60FB" w:rsidRPr="002D6800" w:rsidRDefault="00AB60FB" w:rsidP="00A80882">
            <w:pPr>
              <w:jc w:val="center"/>
            </w:pPr>
            <w:r>
              <w:t>24 m-ce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7A95A08" w14:textId="21842A51" w:rsidR="00A80882" w:rsidRPr="00CB5EDB" w:rsidRDefault="00A80882" w:rsidP="00A80882">
            <w:pPr>
              <w:jc w:val="center"/>
            </w:pPr>
            <w:r w:rsidRPr="002D6800">
              <w:t>12 446.86 zł</w:t>
            </w:r>
          </w:p>
        </w:tc>
      </w:tr>
      <w:tr w:rsidR="00A80882" w:rsidRPr="00075CD0" w14:paraId="48569C9D" w14:textId="77777777" w:rsidTr="004829BD">
        <w:tc>
          <w:tcPr>
            <w:tcW w:w="709" w:type="dxa"/>
            <w:shd w:val="clear" w:color="auto" w:fill="auto"/>
            <w:vAlign w:val="center"/>
          </w:tcPr>
          <w:p w14:paraId="0A244CA5" w14:textId="77777777" w:rsidR="00A80882" w:rsidRPr="00CB5EDB" w:rsidRDefault="00A80882" w:rsidP="00A80882">
            <w:pPr>
              <w:jc w:val="center"/>
            </w:pPr>
            <w:r w:rsidRPr="002D6800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9CFFFA" w14:textId="77777777" w:rsidR="00A80882" w:rsidRPr="00CB5EDB" w:rsidRDefault="00A80882" w:rsidP="00A80882">
            <w:pPr>
              <w:jc w:val="center"/>
            </w:pPr>
            <w:r w:rsidRPr="002D6800">
              <w:t>4</w:t>
            </w:r>
          </w:p>
        </w:tc>
        <w:tc>
          <w:tcPr>
            <w:tcW w:w="3260" w:type="dxa"/>
            <w:shd w:val="clear" w:color="auto" w:fill="auto"/>
          </w:tcPr>
          <w:p w14:paraId="7B14EFD6" w14:textId="77777777" w:rsidR="00A80882" w:rsidRPr="00C82837" w:rsidRDefault="00A80882" w:rsidP="00A80882">
            <w:r w:rsidRPr="002D6800">
              <w:t>PPHU CONTENT Sp. z o.o.</w:t>
            </w:r>
          </w:p>
          <w:p w14:paraId="6D41D2A9" w14:textId="77777777" w:rsidR="00A80882" w:rsidRPr="00CB5EDB" w:rsidRDefault="00A80882" w:rsidP="00A80882">
            <w:r w:rsidRPr="002D6800">
              <w:t>Al. Korfantego</w:t>
            </w:r>
            <w:r w:rsidRPr="00CB5EDB">
              <w:t xml:space="preserve"> </w:t>
            </w:r>
            <w:r w:rsidRPr="002D6800">
              <w:t>66</w:t>
            </w:r>
            <w:r w:rsidRPr="00CB5EDB">
              <w:t xml:space="preserve"> </w:t>
            </w:r>
          </w:p>
          <w:p w14:paraId="113B8938" w14:textId="77777777" w:rsidR="00A80882" w:rsidRPr="00CB5EDB" w:rsidRDefault="00A80882" w:rsidP="00A80882">
            <w:pPr>
              <w:jc w:val="both"/>
            </w:pPr>
            <w:r w:rsidRPr="002D6800">
              <w:t>40-161</w:t>
            </w:r>
            <w:r w:rsidRPr="00CB5EDB">
              <w:t xml:space="preserve"> </w:t>
            </w:r>
            <w:r w:rsidRPr="002D6800">
              <w:t>Katowice</w:t>
            </w:r>
          </w:p>
        </w:tc>
        <w:tc>
          <w:tcPr>
            <w:tcW w:w="1276" w:type="dxa"/>
          </w:tcPr>
          <w:p w14:paraId="01D130B3" w14:textId="77777777" w:rsidR="00A80882" w:rsidRDefault="00A80882" w:rsidP="00A80882">
            <w:pPr>
              <w:jc w:val="center"/>
            </w:pPr>
          </w:p>
          <w:p w14:paraId="5CA7DDFC" w14:textId="33E3677D" w:rsidR="00AB60FB" w:rsidRPr="002D6800" w:rsidRDefault="00AB60FB" w:rsidP="00A80882">
            <w:pPr>
              <w:jc w:val="center"/>
            </w:pPr>
            <w:r>
              <w:t>3 dni</w:t>
            </w:r>
          </w:p>
        </w:tc>
        <w:tc>
          <w:tcPr>
            <w:tcW w:w="1134" w:type="dxa"/>
          </w:tcPr>
          <w:p w14:paraId="4F3AF52E" w14:textId="77777777" w:rsidR="00AB60FB" w:rsidRDefault="00AB60FB" w:rsidP="00A80882">
            <w:pPr>
              <w:jc w:val="center"/>
            </w:pPr>
          </w:p>
          <w:p w14:paraId="0EE8664C" w14:textId="63AF180F" w:rsidR="00A80882" w:rsidRPr="002D6800" w:rsidRDefault="00AB60FB" w:rsidP="00A80882">
            <w:pPr>
              <w:jc w:val="center"/>
            </w:pPr>
            <w:r>
              <w:t>12 m-cy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40BEB82" w14:textId="61FBAB52" w:rsidR="00A80882" w:rsidRPr="00CB5EDB" w:rsidRDefault="00A80882" w:rsidP="00A80882">
            <w:pPr>
              <w:jc w:val="center"/>
            </w:pPr>
            <w:r w:rsidRPr="002D6800">
              <w:t>13 177.60 zł</w:t>
            </w:r>
          </w:p>
        </w:tc>
      </w:tr>
      <w:tr w:rsidR="00AB60FB" w:rsidRPr="00075CD0" w14:paraId="09401513" w14:textId="77777777" w:rsidTr="004829BD">
        <w:tc>
          <w:tcPr>
            <w:tcW w:w="709" w:type="dxa"/>
            <w:shd w:val="clear" w:color="auto" w:fill="auto"/>
            <w:vAlign w:val="center"/>
          </w:tcPr>
          <w:p w14:paraId="3DC30A54" w14:textId="77777777" w:rsidR="00AB60FB" w:rsidRPr="00CB5EDB" w:rsidRDefault="00AB60FB" w:rsidP="00AB60FB">
            <w:pPr>
              <w:jc w:val="center"/>
            </w:pPr>
            <w:r w:rsidRPr="002D6800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700371" w14:textId="77777777" w:rsidR="00AB60FB" w:rsidRPr="00CB5EDB" w:rsidRDefault="00AB60FB" w:rsidP="00AB60FB">
            <w:pPr>
              <w:jc w:val="center"/>
            </w:pPr>
            <w:r w:rsidRPr="002D6800">
              <w:t>2</w:t>
            </w:r>
          </w:p>
        </w:tc>
        <w:tc>
          <w:tcPr>
            <w:tcW w:w="3260" w:type="dxa"/>
            <w:shd w:val="clear" w:color="auto" w:fill="auto"/>
          </w:tcPr>
          <w:p w14:paraId="2A40F878" w14:textId="77777777" w:rsidR="00AB60FB" w:rsidRPr="00C82837" w:rsidRDefault="00AB60FB" w:rsidP="00AB60FB">
            <w:r w:rsidRPr="002D6800">
              <w:t>KOMERS SP.J.</w:t>
            </w:r>
          </w:p>
          <w:p w14:paraId="1988D529" w14:textId="77777777" w:rsidR="00AB60FB" w:rsidRPr="00CB5EDB" w:rsidRDefault="00AB60FB" w:rsidP="00AB60FB">
            <w:r w:rsidRPr="002D6800">
              <w:t>Wolności</w:t>
            </w:r>
            <w:r w:rsidRPr="00CB5EDB">
              <w:t xml:space="preserve"> </w:t>
            </w:r>
            <w:r w:rsidRPr="002D6800">
              <w:t>38</w:t>
            </w:r>
            <w:r w:rsidRPr="00CB5EDB">
              <w:t xml:space="preserve"> </w:t>
            </w:r>
          </w:p>
          <w:p w14:paraId="316636E6" w14:textId="77777777" w:rsidR="00AB60FB" w:rsidRPr="00CB5EDB" w:rsidRDefault="00AB60FB" w:rsidP="00AB60FB">
            <w:pPr>
              <w:jc w:val="both"/>
            </w:pPr>
            <w:r w:rsidRPr="002D6800">
              <w:t>58-500</w:t>
            </w:r>
            <w:r w:rsidRPr="00CB5EDB">
              <w:t xml:space="preserve"> </w:t>
            </w:r>
            <w:r w:rsidRPr="002D6800">
              <w:t>Jelenia Góra</w:t>
            </w:r>
          </w:p>
        </w:tc>
        <w:tc>
          <w:tcPr>
            <w:tcW w:w="1276" w:type="dxa"/>
          </w:tcPr>
          <w:p w14:paraId="11E52BF0" w14:textId="77777777" w:rsidR="00AB60FB" w:rsidRDefault="00AB60FB" w:rsidP="00AB60FB">
            <w:pPr>
              <w:jc w:val="center"/>
            </w:pPr>
          </w:p>
          <w:p w14:paraId="13181ABD" w14:textId="1FD34D30" w:rsidR="00AB60FB" w:rsidRPr="002D6800" w:rsidRDefault="00AB60FB" w:rsidP="00AB60FB">
            <w:pPr>
              <w:jc w:val="center"/>
            </w:pPr>
            <w:r>
              <w:t>do 48 godzin</w:t>
            </w:r>
          </w:p>
        </w:tc>
        <w:tc>
          <w:tcPr>
            <w:tcW w:w="1134" w:type="dxa"/>
          </w:tcPr>
          <w:p w14:paraId="61334A1A" w14:textId="77777777" w:rsidR="00AB60FB" w:rsidRDefault="00AB60FB" w:rsidP="00AB60FB">
            <w:pPr>
              <w:jc w:val="center"/>
            </w:pPr>
          </w:p>
          <w:p w14:paraId="696D9E3D" w14:textId="07AEC507" w:rsidR="00AB60FB" w:rsidRPr="002D6800" w:rsidRDefault="00AB60FB" w:rsidP="00AB60FB">
            <w:pPr>
              <w:jc w:val="center"/>
            </w:pPr>
            <w:r>
              <w:t>24 m-ce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954E774" w14:textId="04A92E9B" w:rsidR="00AB60FB" w:rsidRPr="00CB5EDB" w:rsidRDefault="00AB60FB" w:rsidP="00AB60FB">
            <w:pPr>
              <w:jc w:val="center"/>
            </w:pPr>
            <w:r w:rsidRPr="002D6800">
              <w:t>11 918.70 zł</w:t>
            </w:r>
          </w:p>
        </w:tc>
      </w:tr>
      <w:tr w:rsidR="00AB60FB" w:rsidRPr="00075CD0" w14:paraId="03ECCD36" w14:textId="77777777" w:rsidTr="004829BD">
        <w:tc>
          <w:tcPr>
            <w:tcW w:w="709" w:type="dxa"/>
            <w:shd w:val="clear" w:color="auto" w:fill="auto"/>
            <w:vAlign w:val="center"/>
          </w:tcPr>
          <w:p w14:paraId="7A753BC3" w14:textId="77777777" w:rsidR="00AB60FB" w:rsidRPr="00CB5EDB" w:rsidRDefault="00AB60FB" w:rsidP="00AB60FB">
            <w:pPr>
              <w:jc w:val="center"/>
            </w:pPr>
            <w:r w:rsidRPr="002D6800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829B13" w14:textId="77777777" w:rsidR="00AB60FB" w:rsidRPr="00CB5EDB" w:rsidRDefault="00AB60FB" w:rsidP="00AB60FB">
            <w:pPr>
              <w:jc w:val="center"/>
            </w:pPr>
            <w:r w:rsidRPr="002D6800">
              <w:t>4</w:t>
            </w:r>
          </w:p>
        </w:tc>
        <w:tc>
          <w:tcPr>
            <w:tcW w:w="3260" w:type="dxa"/>
            <w:shd w:val="clear" w:color="auto" w:fill="auto"/>
          </w:tcPr>
          <w:p w14:paraId="73843630" w14:textId="77777777" w:rsidR="00AB60FB" w:rsidRPr="00C82837" w:rsidRDefault="00AB60FB" w:rsidP="00AB60FB">
            <w:r w:rsidRPr="002D6800">
              <w:t>KOMERS SP.J.</w:t>
            </w:r>
          </w:p>
          <w:p w14:paraId="321FCD3E" w14:textId="77777777" w:rsidR="00AB60FB" w:rsidRPr="00CB5EDB" w:rsidRDefault="00AB60FB" w:rsidP="00AB60FB">
            <w:r w:rsidRPr="002D6800">
              <w:t>Wolności</w:t>
            </w:r>
            <w:r w:rsidRPr="00CB5EDB">
              <w:t xml:space="preserve"> </w:t>
            </w:r>
            <w:r w:rsidRPr="002D6800">
              <w:t>38</w:t>
            </w:r>
            <w:r w:rsidRPr="00CB5EDB">
              <w:t xml:space="preserve"> </w:t>
            </w:r>
          </w:p>
          <w:p w14:paraId="09119C78" w14:textId="77777777" w:rsidR="00AB60FB" w:rsidRPr="00CB5EDB" w:rsidRDefault="00AB60FB" w:rsidP="00AB60FB">
            <w:pPr>
              <w:jc w:val="both"/>
            </w:pPr>
            <w:r w:rsidRPr="002D6800">
              <w:t>58-500</w:t>
            </w:r>
            <w:r w:rsidRPr="00CB5EDB">
              <w:t xml:space="preserve"> </w:t>
            </w:r>
            <w:r w:rsidRPr="002D6800">
              <w:t>Jelenia Góra</w:t>
            </w:r>
          </w:p>
        </w:tc>
        <w:tc>
          <w:tcPr>
            <w:tcW w:w="1276" w:type="dxa"/>
          </w:tcPr>
          <w:p w14:paraId="799D332B" w14:textId="77777777" w:rsidR="00AB60FB" w:rsidRDefault="00AB60FB" w:rsidP="00AB60FB">
            <w:pPr>
              <w:jc w:val="center"/>
            </w:pPr>
          </w:p>
          <w:p w14:paraId="42B03DB6" w14:textId="31E8E233" w:rsidR="00AB60FB" w:rsidRPr="002D6800" w:rsidRDefault="00AB60FB" w:rsidP="00AB60FB">
            <w:pPr>
              <w:jc w:val="center"/>
            </w:pPr>
            <w:r>
              <w:t>3 dni</w:t>
            </w:r>
          </w:p>
        </w:tc>
        <w:tc>
          <w:tcPr>
            <w:tcW w:w="1134" w:type="dxa"/>
          </w:tcPr>
          <w:p w14:paraId="281BA54F" w14:textId="77777777" w:rsidR="00AB60FB" w:rsidRDefault="00AB60FB" w:rsidP="00AB60FB">
            <w:pPr>
              <w:jc w:val="center"/>
            </w:pPr>
          </w:p>
          <w:p w14:paraId="4E71EEC8" w14:textId="47A18BF5" w:rsidR="00AB60FB" w:rsidRPr="002D6800" w:rsidRDefault="00AB60FB" w:rsidP="00AB60FB">
            <w:pPr>
              <w:jc w:val="center"/>
            </w:pPr>
            <w:r>
              <w:t>12 m-cy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3AC4C03" w14:textId="2D5C7143" w:rsidR="00AB60FB" w:rsidRPr="00CB5EDB" w:rsidRDefault="00AB60FB" w:rsidP="00AB60FB">
            <w:pPr>
              <w:jc w:val="center"/>
            </w:pPr>
            <w:r w:rsidRPr="002D6800">
              <w:t>12 887.94 zł</w:t>
            </w:r>
          </w:p>
        </w:tc>
      </w:tr>
      <w:tr w:rsidR="00264EB1" w:rsidRPr="00075CD0" w14:paraId="6098CD61" w14:textId="77777777" w:rsidTr="004829BD">
        <w:tc>
          <w:tcPr>
            <w:tcW w:w="709" w:type="dxa"/>
            <w:shd w:val="clear" w:color="auto" w:fill="auto"/>
            <w:vAlign w:val="center"/>
          </w:tcPr>
          <w:p w14:paraId="2E8933FC" w14:textId="77777777" w:rsidR="00264EB1" w:rsidRPr="00CB5EDB" w:rsidRDefault="00264EB1" w:rsidP="00264EB1">
            <w:pPr>
              <w:jc w:val="center"/>
            </w:pPr>
            <w:r w:rsidRPr="002D6800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9C1A32" w14:textId="77777777" w:rsidR="00264EB1" w:rsidRPr="00CB5EDB" w:rsidRDefault="00264EB1" w:rsidP="00264EB1">
            <w:pPr>
              <w:jc w:val="center"/>
            </w:pPr>
            <w:r w:rsidRPr="002D6800">
              <w:t>1</w:t>
            </w:r>
          </w:p>
        </w:tc>
        <w:tc>
          <w:tcPr>
            <w:tcW w:w="3260" w:type="dxa"/>
            <w:shd w:val="clear" w:color="auto" w:fill="auto"/>
          </w:tcPr>
          <w:p w14:paraId="5FA5CD39" w14:textId="77777777" w:rsidR="00264EB1" w:rsidRPr="00C82837" w:rsidRDefault="00264EB1" w:rsidP="00264EB1">
            <w:r w:rsidRPr="002D6800">
              <w:t>RODAN Sp. z o.o.</w:t>
            </w:r>
          </w:p>
          <w:p w14:paraId="76BEF479" w14:textId="77777777" w:rsidR="00264EB1" w:rsidRPr="00CB5EDB" w:rsidRDefault="00264EB1" w:rsidP="00264EB1">
            <w:r w:rsidRPr="002D6800">
              <w:t>ul. Górecka</w:t>
            </w:r>
            <w:r w:rsidRPr="00CB5EDB">
              <w:t xml:space="preserve"> </w:t>
            </w:r>
            <w:r w:rsidRPr="002D6800">
              <w:t>17</w:t>
            </w:r>
            <w:r w:rsidRPr="00CB5EDB">
              <w:t xml:space="preserve"> </w:t>
            </w:r>
          </w:p>
          <w:p w14:paraId="16B5ADF6" w14:textId="77777777" w:rsidR="00264EB1" w:rsidRPr="00CB5EDB" w:rsidRDefault="00264EB1" w:rsidP="00264EB1">
            <w:pPr>
              <w:jc w:val="both"/>
            </w:pPr>
            <w:r w:rsidRPr="002D6800">
              <w:t>60-201</w:t>
            </w:r>
            <w:r w:rsidRPr="00CB5EDB">
              <w:t xml:space="preserve"> </w:t>
            </w:r>
            <w:r w:rsidRPr="002D6800">
              <w:t>Poznań</w:t>
            </w:r>
          </w:p>
        </w:tc>
        <w:tc>
          <w:tcPr>
            <w:tcW w:w="1276" w:type="dxa"/>
          </w:tcPr>
          <w:p w14:paraId="13924D8D" w14:textId="77777777" w:rsidR="00264EB1" w:rsidRDefault="00264EB1" w:rsidP="00264EB1">
            <w:pPr>
              <w:jc w:val="center"/>
            </w:pPr>
          </w:p>
          <w:p w14:paraId="67214F32" w14:textId="2A121A93" w:rsidR="00264EB1" w:rsidRPr="002D6800" w:rsidRDefault="00264EB1" w:rsidP="00264EB1">
            <w:pPr>
              <w:jc w:val="center"/>
            </w:pPr>
            <w:r w:rsidRPr="00EB1AF9">
              <w:t>do 48 godzin</w:t>
            </w:r>
          </w:p>
        </w:tc>
        <w:tc>
          <w:tcPr>
            <w:tcW w:w="1134" w:type="dxa"/>
          </w:tcPr>
          <w:p w14:paraId="0C0924F5" w14:textId="77777777" w:rsidR="00264EB1" w:rsidRDefault="00264EB1" w:rsidP="00264EB1">
            <w:pPr>
              <w:jc w:val="center"/>
            </w:pPr>
          </w:p>
          <w:p w14:paraId="1ADEA37E" w14:textId="55DB9016" w:rsidR="00264EB1" w:rsidRPr="002D6800" w:rsidRDefault="00264EB1" w:rsidP="00264EB1">
            <w:pPr>
              <w:jc w:val="center"/>
            </w:pPr>
            <w:r>
              <w:t>24 m-ce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2DF6E56" w14:textId="03E24786" w:rsidR="00264EB1" w:rsidRPr="00CB5EDB" w:rsidRDefault="00264EB1" w:rsidP="00264EB1">
            <w:pPr>
              <w:jc w:val="center"/>
            </w:pPr>
            <w:r w:rsidRPr="002D6800">
              <w:t>71 500.00 zł</w:t>
            </w:r>
          </w:p>
        </w:tc>
      </w:tr>
      <w:tr w:rsidR="00264EB1" w:rsidRPr="00075CD0" w14:paraId="37B87123" w14:textId="77777777" w:rsidTr="004829BD">
        <w:tc>
          <w:tcPr>
            <w:tcW w:w="709" w:type="dxa"/>
            <w:shd w:val="clear" w:color="auto" w:fill="auto"/>
            <w:vAlign w:val="center"/>
          </w:tcPr>
          <w:p w14:paraId="610BF0E8" w14:textId="77777777" w:rsidR="00264EB1" w:rsidRPr="00CB5EDB" w:rsidRDefault="00264EB1" w:rsidP="00264EB1">
            <w:pPr>
              <w:jc w:val="center"/>
            </w:pPr>
            <w:r w:rsidRPr="002D6800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25D8FD" w14:textId="77777777" w:rsidR="00264EB1" w:rsidRPr="00CB5EDB" w:rsidRDefault="00264EB1" w:rsidP="00264EB1">
            <w:pPr>
              <w:jc w:val="center"/>
            </w:pPr>
            <w:r w:rsidRPr="002D6800">
              <w:t>3</w:t>
            </w:r>
          </w:p>
        </w:tc>
        <w:tc>
          <w:tcPr>
            <w:tcW w:w="3260" w:type="dxa"/>
            <w:shd w:val="clear" w:color="auto" w:fill="auto"/>
          </w:tcPr>
          <w:p w14:paraId="21021A2F" w14:textId="77777777" w:rsidR="00264EB1" w:rsidRPr="00C82837" w:rsidRDefault="00264EB1" w:rsidP="00264EB1">
            <w:r w:rsidRPr="002D6800">
              <w:t>RODAN Sp. z o.o.</w:t>
            </w:r>
          </w:p>
          <w:p w14:paraId="68B3405C" w14:textId="77777777" w:rsidR="00264EB1" w:rsidRPr="00CB5EDB" w:rsidRDefault="00264EB1" w:rsidP="00264EB1">
            <w:r w:rsidRPr="002D6800">
              <w:t>ul. Górecka</w:t>
            </w:r>
            <w:r w:rsidRPr="00CB5EDB">
              <w:t xml:space="preserve"> </w:t>
            </w:r>
            <w:r w:rsidRPr="002D6800">
              <w:t>17</w:t>
            </w:r>
            <w:r w:rsidRPr="00CB5EDB">
              <w:t xml:space="preserve"> </w:t>
            </w:r>
          </w:p>
          <w:p w14:paraId="3FB8E79B" w14:textId="77777777" w:rsidR="00264EB1" w:rsidRPr="00CB5EDB" w:rsidRDefault="00264EB1" w:rsidP="00264EB1">
            <w:pPr>
              <w:jc w:val="both"/>
            </w:pPr>
            <w:r w:rsidRPr="002D6800">
              <w:t>60-201</w:t>
            </w:r>
            <w:r w:rsidRPr="00CB5EDB">
              <w:t xml:space="preserve"> </w:t>
            </w:r>
            <w:r w:rsidRPr="002D6800">
              <w:t>Poznań</w:t>
            </w:r>
          </w:p>
        </w:tc>
        <w:tc>
          <w:tcPr>
            <w:tcW w:w="1276" w:type="dxa"/>
          </w:tcPr>
          <w:p w14:paraId="4F873EDD" w14:textId="77777777" w:rsidR="00264EB1" w:rsidRDefault="00264EB1" w:rsidP="00264EB1">
            <w:pPr>
              <w:jc w:val="center"/>
            </w:pPr>
          </w:p>
          <w:p w14:paraId="79F4E045" w14:textId="6EB5CD06" w:rsidR="00264EB1" w:rsidRPr="002D6800" w:rsidRDefault="00264EB1" w:rsidP="00264EB1">
            <w:pPr>
              <w:jc w:val="center"/>
            </w:pPr>
            <w:r w:rsidRPr="00EB1AF9">
              <w:t>do 48 godzin</w:t>
            </w:r>
          </w:p>
        </w:tc>
        <w:tc>
          <w:tcPr>
            <w:tcW w:w="1134" w:type="dxa"/>
          </w:tcPr>
          <w:p w14:paraId="2C151B2A" w14:textId="77777777" w:rsidR="00264EB1" w:rsidRDefault="00264EB1" w:rsidP="00264EB1">
            <w:pPr>
              <w:jc w:val="center"/>
            </w:pPr>
          </w:p>
          <w:p w14:paraId="3C08CB72" w14:textId="40BFD394" w:rsidR="00264EB1" w:rsidRPr="002D6800" w:rsidRDefault="00264EB1" w:rsidP="00264EB1">
            <w:pPr>
              <w:jc w:val="center"/>
            </w:pPr>
            <w:r>
              <w:t>24 m-ce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39A0B83" w14:textId="6A32DB02" w:rsidR="00264EB1" w:rsidRPr="00CB5EDB" w:rsidRDefault="00264EB1" w:rsidP="00264EB1">
            <w:pPr>
              <w:jc w:val="center"/>
            </w:pPr>
            <w:r w:rsidRPr="002D6800">
              <w:t>113 835.27 zł</w:t>
            </w:r>
          </w:p>
        </w:tc>
      </w:tr>
      <w:tr w:rsidR="00AB60FB" w:rsidRPr="00075CD0" w14:paraId="534827B5" w14:textId="77777777" w:rsidTr="004829BD">
        <w:tc>
          <w:tcPr>
            <w:tcW w:w="709" w:type="dxa"/>
            <w:shd w:val="clear" w:color="auto" w:fill="auto"/>
            <w:vAlign w:val="center"/>
          </w:tcPr>
          <w:p w14:paraId="39D92FAB" w14:textId="77777777" w:rsidR="00AB60FB" w:rsidRPr="00CB5EDB" w:rsidRDefault="00AB60FB" w:rsidP="00AB60FB">
            <w:pPr>
              <w:jc w:val="center"/>
            </w:pPr>
            <w:r w:rsidRPr="002D6800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0698CC" w14:textId="77777777" w:rsidR="00AB60FB" w:rsidRPr="00CB5EDB" w:rsidRDefault="00AB60FB" w:rsidP="00AB60FB">
            <w:pPr>
              <w:jc w:val="center"/>
            </w:pPr>
            <w:r w:rsidRPr="002D6800">
              <w:t>1</w:t>
            </w:r>
          </w:p>
        </w:tc>
        <w:tc>
          <w:tcPr>
            <w:tcW w:w="3260" w:type="dxa"/>
            <w:shd w:val="clear" w:color="auto" w:fill="auto"/>
          </w:tcPr>
          <w:p w14:paraId="0420B69C" w14:textId="77777777" w:rsidR="00AB60FB" w:rsidRPr="00C82837" w:rsidRDefault="00AB60FB" w:rsidP="00AB60FB">
            <w:r w:rsidRPr="002D6800">
              <w:t xml:space="preserve">Firma Usługowo - Handlowa ANNA </w:t>
            </w:r>
            <w:proofErr w:type="spellStart"/>
            <w:r w:rsidRPr="002D6800">
              <w:t>Anna</w:t>
            </w:r>
            <w:proofErr w:type="spellEnd"/>
            <w:r w:rsidRPr="002D6800">
              <w:t xml:space="preserve"> </w:t>
            </w:r>
            <w:proofErr w:type="spellStart"/>
            <w:r w:rsidRPr="002D6800">
              <w:t>Białobrzycka</w:t>
            </w:r>
            <w:proofErr w:type="spellEnd"/>
          </w:p>
          <w:p w14:paraId="760A32BE" w14:textId="12837C7B" w:rsidR="00AB60FB" w:rsidRPr="00CB5EDB" w:rsidRDefault="00AB60FB" w:rsidP="00AB60FB">
            <w:r w:rsidRPr="002D6800">
              <w:t>ul. Wodna 18</w:t>
            </w:r>
            <w:r w:rsidRPr="00CB5EDB">
              <w:t xml:space="preserve"> </w:t>
            </w:r>
          </w:p>
          <w:p w14:paraId="0049AC72" w14:textId="77777777" w:rsidR="00AB60FB" w:rsidRPr="00CB5EDB" w:rsidRDefault="00AB60FB" w:rsidP="00AB60FB">
            <w:pPr>
              <w:jc w:val="both"/>
            </w:pPr>
            <w:r w:rsidRPr="002D6800">
              <w:t>62-200</w:t>
            </w:r>
            <w:r w:rsidRPr="00CB5EDB">
              <w:t xml:space="preserve"> </w:t>
            </w:r>
            <w:r w:rsidRPr="002D6800">
              <w:t>Gniezno</w:t>
            </w:r>
          </w:p>
        </w:tc>
        <w:tc>
          <w:tcPr>
            <w:tcW w:w="1276" w:type="dxa"/>
          </w:tcPr>
          <w:p w14:paraId="32AD78B0" w14:textId="77777777" w:rsidR="00AB60FB" w:rsidRDefault="00AB60FB" w:rsidP="00AB60FB">
            <w:pPr>
              <w:jc w:val="center"/>
            </w:pPr>
          </w:p>
          <w:p w14:paraId="14985E62" w14:textId="43FBD5F9" w:rsidR="00264EB1" w:rsidRPr="002D6800" w:rsidRDefault="00264EB1" w:rsidP="00AB60FB">
            <w:pPr>
              <w:jc w:val="center"/>
            </w:pPr>
            <w:r>
              <w:t>do 48 godzin</w:t>
            </w:r>
          </w:p>
        </w:tc>
        <w:tc>
          <w:tcPr>
            <w:tcW w:w="1134" w:type="dxa"/>
          </w:tcPr>
          <w:p w14:paraId="4EC62029" w14:textId="77777777" w:rsidR="00AB60FB" w:rsidRDefault="00AB60FB" w:rsidP="00AB60FB">
            <w:pPr>
              <w:jc w:val="center"/>
            </w:pPr>
          </w:p>
          <w:p w14:paraId="7B36F0CB" w14:textId="21CCA927" w:rsidR="00264EB1" w:rsidRPr="002D6800" w:rsidRDefault="00264EB1" w:rsidP="00AB60FB">
            <w:pPr>
              <w:jc w:val="center"/>
            </w:pPr>
            <w:r>
              <w:t>24 m-ce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56949FD" w14:textId="3871A796" w:rsidR="00AB60FB" w:rsidRPr="00CB5EDB" w:rsidRDefault="00AB60FB" w:rsidP="00AB60FB">
            <w:pPr>
              <w:jc w:val="center"/>
            </w:pPr>
            <w:r w:rsidRPr="002D6800">
              <w:t>86 487.62 zł</w:t>
            </w:r>
          </w:p>
        </w:tc>
      </w:tr>
      <w:tr w:rsidR="00AB60FB" w:rsidRPr="00075CD0" w14:paraId="7B6D73A7" w14:textId="77777777" w:rsidTr="004829BD">
        <w:tc>
          <w:tcPr>
            <w:tcW w:w="709" w:type="dxa"/>
            <w:shd w:val="clear" w:color="auto" w:fill="auto"/>
            <w:vAlign w:val="center"/>
          </w:tcPr>
          <w:p w14:paraId="122826D8" w14:textId="77777777" w:rsidR="00AB60FB" w:rsidRPr="00CB5EDB" w:rsidRDefault="00AB60FB" w:rsidP="00AB60FB">
            <w:pPr>
              <w:jc w:val="center"/>
            </w:pPr>
            <w:r w:rsidRPr="002D6800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66E903" w14:textId="77777777" w:rsidR="00AB60FB" w:rsidRPr="00CB5EDB" w:rsidRDefault="00AB60FB" w:rsidP="00AB60FB">
            <w:pPr>
              <w:jc w:val="center"/>
            </w:pPr>
            <w:r w:rsidRPr="002D6800">
              <w:t>2</w:t>
            </w:r>
          </w:p>
        </w:tc>
        <w:tc>
          <w:tcPr>
            <w:tcW w:w="3260" w:type="dxa"/>
            <w:shd w:val="clear" w:color="auto" w:fill="auto"/>
          </w:tcPr>
          <w:p w14:paraId="6C05E8EF" w14:textId="77777777" w:rsidR="00AB60FB" w:rsidRPr="00C82837" w:rsidRDefault="00AB60FB" w:rsidP="00AB60FB">
            <w:r w:rsidRPr="002D6800">
              <w:t xml:space="preserve">Firma Usługowo - Handlowa ANNA </w:t>
            </w:r>
            <w:proofErr w:type="spellStart"/>
            <w:r w:rsidRPr="002D6800">
              <w:t>Anna</w:t>
            </w:r>
            <w:proofErr w:type="spellEnd"/>
            <w:r w:rsidRPr="002D6800">
              <w:t xml:space="preserve"> </w:t>
            </w:r>
            <w:proofErr w:type="spellStart"/>
            <w:r w:rsidRPr="002D6800">
              <w:t>Białobrzycka</w:t>
            </w:r>
            <w:proofErr w:type="spellEnd"/>
          </w:p>
          <w:p w14:paraId="39C618A7" w14:textId="594B2624" w:rsidR="00AB60FB" w:rsidRPr="00CB5EDB" w:rsidRDefault="00AB60FB" w:rsidP="00AB60FB">
            <w:r w:rsidRPr="002D6800">
              <w:t>ul. Wodna 18</w:t>
            </w:r>
            <w:r w:rsidRPr="00CB5EDB">
              <w:t xml:space="preserve"> </w:t>
            </w:r>
          </w:p>
          <w:p w14:paraId="7FAC9402" w14:textId="77777777" w:rsidR="00AB60FB" w:rsidRPr="00CB5EDB" w:rsidRDefault="00AB60FB" w:rsidP="00AB60FB">
            <w:pPr>
              <w:jc w:val="both"/>
            </w:pPr>
            <w:r w:rsidRPr="002D6800">
              <w:t>62-200</w:t>
            </w:r>
            <w:r w:rsidRPr="00CB5EDB">
              <w:t xml:space="preserve"> </w:t>
            </w:r>
            <w:r w:rsidRPr="002D6800">
              <w:t>Gniezno</w:t>
            </w:r>
          </w:p>
        </w:tc>
        <w:tc>
          <w:tcPr>
            <w:tcW w:w="1276" w:type="dxa"/>
          </w:tcPr>
          <w:p w14:paraId="264C5700" w14:textId="77777777" w:rsidR="00AB60FB" w:rsidRDefault="00AB60FB" w:rsidP="00AB60FB">
            <w:pPr>
              <w:jc w:val="center"/>
            </w:pPr>
          </w:p>
          <w:p w14:paraId="53854A5B" w14:textId="59B257D7" w:rsidR="00264EB1" w:rsidRPr="002D6800" w:rsidRDefault="00264EB1" w:rsidP="00AB60FB">
            <w:pPr>
              <w:jc w:val="center"/>
            </w:pPr>
            <w:r>
              <w:t>do 48 godzin</w:t>
            </w:r>
          </w:p>
        </w:tc>
        <w:tc>
          <w:tcPr>
            <w:tcW w:w="1134" w:type="dxa"/>
          </w:tcPr>
          <w:p w14:paraId="6B2D7948" w14:textId="77777777" w:rsidR="00AB60FB" w:rsidRDefault="00AB60FB" w:rsidP="00AB60FB">
            <w:pPr>
              <w:jc w:val="center"/>
            </w:pPr>
          </w:p>
          <w:p w14:paraId="469388D3" w14:textId="4A92C175" w:rsidR="00264EB1" w:rsidRPr="002D6800" w:rsidRDefault="00264EB1" w:rsidP="00AB60FB">
            <w:pPr>
              <w:jc w:val="center"/>
            </w:pPr>
            <w:r>
              <w:t>24 m-ce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AB70CA9" w14:textId="05C08AA5" w:rsidR="00AB60FB" w:rsidRPr="00CB5EDB" w:rsidRDefault="00AB60FB" w:rsidP="00AB60FB">
            <w:pPr>
              <w:jc w:val="center"/>
            </w:pPr>
            <w:r w:rsidRPr="002D6800">
              <w:t>19 124.04 zł</w:t>
            </w:r>
          </w:p>
        </w:tc>
      </w:tr>
      <w:tr w:rsidR="00AB60FB" w:rsidRPr="00075CD0" w14:paraId="206FEF4A" w14:textId="77777777" w:rsidTr="004829BD">
        <w:tc>
          <w:tcPr>
            <w:tcW w:w="709" w:type="dxa"/>
            <w:shd w:val="clear" w:color="auto" w:fill="auto"/>
            <w:vAlign w:val="center"/>
          </w:tcPr>
          <w:p w14:paraId="30FAB9B7" w14:textId="77777777" w:rsidR="00AB60FB" w:rsidRPr="00CB5EDB" w:rsidRDefault="00AB60FB" w:rsidP="00AB60FB">
            <w:pPr>
              <w:jc w:val="center"/>
            </w:pPr>
            <w:r w:rsidRPr="002D6800">
              <w:lastRenderedPageBreak/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B378A0" w14:textId="77777777" w:rsidR="00AB60FB" w:rsidRPr="00CB5EDB" w:rsidRDefault="00AB60FB" w:rsidP="00AB60FB">
            <w:pPr>
              <w:jc w:val="center"/>
            </w:pPr>
            <w:r w:rsidRPr="002D6800">
              <w:t>3</w:t>
            </w:r>
          </w:p>
        </w:tc>
        <w:tc>
          <w:tcPr>
            <w:tcW w:w="3260" w:type="dxa"/>
            <w:shd w:val="clear" w:color="auto" w:fill="auto"/>
          </w:tcPr>
          <w:p w14:paraId="09274F1F" w14:textId="77777777" w:rsidR="00AB60FB" w:rsidRPr="00C82837" w:rsidRDefault="00AB60FB" w:rsidP="00AB60FB">
            <w:r w:rsidRPr="002D6800">
              <w:t xml:space="preserve">Firma Usługowo - Handlowa ANNA </w:t>
            </w:r>
            <w:proofErr w:type="spellStart"/>
            <w:r w:rsidRPr="002D6800">
              <w:t>Anna</w:t>
            </w:r>
            <w:proofErr w:type="spellEnd"/>
            <w:r w:rsidRPr="002D6800">
              <w:t xml:space="preserve"> </w:t>
            </w:r>
            <w:proofErr w:type="spellStart"/>
            <w:r w:rsidRPr="002D6800">
              <w:t>Białobrzycka</w:t>
            </w:r>
            <w:proofErr w:type="spellEnd"/>
          </w:p>
          <w:p w14:paraId="44130631" w14:textId="33031A68" w:rsidR="00AB60FB" w:rsidRPr="00CB5EDB" w:rsidRDefault="00AB60FB" w:rsidP="00AB60FB">
            <w:r w:rsidRPr="002D6800">
              <w:t>ul. Wodna 18</w:t>
            </w:r>
            <w:r w:rsidRPr="00CB5EDB">
              <w:t xml:space="preserve"> </w:t>
            </w:r>
          </w:p>
          <w:p w14:paraId="28E16CE7" w14:textId="77777777" w:rsidR="00AB60FB" w:rsidRPr="00CB5EDB" w:rsidRDefault="00AB60FB" w:rsidP="00AB60FB">
            <w:pPr>
              <w:jc w:val="both"/>
            </w:pPr>
            <w:r w:rsidRPr="002D6800">
              <w:t>62-200</w:t>
            </w:r>
            <w:r w:rsidRPr="00CB5EDB">
              <w:t xml:space="preserve"> </w:t>
            </w:r>
            <w:r w:rsidRPr="002D6800">
              <w:t>Gniezno</w:t>
            </w:r>
          </w:p>
        </w:tc>
        <w:tc>
          <w:tcPr>
            <w:tcW w:w="1276" w:type="dxa"/>
          </w:tcPr>
          <w:p w14:paraId="51429F6C" w14:textId="77777777" w:rsidR="00AB60FB" w:rsidRDefault="00AB60FB" w:rsidP="00AB60FB">
            <w:pPr>
              <w:jc w:val="center"/>
            </w:pPr>
          </w:p>
          <w:p w14:paraId="12461D53" w14:textId="03EADF42" w:rsidR="00264EB1" w:rsidRPr="002D6800" w:rsidRDefault="00264EB1" w:rsidP="00AB60FB">
            <w:pPr>
              <w:jc w:val="center"/>
            </w:pPr>
            <w:r>
              <w:t>do 48 godzin</w:t>
            </w:r>
          </w:p>
        </w:tc>
        <w:tc>
          <w:tcPr>
            <w:tcW w:w="1134" w:type="dxa"/>
          </w:tcPr>
          <w:p w14:paraId="2595DC65" w14:textId="77777777" w:rsidR="00AB60FB" w:rsidRDefault="00AB60FB" w:rsidP="00AB60FB">
            <w:pPr>
              <w:jc w:val="center"/>
            </w:pPr>
          </w:p>
          <w:p w14:paraId="6032C081" w14:textId="0134D3A1" w:rsidR="00264EB1" w:rsidRPr="002D6800" w:rsidRDefault="00264EB1" w:rsidP="00AB60FB">
            <w:pPr>
              <w:jc w:val="center"/>
            </w:pPr>
            <w:r>
              <w:t>24 m-ce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B1BB15B" w14:textId="24F4D8ED" w:rsidR="00AB60FB" w:rsidRPr="00CB5EDB" w:rsidRDefault="00AB60FB" w:rsidP="00AB60FB">
            <w:pPr>
              <w:jc w:val="center"/>
            </w:pPr>
            <w:r w:rsidRPr="002D6800">
              <w:t>119 531.40 zł</w:t>
            </w:r>
          </w:p>
        </w:tc>
      </w:tr>
      <w:tr w:rsidR="00AB60FB" w:rsidRPr="00075CD0" w14:paraId="09BD373D" w14:textId="77777777" w:rsidTr="004829BD">
        <w:tc>
          <w:tcPr>
            <w:tcW w:w="709" w:type="dxa"/>
            <w:shd w:val="clear" w:color="auto" w:fill="auto"/>
            <w:vAlign w:val="center"/>
          </w:tcPr>
          <w:p w14:paraId="013BADD9" w14:textId="77777777" w:rsidR="00AB60FB" w:rsidRPr="00CB5EDB" w:rsidRDefault="00AB60FB" w:rsidP="00AB60FB">
            <w:pPr>
              <w:jc w:val="center"/>
            </w:pPr>
            <w:r w:rsidRPr="002D6800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8907A4" w14:textId="77777777" w:rsidR="00AB60FB" w:rsidRPr="00CB5EDB" w:rsidRDefault="00AB60FB" w:rsidP="00AB60FB">
            <w:pPr>
              <w:jc w:val="center"/>
            </w:pPr>
            <w:r w:rsidRPr="002D6800">
              <w:t>4</w:t>
            </w:r>
          </w:p>
        </w:tc>
        <w:tc>
          <w:tcPr>
            <w:tcW w:w="3260" w:type="dxa"/>
            <w:shd w:val="clear" w:color="auto" w:fill="auto"/>
          </w:tcPr>
          <w:p w14:paraId="48F7060E" w14:textId="77777777" w:rsidR="00AB60FB" w:rsidRPr="00C82837" w:rsidRDefault="00AB60FB" w:rsidP="00AB60FB">
            <w:r w:rsidRPr="002D6800">
              <w:t xml:space="preserve">Firma Usługowo - Handlowa ANNA </w:t>
            </w:r>
            <w:proofErr w:type="spellStart"/>
            <w:r w:rsidRPr="002D6800">
              <w:t>Anna</w:t>
            </w:r>
            <w:proofErr w:type="spellEnd"/>
            <w:r w:rsidRPr="002D6800">
              <w:t xml:space="preserve"> </w:t>
            </w:r>
            <w:proofErr w:type="spellStart"/>
            <w:r w:rsidRPr="002D6800">
              <w:t>Białobrzycka</w:t>
            </w:r>
            <w:proofErr w:type="spellEnd"/>
          </w:p>
          <w:p w14:paraId="47B02678" w14:textId="1918CDC4" w:rsidR="00AB60FB" w:rsidRPr="00CB5EDB" w:rsidRDefault="00AB60FB" w:rsidP="00AB60FB">
            <w:r w:rsidRPr="002D6800">
              <w:t>ul. Wodna 18</w:t>
            </w:r>
            <w:r w:rsidRPr="00CB5EDB">
              <w:t xml:space="preserve"> </w:t>
            </w:r>
          </w:p>
          <w:p w14:paraId="4BC0AC33" w14:textId="77777777" w:rsidR="00AB60FB" w:rsidRPr="00CB5EDB" w:rsidRDefault="00AB60FB" w:rsidP="00AB60FB">
            <w:pPr>
              <w:jc w:val="both"/>
            </w:pPr>
            <w:r w:rsidRPr="002D6800">
              <w:t>62-200</w:t>
            </w:r>
            <w:r w:rsidRPr="00CB5EDB">
              <w:t xml:space="preserve"> </w:t>
            </w:r>
            <w:r w:rsidRPr="002D6800">
              <w:t>Gniezno</w:t>
            </w:r>
          </w:p>
        </w:tc>
        <w:tc>
          <w:tcPr>
            <w:tcW w:w="1276" w:type="dxa"/>
          </w:tcPr>
          <w:p w14:paraId="296FB2CE" w14:textId="77777777" w:rsidR="00AB60FB" w:rsidRDefault="00AB60FB" w:rsidP="00AB60FB">
            <w:pPr>
              <w:jc w:val="center"/>
            </w:pPr>
          </w:p>
          <w:p w14:paraId="71F09FFD" w14:textId="4559B447" w:rsidR="00264EB1" w:rsidRPr="002D6800" w:rsidRDefault="00264EB1" w:rsidP="00AB60FB">
            <w:pPr>
              <w:jc w:val="center"/>
            </w:pPr>
            <w:r>
              <w:t>3 dni</w:t>
            </w:r>
          </w:p>
        </w:tc>
        <w:tc>
          <w:tcPr>
            <w:tcW w:w="1134" w:type="dxa"/>
          </w:tcPr>
          <w:p w14:paraId="5BAE2CEB" w14:textId="77777777" w:rsidR="00AB60FB" w:rsidRDefault="00AB60FB" w:rsidP="00AB60FB">
            <w:pPr>
              <w:jc w:val="center"/>
            </w:pPr>
          </w:p>
          <w:p w14:paraId="01166996" w14:textId="6DE92803" w:rsidR="00264EB1" w:rsidRPr="002D6800" w:rsidRDefault="00264EB1" w:rsidP="00AB60FB">
            <w:pPr>
              <w:jc w:val="center"/>
            </w:pPr>
            <w:r>
              <w:t>12 m-cy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99AFBDE" w14:textId="16100ED9" w:rsidR="00AB60FB" w:rsidRPr="00CB5EDB" w:rsidRDefault="00AB60FB" w:rsidP="00AB60FB">
            <w:pPr>
              <w:jc w:val="center"/>
            </w:pPr>
            <w:r w:rsidRPr="002D6800">
              <w:t>26 027.42 zł</w:t>
            </w:r>
          </w:p>
        </w:tc>
      </w:tr>
      <w:tr w:rsidR="00BE0416" w:rsidRPr="00075CD0" w14:paraId="3FB17D80" w14:textId="77777777" w:rsidTr="004829BD">
        <w:tc>
          <w:tcPr>
            <w:tcW w:w="709" w:type="dxa"/>
            <w:shd w:val="clear" w:color="auto" w:fill="auto"/>
            <w:vAlign w:val="center"/>
          </w:tcPr>
          <w:p w14:paraId="3AFCCC7E" w14:textId="77777777" w:rsidR="00BE0416" w:rsidRPr="00CB5EDB" w:rsidRDefault="00BE0416" w:rsidP="00BE0416">
            <w:pPr>
              <w:jc w:val="center"/>
            </w:pPr>
            <w:r w:rsidRPr="002D6800"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3DD37F" w14:textId="77777777" w:rsidR="00BE0416" w:rsidRPr="00CB5EDB" w:rsidRDefault="00BE0416" w:rsidP="00BE0416">
            <w:pPr>
              <w:jc w:val="center"/>
            </w:pPr>
            <w:r w:rsidRPr="002D6800">
              <w:t>1</w:t>
            </w:r>
          </w:p>
        </w:tc>
        <w:tc>
          <w:tcPr>
            <w:tcW w:w="3260" w:type="dxa"/>
            <w:shd w:val="clear" w:color="auto" w:fill="auto"/>
          </w:tcPr>
          <w:p w14:paraId="51E75AD2" w14:textId="086613FD" w:rsidR="00BE0416" w:rsidRPr="00C82837" w:rsidRDefault="00BE0416" w:rsidP="00BE0416">
            <w:proofErr w:type="spellStart"/>
            <w:r w:rsidRPr="002D6800">
              <w:t>Daxer</w:t>
            </w:r>
            <w:proofErr w:type="spellEnd"/>
            <w:r w:rsidRPr="002D6800">
              <w:t xml:space="preserve"> </w:t>
            </w:r>
            <w:r>
              <w:t>Materiały Biurowe</w:t>
            </w:r>
          </w:p>
          <w:p w14:paraId="33940028" w14:textId="3C11189C" w:rsidR="00BE0416" w:rsidRPr="00CB5EDB" w:rsidRDefault="00BE0416" w:rsidP="00BE0416">
            <w:r>
              <w:t>Lutycka 105A</w:t>
            </w:r>
          </w:p>
          <w:p w14:paraId="4FD6DE84" w14:textId="07764F44" w:rsidR="00BE0416" w:rsidRPr="00CB5EDB" w:rsidRDefault="00BE0416" w:rsidP="00BE0416">
            <w:pPr>
              <w:jc w:val="both"/>
            </w:pPr>
            <w:r>
              <w:t>60-478</w:t>
            </w:r>
            <w:r w:rsidRPr="00CB5EDB">
              <w:t xml:space="preserve"> </w:t>
            </w:r>
            <w:r w:rsidRPr="002D6800">
              <w:t>Poznań</w:t>
            </w:r>
          </w:p>
        </w:tc>
        <w:tc>
          <w:tcPr>
            <w:tcW w:w="1276" w:type="dxa"/>
          </w:tcPr>
          <w:p w14:paraId="5E2D0679" w14:textId="77777777" w:rsidR="00BE0416" w:rsidRDefault="00BE0416" w:rsidP="00BE0416">
            <w:pPr>
              <w:jc w:val="center"/>
            </w:pPr>
          </w:p>
          <w:p w14:paraId="45883B48" w14:textId="005E40CE" w:rsidR="00BE0416" w:rsidRPr="002D6800" w:rsidRDefault="00BE0416" w:rsidP="00BE0416">
            <w:pPr>
              <w:jc w:val="center"/>
            </w:pPr>
            <w:r>
              <w:t>do 48 godzin</w:t>
            </w:r>
          </w:p>
        </w:tc>
        <w:tc>
          <w:tcPr>
            <w:tcW w:w="1134" w:type="dxa"/>
          </w:tcPr>
          <w:p w14:paraId="3AE8C114" w14:textId="77777777" w:rsidR="00BE0416" w:rsidRDefault="00BE0416" w:rsidP="00BE0416">
            <w:pPr>
              <w:jc w:val="center"/>
            </w:pPr>
          </w:p>
          <w:p w14:paraId="6C37EC1A" w14:textId="0E43F67C" w:rsidR="00BE0416" w:rsidRPr="002D6800" w:rsidRDefault="00BE0416" w:rsidP="00BE0416">
            <w:pPr>
              <w:jc w:val="center"/>
            </w:pPr>
            <w:r>
              <w:t>24 m-ce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1233B95" w14:textId="53DD4F4C" w:rsidR="00BE0416" w:rsidRPr="00CB5EDB" w:rsidRDefault="00BE0416" w:rsidP="00BE0416">
            <w:pPr>
              <w:jc w:val="center"/>
            </w:pPr>
            <w:r w:rsidRPr="002D6800">
              <w:t>87 592.86 zł</w:t>
            </w:r>
          </w:p>
        </w:tc>
      </w:tr>
      <w:tr w:rsidR="00BE0416" w:rsidRPr="00075CD0" w14:paraId="631324ED" w14:textId="77777777" w:rsidTr="004829BD">
        <w:tc>
          <w:tcPr>
            <w:tcW w:w="709" w:type="dxa"/>
            <w:shd w:val="clear" w:color="auto" w:fill="auto"/>
            <w:vAlign w:val="center"/>
          </w:tcPr>
          <w:p w14:paraId="17285E16" w14:textId="77777777" w:rsidR="00BE0416" w:rsidRPr="00CB5EDB" w:rsidRDefault="00BE0416" w:rsidP="00BE0416">
            <w:pPr>
              <w:jc w:val="center"/>
            </w:pPr>
            <w:r w:rsidRPr="002D6800"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AE34FB" w14:textId="77777777" w:rsidR="00BE0416" w:rsidRPr="00CB5EDB" w:rsidRDefault="00BE0416" w:rsidP="00BE0416">
            <w:pPr>
              <w:jc w:val="center"/>
            </w:pPr>
            <w:r w:rsidRPr="002D6800">
              <w:t>2</w:t>
            </w:r>
          </w:p>
        </w:tc>
        <w:tc>
          <w:tcPr>
            <w:tcW w:w="3260" w:type="dxa"/>
            <w:shd w:val="clear" w:color="auto" w:fill="auto"/>
          </w:tcPr>
          <w:p w14:paraId="50FD9A4F" w14:textId="77777777" w:rsidR="00BE0416" w:rsidRPr="00C82837" w:rsidRDefault="00BE0416" w:rsidP="00BE0416">
            <w:proofErr w:type="spellStart"/>
            <w:r w:rsidRPr="002D6800">
              <w:t>Daxer</w:t>
            </w:r>
            <w:proofErr w:type="spellEnd"/>
            <w:r w:rsidRPr="002D6800">
              <w:t xml:space="preserve"> </w:t>
            </w:r>
            <w:r>
              <w:t>Materiały Biurowe</w:t>
            </w:r>
          </w:p>
          <w:p w14:paraId="2C15A503" w14:textId="77777777" w:rsidR="00BE0416" w:rsidRPr="00CB5EDB" w:rsidRDefault="00BE0416" w:rsidP="00BE0416">
            <w:r>
              <w:t>Lutycka 105A</w:t>
            </w:r>
          </w:p>
          <w:p w14:paraId="1D76A7FF" w14:textId="55683589" w:rsidR="00BE0416" w:rsidRPr="00CB5EDB" w:rsidRDefault="00BE0416" w:rsidP="00BE0416">
            <w:pPr>
              <w:jc w:val="both"/>
            </w:pPr>
            <w:r>
              <w:t>60-478</w:t>
            </w:r>
            <w:r w:rsidRPr="00CB5EDB">
              <w:t xml:space="preserve"> </w:t>
            </w:r>
            <w:r w:rsidRPr="002D6800">
              <w:t>Poznań</w:t>
            </w:r>
          </w:p>
        </w:tc>
        <w:tc>
          <w:tcPr>
            <w:tcW w:w="1276" w:type="dxa"/>
          </w:tcPr>
          <w:p w14:paraId="6053A938" w14:textId="77777777" w:rsidR="00BE0416" w:rsidRDefault="00BE0416" w:rsidP="00BE0416">
            <w:pPr>
              <w:jc w:val="center"/>
            </w:pPr>
          </w:p>
          <w:p w14:paraId="26CB2370" w14:textId="048FAFB3" w:rsidR="00BE0416" w:rsidRPr="002D6800" w:rsidRDefault="00BE0416" w:rsidP="00BE0416">
            <w:pPr>
              <w:jc w:val="center"/>
            </w:pPr>
            <w:r>
              <w:t>do 48 godzin</w:t>
            </w:r>
          </w:p>
        </w:tc>
        <w:tc>
          <w:tcPr>
            <w:tcW w:w="1134" w:type="dxa"/>
          </w:tcPr>
          <w:p w14:paraId="17541E27" w14:textId="77777777" w:rsidR="00BE0416" w:rsidRDefault="00BE0416" w:rsidP="00BE0416">
            <w:pPr>
              <w:jc w:val="center"/>
            </w:pPr>
          </w:p>
          <w:p w14:paraId="44D60CCC" w14:textId="11157385" w:rsidR="00BE0416" w:rsidRPr="002D6800" w:rsidRDefault="00BE0416" w:rsidP="00BE0416">
            <w:pPr>
              <w:jc w:val="center"/>
            </w:pPr>
            <w:r>
              <w:t>24 m-ce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C17AB4A" w14:textId="3869906A" w:rsidR="00BE0416" w:rsidRPr="00CB5EDB" w:rsidRDefault="00BE0416" w:rsidP="00BE0416">
            <w:pPr>
              <w:jc w:val="center"/>
            </w:pPr>
            <w:r w:rsidRPr="002D6800">
              <w:t>29 606.10 zł</w:t>
            </w:r>
          </w:p>
        </w:tc>
      </w:tr>
      <w:tr w:rsidR="00BE0416" w:rsidRPr="00075CD0" w14:paraId="5AE63711" w14:textId="77777777" w:rsidTr="004829BD">
        <w:tc>
          <w:tcPr>
            <w:tcW w:w="709" w:type="dxa"/>
            <w:shd w:val="clear" w:color="auto" w:fill="auto"/>
            <w:vAlign w:val="center"/>
          </w:tcPr>
          <w:p w14:paraId="707C796D" w14:textId="77777777" w:rsidR="00BE0416" w:rsidRPr="00CB5EDB" w:rsidRDefault="00BE0416" w:rsidP="00BE0416">
            <w:pPr>
              <w:jc w:val="center"/>
            </w:pPr>
            <w:r w:rsidRPr="002D6800"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4B48ED" w14:textId="77777777" w:rsidR="00BE0416" w:rsidRPr="00CB5EDB" w:rsidRDefault="00BE0416" w:rsidP="00BE0416">
            <w:pPr>
              <w:jc w:val="center"/>
            </w:pPr>
            <w:r w:rsidRPr="002D6800">
              <w:t>3</w:t>
            </w:r>
          </w:p>
        </w:tc>
        <w:tc>
          <w:tcPr>
            <w:tcW w:w="3260" w:type="dxa"/>
            <w:shd w:val="clear" w:color="auto" w:fill="auto"/>
          </w:tcPr>
          <w:p w14:paraId="76298EFC" w14:textId="77777777" w:rsidR="00BE0416" w:rsidRPr="00C82837" w:rsidRDefault="00BE0416" w:rsidP="00BE0416">
            <w:proofErr w:type="spellStart"/>
            <w:r w:rsidRPr="002D6800">
              <w:t>Daxer</w:t>
            </w:r>
            <w:proofErr w:type="spellEnd"/>
            <w:r w:rsidRPr="002D6800">
              <w:t xml:space="preserve"> </w:t>
            </w:r>
            <w:r>
              <w:t>Materiały Biurowe</w:t>
            </w:r>
          </w:p>
          <w:p w14:paraId="335F4A8A" w14:textId="77777777" w:rsidR="00BE0416" w:rsidRPr="00CB5EDB" w:rsidRDefault="00BE0416" w:rsidP="00BE0416">
            <w:r>
              <w:t>Lutycka 105A</w:t>
            </w:r>
          </w:p>
          <w:p w14:paraId="3128B830" w14:textId="69BB66AC" w:rsidR="00BE0416" w:rsidRPr="00CB5EDB" w:rsidRDefault="00BE0416" w:rsidP="00BE0416">
            <w:pPr>
              <w:jc w:val="both"/>
            </w:pPr>
            <w:r>
              <w:t>60-478</w:t>
            </w:r>
            <w:r w:rsidRPr="00CB5EDB">
              <w:t xml:space="preserve"> </w:t>
            </w:r>
            <w:r w:rsidRPr="002D6800">
              <w:t>Poznań</w:t>
            </w:r>
          </w:p>
        </w:tc>
        <w:tc>
          <w:tcPr>
            <w:tcW w:w="1276" w:type="dxa"/>
          </w:tcPr>
          <w:p w14:paraId="7EFD7560" w14:textId="77777777" w:rsidR="00BE0416" w:rsidRDefault="00BE0416" w:rsidP="00BE0416">
            <w:pPr>
              <w:jc w:val="center"/>
            </w:pPr>
          </w:p>
          <w:p w14:paraId="642CD9E6" w14:textId="5C8CEFB1" w:rsidR="00BE0416" w:rsidRPr="002D6800" w:rsidRDefault="00BE0416" w:rsidP="00BE0416">
            <w:pPr>
              <w:jc w:val="center"/>
            </w:pPr>
            <w:r>
              <w:t>do 48 godzin</w:t>
            </w:r>
          </w:p>
        </w:tc>
        <w:tc>
          <w:tcPr>
            <w:tcW w:w="1134" w:type="dxa"/>
          </w:tcPr>
          <w:p w14:paraId="25D4310B" w14:textId="77777777" w:rsidR="00BE0416" w:rsidRDefault="00BE0416" w:rsidP="00BE0416">
            <w:pPr>
              <w:jc w:val="center"/>
            </w:pPr>
          </w:p>
          <w:p w14:paraId="720F6F18" w14:textId="586A415F" w:rsidR="00BE0416" w:rsidRPr="002D6800" w:rsidRDefault="00BE0416" w:rsidP="00BE0416">
            <w:pPr>
              <w:jc w:val="center"/>
            </w:pPr>
            <w:r>
              <w:t>24 m-ce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22EDD23" w14:textId="62B5C33A" w:rsidR="00BE0416" w:rsidRPr="00CB5EDB" w:rsidRDefault="00BE0416" w:rsidP="00BE0416">
            <w:pPr>
              <w:jc w:val="center"/>
            </w:pPr>
            <w:r w:rsidRPr="002D6800">
              <w:t>127 317.30 zł</w:t>
            </w:r>
          </w:p>
        </w:tc>
      </w:tr>
    </w:tbl>
    <w:p w14:paraId="3F17EEF4" w14:textId="77777777" w:rsidR="00A80882" w:rsidRDefault="00A80882" w:rsidP="00A8088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4CDB7F96" w14:textId="3CC24D3A" w:rsidR="00A80738" w:rsidRDefault="00A80738" w:rsidP="00A8088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0519827D" w14:textId="59EBC2FC" w:rsidR="00C208FB" w:rsidRDefault="00C208FB" w:rsidP="00A8088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75201B2B" w14:textId="77777777" w:rsidR="00C208FB" w:rsidRDefault="00C208FB" w:rsidP="00C208FB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/-/ Dyrektor Szpitala Wojewódzkiego </w:t>
      </w:r>
    </w:p>
    <w:p w14:paraId="6BBF2B51" w14:textId="30644071" w:rsidR="00C208FB" w:rsidRDefault="00C208FB" w:rsidP="00C208FB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</w:t>
      </w:r>
      <w:r>
        <w:rPr>
          <w:sz w:val="22"/>
          <w:szCs w:val="22"/>
        </w:rPr>
        <w:t>w</w:t>
      </w:r>
      <w:r>
        <w:rPr>
          <w:sz w:val="22"/>
          <w:szCs w:val="22"/>
        </w:rPr>
        <w:t xml:space="preserve"> Poznaniu</w:t>
      </w:r>
    </w:p>
    <w:p w14:paraId="1FEDB571" w14:textId="01A2353A" w:rsidR="00C208FB" w:rsidRDefault="00C208FB" w:rsidP="00C208FB">
      <w:pPr>
        <w:pStyle w:val="Tekstpodstawowy"/>
        <w:ind w:firstLine="42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</w:t>
      </w: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       Piotr Nowicki</w:t>
      </w:r>
    </w:p>
    <w:p w14:paraId="44A4185C" w14:textId="77777777" w:rsidR="00C208FB" w:rsidRPr="006B27ED" w:rsidRDefault="00C208FB" w:rsidP="00A8088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bookmarkEnd w:id="0"/>
    <w:sectPr w:rsidR="00C208FB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AB2F7" w14:textId="77777777" w:rsidR="00B06DCE" w:rsidRDefault="00B06DCE">
      <w:r>
        <w:separator/>
      </w:r>
    </w:p>
  </w:endnote>
  <w:endnote w:type="continuationSeparator" w:id="0">
    <w:p w14:paraId="4EAA14D8" w14:textId="77777777" w:rsidR="00B06DCE" w:rsidRDefault="00B06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417D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83999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32796" w14:textId="7E63588E" w:rsidR="009F189D" w:rsidRDefault="00C208F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42C1EE8" wp14:editId="3272EFB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7EAFA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6C428F1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A219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17250C" w14:textId="77777777" w:rsidR="009F189D" w:rsidRDefault="009F189D">
    <w:pPr>
      <w:pStyle w:val="Stopka"/>
      <w:tabs>
        <w:tab w:val="clear" w:pos="4536"/>
      </w:tabs>
      <w:jc w:val="center"/>
    </w:pPr>
  </w:p>
  <w:p w14:paraId="1FF527F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C73F6" w14:textId="77777777" w:rsidR="00B06DCE" w:rsidRDefault="00B06DCE">
      <w:r>
        <w:separator/>
      </w:r>
    </w:p>
  </w:footnote>
  <w:footnote w:type="continuationSeparator" w:id="0">
    <w:p w14:paraId="35747968" w14:textId="77777777" w:rsidR="00B06DCE" w:rsidRDefault="00B06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2F186" w14:textId="77777777" w:rsidR="002D6800" w:rsidRDefault="002D68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F45AE" w14:textId="77777777" w:rsidR="002D6800" w:rsidRDefault="002D68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A24A8" w14:textId="77777777" w:rsidR="002D6800" w:rsidRDefault="002D68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DCE"/>
    <w:rsid w:val="00007727"/>
    <w:rsid w:val="00017720"/>
    <w:rsid w:val="00035488"/>
    <w:rsid w:val="000D7F25"/>
    <w:rsid w:val="000E00E5"/>
    <w:rsid w:val="00173B20"/>
    <w:rsid w:val="001C69FF"/>
    <w:rsid w:val="0023318D"/>
    <w:rsid w:val="00264EB1"/>
    <w:rsid w:val="002D6800"/>
    <w:rsid w:val="003D72FD"/>
    <w:rsid w:val="00423179"/>
    <w:rsid w:val="004829BD"/>
    <w:rsid w:val="00490DC0"/>
    <w:rsid w:val="00493F8C"/>
    <w:rsid w:val="004C7E9B"/>
    <w:rsid w:val="005614F2"/>
    <w:rsid w:val="00577BC6"/>
    <w:rsid w:val="006257DE"/>
    <w:rsid w:val="0069085C"/>
    <w:rsid w:val="006B27ED"/>
    <w:rsid w:val="00843263"/>
    <w:rsid w:val="00861E75"/>
    <w:rsid w:val="009D19BD"/>
    <w:rsid w:val="009F189D"/>
    <w:rsid w:val="00A80738"/>
    <w:rsid w:val="00A80882"/>
    <w:rsid w:val="00AB60FB"/>
    <w:rsid w:val="00B06DCE"/>
    <w:rsid w:val="00BE0416"/>
    <w:rsid w:val="00C208FB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1145A3"/>
  <w15:chartTrackingRefBased/>
  <w15:docId w15:val="{392702A2-9BF4-4032-8004-0F8F89C2B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208F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404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2021-08-11T08:35:00Z</cp:lastPrinted>
  <dcterms:created xsi:type="dcterms:W3CDTF">2021-08-11T08:35:00Z</dcterms:created>
  <dcterms:modified xsi:type="dcterms:W3CDTF">2021-08-11T08:35:00Z</dcterms:modified>
</cp:coreProperties>
</file>