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D814C2" w:rsidP="00F822DC">
      <w:pPr>
        <w:jc w:val="right"/>
        <w:rPr>
          <w:sz w:val="22"/>
          <w:szCs w:val="22"/>
        </w:rPr>
      </w:pPr>
      <w:bookmarkStart w:id="0" w:name="_Hlk53520193"/>
      <w:r w:rsidRPr="00D814C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814C2">
        <w:rPr>
          <w:sz w:val="22"/>
          <w:szCs w:val="22"/>
        </w:rPr>
        <w:t>2021-08-10</w:t>
      </w:r>
    </w:p>
    <w:p w:rsidR="00FB7F50" w:rsidRPr="002245BE" w:rsidRDefault="00FB7F50" w:rsidP="00F822DC">
      <w:pPr>
        <w:rPr>
          <w:sz w:val="22"/>
          <w:szCs w:val="22"/>
        </w:rPr>
      </w:pPr>
    </w:p>
    <w:p w:rsidR="00F822DC" w:rsidRDefault="00F822DC" w:rsidP="00F822DC">
      <w:pPr>
        <w:rPr>
          <w:b/>
          <w:bCs/>
          <w:sz w:val="22"/>
          <w:szCs w:val="22"/>
        </w:rPr>
      </w:pPr>
    </w:p>
    <w:p w:rsidR="00D814C2" w:rsidRPr="00D814C2" w:rsidRDefault="00D814C2" w:rsidP="00F822DC">
      <w:pPr>
        <w:rPr>
          <w:b/>
          <w:bCs/>
          <w:sz w:val="22"/>
          <w:szCs w:val="22"/>
        </w:rPr>
      </w:pPr>
      <w:r w:rsidRPr="00D814C2">
        <w:rPr>
          <w:b/>
          <w:bCs/>
          <w:sz w:val="22"/>
          <w:szCs w:val="22"/>
        </w:rPr>
        <w:t>Politechnika Krakowska im. Tadeusza Kościuszki</w:t>
      </w:r>
    </w:p>
    <w:p w:rsidR="00FB7F50" w:rsidRPr="002245BE" w:rsidRDefault="00D814C2" w:rsidP="00F822DC">
      <w:pPr>
        <w:rPr>
          <w:b/>
          <w:bCs/>
          <w:sz w:val="22"/>
          <w:szCs w:val="22"/>
        </w:rPr>
      </w:pPr>
      <w:r w:rsidRPr="00D814C2">
        <w:rPr>
          <w:b/>
          <w:bCs/>
          <w:sz w:val="22"/>
          <w:szCs w:val="22"/>
        </w:rPr>
        <w:t>Dział Zamówień Publicznych</w:t>
      </w:r>
    </w:p>
    <w:p w:rsidR="00FB7F50" w:rsidRPr="00F822DC" w:rsidRDefault="00D814C2" w:rsidP="00F822DC">
      <w:pPr>
        <w:rPr>
          <w:b/>
          <w:sz w:val="22"/>
          <w:szCs w:val="22"/>
        </w:rPr>
      </w:pPr>
      <w:r w:rsidRPr="00F822DC">
        <w:rPr>
          <w:b/>
          <w:sz w:val="22"/>
          <w:szCs w:val="22"/>
        </w:rPr>
        <w:t>ul. Warszawska 24</w:t>
      </w:r>
      <w:r w:rsidR="00FB7F50" w:rsidRPr="00F822DC">
        <w:rPr>
          <w:b/>
          <w:sz w:val="22"/>
          <w:szCs w:val="22"/>
        </w:rPr>
        <w:t xml:space="preserve"> </w:t>
      </w:r>
      <w:r w:rsidRPr="00F822DC">
        <w:rPr>
          <w:b/>
          <w:sz w:val="22"/>
          <w:szCs w:val="22"/>
        </w:rPr>
        <w:t>W-9/110,</w:t>
      </w:r>
    </w:p>
    <w:p w:rsidR="00FB7F50" w:rsidRPr="00F822DC" w:rsidRDefault="00D814C2" w:rsidP="00F822DC">
      <w:pPr>
        <w:rPr>
          <w:b/>
          <w:sz w:val="22"/>
          <w:szCs w:val="22"/>
        </w:rPr>
      </w:pPr>
      <w:r w:rsidRPr="00F822DC">
        <w:rPr>
          <w:b/>
          <w:sz w:val="22"/>
          <w:szCs w:val="22"/>
        </w:rPr>
        <w:t>31-155</w:t>
      </w:r>
      <w:r w:rsidR="00FB7F50" w:rsidRPr="00F822DC">
        <w:rPr>
          <w:b/>
          <w:sz w:val="22"/>
          <w:szCs w:val="22"/>
        </w:rPr>
        <w:t xml:space="preserve"> </w:t>
      </w:r>
      <w:r w:rsidR="00F822DC" w:rsidRPr="00F822DC">
        <w:rPr>
          <w:b/>
          <w:sz w:val="22"/>
          <w:szCs w:val="22"/>
        </w:rPr>
        <w:t>Kraków</w:t>
      </w:r>
    </w:p>
    <w:p w:rsidR="00FB7F50" w:rsidRPr="002245BE" w:rsidRDefault="00FB7F50" w:rsidP="00F822DC">
      <w:pPr>
        <w:rPr>
          <w:sz w:val="22"/>
          <w:szCs w:val="22"/>
        </w:rPr>
      </w:pPr>
    </w:p>
    <w:p w:rsidR="0081221E" w:rsidRDefault="0081221E" w:rsidP="0081221E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1221E" w:rsidRDefault="0081221E" w:rsidP="0081221E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7907"/>
      </w:tblGrid>
      <w:tr w:rsidR="0081221E" w:rsidRPr="00607F9B" w:rsidTr="0081221E">
        <w:trPr>
          <w:trHeight w:val="638"/>
        </w:trPr>
        <w:tc>
          <w:tcPr>
            <w:tcW w:w="1023" w:type="dxa"/>
            <w:shd w:val="clear" w:color="auto" w:fill="auto"/>
          </w:tcPr>
          <w:p w:rsidR="0081221E" w:rsidRPr="00607F9B" w:rsidRDefault="0081221E" w:rsidP="008317A0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7907" w:type="dxa"/>
            <w:shd w:val="clear" w:color="auto" w:fill="auto"/>
          </w:tcPr>
          <w:p w:rsidR="0081221E" w:rsidRDefault="0081221E" w:rsidP="008317A0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</w:p>
          <w:p w:rsidR="0081221E" w:rsidRDefault="0081221E" w:rsidP="008317A0">
            <w:pPr>
              <w:jc w:val="both"/>
              <w:rPr>
                <w:b/>
                <w:bCs/>
                <w:sz w:val="22"/>
                <w:szCs w:val="22"/>
              </w:rPr>
            </w:pPr>
            <w:r w:rsidRPr="00D814C2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 xml:space="preserve">m pn. </w:t>
            </w:r>
            <w:r w:rsidRPr="00D814C2">
              <w:rPr>
                <w:b/>
                <w:bCs/>
                <w:sz w:val="22"/>
                <w:szCs w:val="22"/>
              </w:rPr>
              <w:t>Utrzymanie czystości w budynkach Domów Studenckich Politechniki Krakowskiej przy ul. Skarżyńskiego w Krakowie</w:t>
            </w:r>
          </w:p>
          <w:p w:rsidR="0081221E" w:rsidRDefault="0081221E" w:rsidP="008317A0">
            <w:pPr>
              <w:jc w:val="both"/>
              <w:rPr>
                <w:bCs/>
                <w:sz w:val="22"/>
                <w:szCs w:val="22"/>
              </w:rPr>
            </w:pPr>
          </w:p>
          <w:p w:rsidR="0081221E" w:rsidRPr="00607F9B" w:rsidRDefault="0081221E" w:rsidP="008317A0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F822DC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81221E" w:rsidRPr="0081221E">
        <w:rPr>
          <w:sz w:val="22"/>
          <w:szCs w:val="22"/>
        </w:rPr>
        <w:t xml:space="preserve">działając na podstawie art. 253 ust. 2 </w:t>
      </w:r>
      <w:r w:rsidRPr="009B2352">
        <w:rPr>
          <w:sz w:val="22"/>
          <w:szCs w:val="22"/>
        </w:rPr>
        <w:t>ustawy z dnia 11 września 2019</w:t>
      </w:r>
      <w:r w:rsidR="00F822DC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D814C2" w:rsidRPr="00D814C2">
        <w:rPr>
          <w:sz w:val="22"/>
          <w:szCs w:val="22"/>
        </w:rPr>
        <w:t xml:space="preserve">(Dz.U. </w:t>
      </w:r>
      <w:r w:rsidR="00F822DC">
        <w:rPr>
          <w:sz w:val="22"/>
          <w:szCs w:val="22"/>
        </w:rPr>
        <w:t xml:space="preserve">2021 </w:t>
      </w:r>
      <w:r w:rsidR="00D814C2" w:rsidRPr="00D814C2">
        <w:rPr>
          <w:sz w:val="22"/>
          <w:szCs w:val="22"/>
        </w:rPr>
        <w:t xml:space="preserve">poz. </w:t>
      </w:r>
      <w:r w:rsidR="00F822DC">
        <w:rPr>
          <w:sz w:val="22"/>
          <w:szCs w:val="22"/>
        </w:rPr>
        <w:t>1129</w:t>
      </w:r>
      <w:r w:rsidR="00D814C2" w:rsidRPr="00D814C2">
        <w:rPr>
          <w:sz w:val="22"/>
          <w:szCs w:val="22"/>
        </w:rPr>
        <w:t xml:space="preserve"> ze zm.)</w:t>
      </w:r>
      <w:r w:rsidR="00F822DC">
        <w:rPr>
          <w:sz w:val="22"/>
          <w:szCs w:val="22"/>
        </w:rPr>
        <w:t xml:space="preserve">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</w:t>
      </w:r>
      <w:r w:rsidR="00F822DC">
        <w:rPr>
          <w:sz w:val="22"/>
          <w:szCs w:val="22"/>
        </w:rPr>
        <w:t xml:space="preserve"> </w:t>
      </w:r>
      <w:r w:rsidR="00D26ED6">
        <w:rPr>
          <w:sz w:val="22"/>
          <w:szCs w:val="22"/>
        </w:rPr>
        <w:t xml:space="preserve">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:rsidR="00F822DC" w:rsidRPr="00F822DC" w:rsidRDefault="00F822DC" w:rsidP="00F822DC">
      <w:pPr>
        <w:pStyle w:val="Nagwek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7"/>
      </w:tblGrid>
      <w:tr w:rsidR="00D814C2" w:rsidTr="00F822DC">
        <w:trPr>
          <w:cantSplit/>
        </w:trPr>
        <w:tc>
          <w:tcPr>
            <w:tcW w:w="9067" w:type="dxa"/>
          </w:tcPr>
          <w:p w:rsidR="00F822DC" w:rsidRDefault="00F822DC" w:rsidP="00F822DC">
            <w:pPr>
              <w:jc w:val="center"/>
              <w:rPr>
                <w:b/>
                <w:sz w:val="22"/>
                <w:szCs w:val="22"/>
              </w:rPr>
            </w:pPr>
          </w:p>
          <w:p w:rsidR="00F822DC" w:rsidRPr="0005253B" w:rsidRDefault="00F822DC" w:rsidP="00F822DC">
            <w:pPr>
              <w:jc w:val="center"/>
              <w:rPr>
                <w:b/>
                <w:sz w:val="22"/>
                <w:szCs w:val="22"/>
              </w:rPr>
            </w:pPr>
            <w:r w:rsidRPr="0005253B">
              <w:rPr>
                <w:b/>
                <w:sz w:val="22"/>
                <w:szCs w:val="22"/>
              </w:rPr>
              <w:t>KONSORCJUM</w:t>
            </w:r>
          </w:p>
          <w:p w:rsidR="00D814C2" w:rsidRPr="0005253B" w:rsidRDefault="00D814C2" w:rsidP="00F822DC">
            <w:pPr>
              <w:jc w:val="center"/>
              <w:rPr>
                <w:sz w:val="22"/>
                <w:szCs w:val="22"/>
              </w:rPr>
            </w:pPr>
            <w:r w:rsidRPr="0005253B">
              <w:rPr>
                <w:sz w:val="22"/>
                <w:szCs w:val="22"/>
              </w:rPr>
              <w:t>Grupa PROBUD Sp. z o. o. - lider konsorcjum</w:t>
            </w:r>
          </w:p>
          <w:p w:rsidR="00D814C2" w:rsidRPr="0005253B" w:rsidRDefault="00D814C2" w:rsidP="00F822DC">
            <w:pPr>
              <w:jc w:val="center"/>
              <w:rPr>
                <w:bCs/>
                <w:sz w:val="22"/>
                <w:szCs w:val="22"/>
              </w:rPr>
            </w:pPr>
            <w:r w:rsidRPr="0005253B">
              <w:rPr>
                <w:bCs/>
                <w:sz w:val="22"/>
                <w:szCs w:val="22"/>
              </w:rPr>
              <w:t>ul. Jagiellońska 4</w:t>
            </w:r>
          </w:p>
          <w:p w:rsidR="00D814C2" w:rsidRPr="0005253B" w:rsidRDefault="00D814C2" w:rsidP="00F822DC">
            <w:pPr>
              <w:jc w:val="center"/>
              <w:rPr>
                <w:bCs/>
                <w:sz w:val="22"/>
                <w:szCs w:val="22"/>
              </w:rPr>
            </w:pPr>
            <w:r w:rsidRPr="0005253B">
              <w:rPr>
                <w:bCs/>
                <w:sz w:val="22"/>
                <w:szCs w:val="22"/>
              </w:rPr>
              <w:t>44-100 Gliwice</w:t>
            </w:r>
          </w:p>
          <w:p w:rsidR="00F822DC" w:rsidRPr="0005253B" w:rsidRDefault="00F822DC" w:rsidP="00F822DC">
            <w:pPr>
              <w:jc w:val="center"/>
              <w:rPr>
                <w:bCs/>
                <w:sz w:val="22"/>
                <w:szCs w:val="22"/>
              </w:rPr>
            </w:pPr>
            <w:r w:rsidRPr="0005253B">
              <w:rPr>
                <w:bCs/>
                <w:sz w:val="22"/>
                <w:szCs w:val="22"/>
              </w:rPr>
              <w:t>Spółka Inwestycji Górniczych Sp. z o. o. – uczestnik konsorcjum</w:t>
            </w:r>
          </w:p>
          <w:p w:rsidR="00F822DC" w:rsidRPr="0005253B" w:rsidRDefault="00F822DC" w:rsidP="00F822DC">
            <w:pPr>
              <w:jc w:val="center"/>
              <w:rPr>
                <w:bCs/>
                <w:sz w:val="22"/>
                <w:szCs w:val="22"/>
              </w:rPr>
            </w:pPr>
            <w:r w:rsidRPr="0005253B">
              <w:rPr>
                <w:bCs/>
                <w:sz w:val="22"/>
                <w:szCs w:val="22"/>
              </w:rPr>
              <w:t>ul. Jagiellońska 4</w:t>
            </w:r>
          </w:p>
          <w:p w:rsidR="00F822DC" w:rsidRPr="0005253B" w:rsidRDefault="00F822DC" w:rsidP="00F822DC">
            <w:pPr>
              <w:jc w:val="center"/>
              <w:rPr>
                <w:bCs/>
                <w:sz w:val="22"/>
                <w:szCs w:val="22"/>
              </w:rPr>
            </w:pPr>
            <w:r w:rsidRPr="0005253B">
              <w:rPr>
                <w:bCs/>
                <w:sz w:val="22"/>
                <w:szCs w:val="22"/>
              </w:rPr>
              <w:t>44-100 Gliwice</w:t>
            </w:r>
          </w:p>
          <w:p w:rsidR="0005253B" w:rsidRPr="0005253B" w:rsidRDefault="0005253B" w:rsidP="0005253B">
            <w:pPr>
              <w:jc w:val="center"/>
              <w:rPr>
                <w:sz w:val="22"/>
                <w:szCs w:val="22"/>
              </w:rPr>
            </w:pPr>
          </w:p>
          <w:p w:rsidR="00D814C2" w:rsidRPr="0005253B" w:rsidRDefault="0005253B" w:rsidP="0005253B">
            <w:pPr>
              <w:jc w:val="center"/>
              <w:rPr>
                <w:b/>
                <w:sz w:val="22"/>
                <w:szCs w:val="22"/>
              </w:rPr>
            </w:pPr>
            <w:r w:rsidRPr="0005253B">
              <w:rPr>
                <w:sz w:val="22"/>
                <w:szCs w:val="22"/>
              </w:rPr>
              <w:t xml:space="preserve">Cena wykonania zamówienia : </w:t>
            </w:r>
            <w:r w:rsidR="00D814C2" w:rsidRPr="0005253B">
              <w:rPr>
                <w:b/>
                <w:sz w:val="22"/>
                <w:szCs w:val="22"/>
              </w:rPr>
              <w:t>414 215.90 zł</w:t>
            </w:r>
            <w:r w:rsidR="00D814C2" w:rsidRPr="0005253B">
              <w:rPr>
                <w:bCs/>
                <w:sz w:val="22"/>
                <w:szCs w:val="22"/>
              </w:rPr>
              <w:t>.</w:t>
            </w:r>
          </w:p>
          <w:p w:rsidR="00D814C2" w:rsidRPr="0005253B" w:rsidRDefault="00D814C2" w:rsidP="00F822DC">
            <w:pPr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05253B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D814C2" w:rsidRPr="0005253B" w:rsidRDefault="0005253B" w:rsidP="00F822DC">
            <w:pPr>
              <w:pStyle w:val="Nagwek"/>
              <w:tabs>
                <w:tab w:val="clear" w:pos="4536"/>
                <w:tab w:val="clear" w:pos="9072"/>
              </w:tabs>
            </w:pPr>
            <w:r w:rsidRPr="0005253B">
              <w:t>Oferta jest poprawna pod względem formalnym i merytorycznym oraz najkorzystniejsza na podstawie kryterium oceny ofert określonego w SWZ – cena 100 %.</w:t>
            </w:r>
          </w:p>
          <w:p w:rsidR="0005253B" w:rsidRPr="0005253B" w:rsidRDefault="0005253B" w:rsidP="00F822DC">
            <w:pPr>
              <w:pStyle w:val="Nagwek"/>
              <w:tabs>
                <w:tab w:val="clear" w:pos="4536"/>
                <w:tab w:val="clear" w:pos="9072"/>
              </w:tabs>
            </w:pPr>
          </w:p>
        </w:tc>
      </w:tr>
    </w:tbl>
    <w:p w:rsidR="0005253B" w:rsidRDefault="0005253B" w:rsidP="00F822DC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F822DC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10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90"/>
        <w:gridCol w:w="1418"/>
        <w:gridCol w:w="1984"/>
      </w:tblGrid>
      <w:tr w:rsidR="00F822DC" w:rsidRPr="008567C7" w:rsidTr="0005253B">
        <w:trPr>
          <w:trHeight w:val="510"/>
        </w:trPr>
        <w:tc>
          <w:tcPr>
            <w:tcW w:w="709" w:type="dxa"/>
            <w:vAlign w:val="center"/>
          </w:tcPr>
          <w:p w:rsidR="00F822DC" w:rsidRPr="008567C7" w:rsidRDefault="00F822DC" w:rsidP="00F822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990" w:type="dxa"/>
            <w:vAlign w:val="center"/>
          </w:tcPr>
          <w:p w:rsidR="00F822DC" w:rsidRPr="008567C7" w:rsidRDefault="00F822DC" w:rsidP="00F822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F822DC" w:rsidRPr="008567C7" w:rsidRDefault="00F822DC" w:rsidP="00F822D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:rsidR="00F822DC" w:rsidRPr="008567C7" w:rsidRDefault="00F822DC" w:rsidP="00F822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822DC" w:rsidRPr="008567C7" w:rsidTr="0005253B">
        <w:tc>
          <w:tcPr>
            <w:tcW w:w="709" w:type="dxa"/>
            <w:vAlign w:val="center"/>
          </w:tcPr>
          <w:p w:rsidR="00F822DC" w:rsidRPr="008567C7" w:rsidRDefault="00F822DC" w:rsidP="00F822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990" w:type="dxa"/>
            <w:vAlign w:val="center"/>
          </w:tcPr>
          <w:p w:rsidR="00F822DC" w:rsidRPr="002B6761" w:rsidRDefault="00F822DC" w:rsidP="00F822DC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b/>
                <w:sz w:val="18"/>
                <w:szCs w:val="18"/>
              </w:rPr>
              <w:t>Grupa PROBUD Sp. z o. o. - lider konsorcjum</w:t>
            </w:r>
          </w:p>
          <w:p w:rsidR="0005253B" w:rsidRDefault="0005253B" w:rsidP="00F822D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5253B">
              <w:rPr>
                <w:rFonts w:ascii="Times New Roman" w:hAnsi="Times New Roman" w:cs="Times New Roman"/>
                <w:bCs/>
                <w:sz w:val="18"/>
                <w:szCs w:val="18"/>
              </w:rPr>
              <w:t>Spółka Inwestycji Górniczych Sp. z o. o. – uczestnik konsorcjum</w:t>
            </w:r>
          </w:p>
          <w:p w:rsidR="00F822DC" w:rsidRPr="008567C7" w:rsidRDefault="00F822DC" w:rsidP="00F822D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ul. Jagiellońska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822DC" w:rsidRPr="001B7815" w:rsidRDefault="00F822DC" w:rsidP="00F822D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44-100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Gliwice</w:t>
            </w:r>
          </w:p>
        </w:tc>
        <w:tc>
          <w:tcPr>
            <w:tcW w:w="1418" w:type="dxa"/>
            <w:vAlign w:val="center"/>
          </w:tcPr>
          <w:p w:rsidR="00F822DC" w:rsidRPr="008567C7" w:rsidRDefault="00F822DC" w:rsidP="00F822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984" w:type="dxa"/>
            <w:vAlign w:val="center"/>
          </w:tcPr>
          <w:p w:rsidR="00F822DC" w:rsidRPr="008567C7" w:rsidRDefault="00F822DC" w:rsidP="00F822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822DC" w:rsidRPr="008567C7" w:rsidTr="0005253B">
        <w:tc>
          <w:tcPr>
            <w:tcW w:w="709" w:type="dxa"/>
            <w:vAlign w:val="center"/>
          </w:tcPr>
          <w:p w:rsidR="00F822DC" w:rsidRPr="008567C7" w:rsidRDefault="00F822DC" w:rsidP="00F822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990" w:type="dxa"/>
            <w:vAlign w:val="center"/>
          </w:tcPr>
          <w:p w:rsidR="00F822DC" w:rsidRPr="002B6761" w:rsidRDefault="00F822DC" w:rsidP="00F822DC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814C2">
              <w:rPr>
                <w:rFonts w:ascii="Times New Roman" w:hAnsi="Times New Roman" w:cs="Times New Roman"/>
                <w:b/>
                <w:sz w:val="18"/>
                <w:szCs w:val="18"/>
              </w:rPr>
              <w:t>Frontida</w:t>
            </w:r>
            <w:proofErr w:type="spellEnd"/>
            <w:r w:rsidRPr="00D814C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 o.</w:t>
            </w:r>
          </w:p>
          <w:p w:rsidR="00F822DC" w:rsidRPr="008567C7" w:rsidRDefault="00F822DC" w:rsidP="00F822D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ul. Jana Gutenberga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/21</w:t>
            </w:r>
          </w:p>
          <w:p w:rsidR="00F822DC" w:rsidRPr="001B7815" w:rsidRDefault="00F822DC" w:rsidP="00F822D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30-348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F822DC" w:rsidRPr="008567C7" w:rsidRDefault="00F822DC" w:rsidP="00F822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sz w:val="18"/>
                <w:szCs w:val="18"/>
              </w:rPr>
              <w:t xml:space="preserve">  99,36</w:t>
            </w:r>
          </w:p>
        </w:tc>
        <w:tc>
          <w:tcPr>
            <w:tcW w:w="1984" w:type="dxa"/>
            <w:vAlign w:val="center"/>
          </w:tcPr>
          <w:p w:rsidR="00F822DC" w:rsidRPr="008567C7" w:rsidRDefault="00F822DC" w:rsidP="00F822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sz w:val="18"/>
                <w:szCs w:val="18"/>
              </w:rPr>
              <w:t xml:space="preserve">  99,36</w:t>
            </w:r>
          </w:p>
        </w:tc>
      </w:tr>
      <w:tr w:rsidR="00F822DC" w:rsidRPr="008567C7" w:rsidTr="0005253B">
        <w:tc>
          <w:tcPr>
            <w:tcW w:w="709" w:type="dxa"/>
            <w:vAlign w:val="center"/>
          </w:tcPr>
          <w:p w:rsidR="00F822DC" w:rsidRPr="008567C7" w:rsidRDefault="00F822DC" w:rsidP="00F822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990" w:type="dxa"/>
            <w:vAlign w:val="center"/>
          </w:tcPr>
          <w:p w:rsidR="00F822DC" w:rsidRPr="002B6761" w:rsidRDefault="00F822DC" w:rsidP="00F822DC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b/>
                <w:sz w:val="18"/>
                <w:szCs w:val="18"/>
              </w:rPr>
              <w:t>Usługi Hydrotechniczno-Budowlane HYDROBUD Sp. z o. o.</w:t>
            </w:r>
          </w:p>
          <w:p w:rsidR="00F822DC" w:rsidRPr="008567C7" w:rsidRDefault="00F822DC" w:rsidP="00F822D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ul. 11 Listopada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42c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822DC" w:rsidRPr="001B7815" w:rsidRDefault="00F822DC" w:rsidP="00F822D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62-510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Konin</w:t>
            </w:r>
          </w:p>
        </w:tc>
        <w:tc>
          <w:tcPr>
            <w:tcW w:w="1418" w:type="dxa"/>
            <w:vAlign w:val="center"/>
          </w:tcPr>
          <w:p w:rsidR="00F822DC" w:rsidRPr="008567C7" w:rsidRDefault="00F822DC" w:rsidP="00F822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sz w:val="18"/>
                <w:szCs w:val="18"/>
              </w:rPr>
              <w:t xml:space="preserve">  92,05</w:t>
            </w:r>
          </w:p>
        </w:tc>
        <w:tc>
          <w:tcPr>
            <w:tcW w:w="1984" w:type="dxa"/>
            <w:vAlign w:val="center"/>
          </w:tcPr>
          <w:p w:rsidR="00F822DC" w:rsidRPr="008567C7" w:rsidRDefault="00F822DC" w:rsidP="00F822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sz w:val="18"/>
                <w:szCs w:val="18"/>
              </w:rPr>
              <w:t xml:space="preserve">  92,05</w:t>
            </w:r>
          </w:p>
        </w:tc>
      </w:tr>
      <w:tr w:rsidR="00F822DC" w:rsidRPr="008567C7" w:rsidTr="0005253B">
        <w:tc>
          <w:tcPr>
            <w:tcW w:w="709" w:type="dxa"/>
            <w:vAlign w:val="center"/>
          </w:tcPr>
          <w:p w:rsidR="00F822DC" w:rsidRPr="008567C7" w:rsidRDefault="00F822DC" w:rsidP="00F822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990" w:type="dxa"/>
            <w:vAlign w:val="center"/>
          </w:tcPr>
          <w:p w:rsidR="00F822DC" w:rsidRPr="002B6761" w:rsidRDefault="00F822DC" w:rsidP="00F822DC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HEMAG H. </w:t>
            </w:r>
            <w:proofErr w:type="spellStart"/>
            <w:r w:rsidRPr="00D814C2">
              <w:rPr>
                <w:rFonts w:ascii="Times New Roman" w:hAnsi="Times New Roman" w:cs="Times New Roman"/>
                <w:b/>
                <w:sz w:val="18"/>
                <w:szCs w:val="18"/>
              </w:rPr>
              <w:t>Guziak</w:t>
            </w:r>
            <w:proofErr w:type="spellEnd"/>
            <w:r w:rsidRPr="00D814C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Jawna</w:t>
            </w:r>
          </w:p>
          <w:p w:rsidR="00F822DC" w:rsidRPr="008567C7" w:rsidRDefault="00F822DC" w:rsidP="00F822D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ul. Konecznego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822DC" w:rsidRPr="001B7815" w:rsidRDefault="00F822DC" w:rsidP="00F822D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31-216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F822DC" w:rsidRPr="008567C7" w:rsidRDefault="00F822DC" w:rsidP="00F822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sz w:val="18"/>
                <w:szCs w:val="18"/>
              </w:rPr>
              <w:t xml:space="preserve">  91,73</w:t>
            </w:r>
          </w:p>
        </w:tc>
        <w:tc>
          <w:tcPr>
            <w:tcW w:w="1984" w:type="dxa"/>
            <w:vAlign w:val="center"/>
          </w:tcPr>
          <w:p w:rsidR="00F822DC" w:rsidRPr="008567C7" w:rsidRDefault="00F822DC" w:rsidP="00F822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sz w:val="18"/>
                <w:szCs w:val="18"/>
              </w:rPr>
              <w:t xml:space="preserve">  91,73</w:t>
            </w:r>
          </w:p>
        </w:tc>
      </w:tr>
      <w:tr w:rsidR="00F822DC" w:rsidRPr="008567C7" w:rsidTr="0005253B">
        <w:tc>
          <w:tcPr>
            <w:tcW w:w="709" w:type="dxa"/>
            <w:vAlign w:val="center"/>
          </w:tcPr>
          <w:p w:rsidR="00F822DC" w:rsidRPr="008567C7" w:rsidRDefault="00F822DC" w:rsidP="00F822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990" w:type="dxa"/>
            <w:vAlign w:val="center"/>
          </w:tcPr>
          <w:p w:rsidR="00F822DC" w:rsidRPr="002B6761" w:rsidRDefault="00F822DC" w:rsidP="00F822DC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Security &amp; </w:t>
            </w:r>
            <w:proofErr w:type="spellStart"/>
            <w:r w:rsidRPr="00D814C2">
              <w:rPr>
                <w:rFonts w:ascii="Times New Roman" w:hAnsi="Times New Roman" w:cs="Times New Roman"/>
                <w:b/>
                <w:sz w:val="18"/>
                <w:szCs w:val="18"/>
              </w:rPr>
              <w:t>Cleaning</w:t>
            </w:r>
            <w:proofErr w:type="spellEnd"/>
            <w:r w:rsidRPr="00D814C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System Sp. z o. o.</w:t>
            </w:r>
          </w:p>
          <w:p w:rsidR="00F822DC" w:rsidRPr="008567C7" w:rsidRDefault="00F822DC" w:rsidP="00F822D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ul. Racławicka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/19</w:t>
            </w:r>
          </w:p>
          <w:p w:rsidR="00F822DC" w:rsidRPr="001B7815" w:rsidRDefault="00F822DC" w:rsidP="00F822D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53-149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418" w:type="dxa"/>
            <w:vAlign w:val="center"/>
          </w:tcPr>
          <w:p w:rsidR="00F822DC" w:rsidRPr="008567C7" w:rsidRDefault="00F822DC" w:rsidP="00F822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sz w:val="18"/>
                <w:szCs w:val="18"/>
              </w:rPr>
              <w:t xml:space="preserve">  91,02</w:t>
            </w:r>
          </w:p>
        </w:tc>
        <w:tc>
          <w:tcPr>
            <w:tcW w:w="1984" w:type="dxa"/>
            <w:vAlign w:val="center"/>
          </w:tcPr>
          <w:p w:rsidR="00F822DC" w:rsidRPr="008567C7" w:rsidRDefault="00F822DC" w:rsidP="00F822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sz w:val="18"/>
                <w:szCs w:val="18"/>
              </w:rPr>
              <w:t xml:space="preserve">  91,02</w:t>
            </w:r>
          </w:p>
        </w:tc>
      </w:tr>
    </w:tbl>
    <w:p w:rsidR="001A0858" w:rsidRDefault="001A0858"/>
    <w:tbl>
      <w:tblPr>
        <w:tblW w:w="910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90"/>
        <w:gridCol w:w="1418"/>
        <w:gridCol w:w="1984"/>
      </w:tblGrid>
      <w:tr w:rsidR="00F822DC" w:rsidRPr="008567C7" w:rsidTr="0005253B">
        <w:tc>
          <w:tcPr>
            <w:tcW w:w="709" w:type="dxa"/>
            <w:vAlign w:val="center"/>
          </w:tcPr>
          <w:p w:rsidR="00F822DC" w:rsidRPr="008567C7" w:rsidRDefault="00F822DC" w:rsidP="00F822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990" w:type="dxa"/>
            <w:vAlign w:val="center"/>
          </w:tcPr>
          <w:p w:rsidR="00F822DC" w:rsidRPr="002B6761" w:rsidRDefault="00F822DC" w:rsidP="00F822DC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b/>
                <w:sz w:val="18"/>
                <w:szCs w:val="18"/>
              </w:rPr>
              <w:t>AGRO SERVICE Piotr Kulak</w:t>
            </w:r>
          </w:p>
          <w:p w:rsidR="00F822DC" w:rsidRPr="008567C7" w:rsidRDefault="00F822DC" w:rsidP="00F822D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ul. Sarmacka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822DC" w:rsidRPr="001B7815" w:rsidRDefault="00F822DC" w:rsidP="00F822D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40-607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1418" w:type="dxa"/>
            <w:vAlign w:val="center"/>
          </w:tcPr>
          <w:p w:rsidR="00F822DC" w:rsidRPr="008567C7" w:rsidRDefault="00F822DC" w:rsidP="00F822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sz w:val="18"/>
                <w:szCs w:val="18"/>
              </w:rPr>
              <w:t xml:space="preserve">  87,59</w:t>
            </w:r>
          </w:p>
        </w:tc>
        <w:tc>
          <w:tcPr>
            <w:tcW w:w="1984" w:type="dxa"/>
            <w:vAlign w:val="center"/>
          </w:tcPr>
          <w:p w:rsidR="00F822DC" w:rsidRPr="008567C7" w:rsidRDefault="00F822DC" w:rsidP="00F822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sz w:val="18"/>
                <w:szCs w:val="18"/>
              </w:rPr>
              <w:t xml:space="preserve">  87,59</w:t>
            </w:r>
          </w:p>
        </w:tc>
      </w:tr>
      <w:tr w:rsidR="00F822DC" w:rsidRPr="008567C7" w:rsidTr="0005253B">
        <w:tc>
          <w:tcPr>
            <w:tcW w:w="709" w:type="dxa"/>
            <w:vAlign w:val="center"/>
          </w:tcPr>
          <w:p w:rsidR="00F822DC" w:rsidRPr="008567C7" w:rsidRDefault="00F822DC" w:rsidP="00F822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990" w:type="dxa"/>
            <w:vAlign w:val="center"/>
          </w:tcPr>
          <w:p w:rsidR="00F822DC" w:rsidRPr="002B6761" w:rsidRDefault="00F822DC" w:rsidP="00F822DC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b/>
                <w:sz w:val="18"/>
                <w:szCs w:val="18"/>
              </w:rPr>
              <w:t>Firma Usługowa AGA Agnieszka Kasińska</w:t>
            </w:r>
          </w:p>
          <w:p w:rsidR="00F822DC" w:rsidRPr="008567C7" w:rsidRDefault="00F822DC" w:rsidP="00F822D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ul. Energetyków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822DC" w:rsidRPr="001B7815" w:rsidRDefault="00F822DC" w:rsidP="00F822D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43-170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Łaziska Górne</w:t>
            </w:r>
          </w:p>
        </w:tc>
        <w:tc>
          <w:tcPr>
            <w:tcW w:w="1418" w:type="dxa"/>
            <w:vAlign w:val="center"/>
          </w:tcPr>
          <w:p w:rsidR="00F822DC" w:rsidRPr="008567C7" w:rsidRDefault="00F822DC" w:rsidP="00F822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sz w:val="18"/>
                <w:szCs w:val="18"/>
              </w:rPr>
              <w:t xml:space="preserve">  85,04</w:t>
            </w:r>
          </w:p>
        </w:tc>
        <w:tc>
          <w:tcPr>
            <w:tcW w:w="1984" w:type="dxa"/>
            <w:vAlign w:val="center"/>
          </w:tcPr>
          <w:p w:rsidR="00F822DC" w:rsidRPr="008567C7" w:rsidRDefault="00F822DC" w:rsidP="00F822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sz w:val="18"/>
                <w:szCs w:val="18"/>
              </w:rPr>
              <w:t xml:space="preserve">  85,04</w:t>
            </w:r>
          </w:p>
        </w:tc>
      </w:tr>
      <w:tr w:rsidR="00F822DC" w:rsidRPr="008567C7" w:rsidTr="0005253B">
        <w:tc>
          <w:tcPr>
            <w:tcW w:w="709" w:type="dxa"/>
            <w:vAlign w:val="center"/>
          </w:tcPr>
          <w:p w:rsidR="00F822DC" w:rsidRPr="008567C7" w:rsidRDefault="00F822DC" w:rsidP="00F822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990" w:type="dxa"/>
            <w:vAlign w:val="center"/>
          </w:tcPr>
          <w:p w:rsidR="00F822DC" w:rsidRPr="002B6761" w:rsidRDefault="00F822DC" w:rsidP="00F822DC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Wielobranżowe KARPINEX Barbara Karpińska</w:t>
            </w:r>
          </w:p>
          <w:p w:rsidR="00F822DC" w:rsidRPr="008567C7" w:rsidRDefault="00F822DC" w:rsidP="00F822D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ul. Cedrowa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822DC" w:rsidRPr="001B7815" w:rsidRDefault="00F822DC" w:rsidP="00F822D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25-900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418" w:type="dxa"/>
            <w:vAlign w:val="center"/>
          </w:tcPr>
          <w:p w:rsidR="00F822DC" w:rsidRPr="008567C7" w:rsidRDefault="00F822DC" w:rsidP="00F822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sz w:val="18"/>
                <w:szCs w:val="18"/>
              </w:rPr>
              <w:t xml:space="preserve">  82,04</w:t>
            </w:r>
          </w:p>
        </w:tc>
        <w:tc>
          <w:tcPr>
            <w:tcW w:w="1984" w:type="dxa"/>
            <w:vAlign w:val="center"/>
          </w:tcPr>
          <w:p w:rsidR="00F822DC" w:rsidRPr="008567C7" w:rsidRDefault="00F822DC" w:rsidP="00F822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sz w:val="18"/>
                <w:szCs w:val="18"/>
              </w:rPr>
              <w:t xml:space="preserve">  82,04</w:t>
            </w:r>
          </w:p>
        </w:tc>
      </w:tr>
      <w:tr w:rsidR="00F822DC" w:rsidRPr="008567C7" w:rsidTr="0005253B">
        <w:tc>
          <w:tcPr>
            <w:tcW w:w="709" w:type="dxa"/>
            <w:vAlign w:val="center"/>
          </w:tcPr>
          <w:p w:rsidR="00F822DC" w:rsidRPr="008567C7" w:rsidRDefault="00F822DC" w:rsidP="00F822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990" w:type="dxa"/>
            <w:vAlign w:val="center"/>
          </w:tcPr>
          <w:p w:rsidR="00F822DC" w:rsidRPr="002B6761" w:rsidRDefault="00F822DC" w:rsidP="00F822DC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b/>
                <w:sz w:val="18"/>
                <w:szCs w:val="18"/>
              </w:rPr>
              <w:t>PROMOS    Sp. z o.o.</w:t>
            </w:r>
          </w:p>
          <w:p w:rsidR="00F822DC" w:rsidRPr="008567C7" w:rsidRDefault="00F822DC" w:rsidP="00F822D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ul. Kocmyrzowska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13 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822DC" w:rsidRPr="001B7815" w:rsidRDefault="00F822DC" w:rsidP="00F822D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31-750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14C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F822DC" w:rsidRPr="008567C7" w:rsidRDefault="00F822DC" w:rsidP="00F822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:rsidR="00F822DC" w:rsidRPr="008567C7" w:rsidRDefault="00F822DC" w:rsidP="00F822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4C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E85D70" w:rsidRDefault="00E85D70" w:rsidP="00F822DC">
      <w:pPr>
        <w:ind w:firstLine="709"/>
        <w:jc w:val="both"/>
        <w:rPr>
          <w:color w:val="000000"/>
        </w:rPr>
      </w:pPr>
    </w:p>
    <w:p w:rsidR="0005253B" w:rsidRDefault="001A0858" w:rsidP="00F822DC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Zamawiający odrzucił 1 ofertę.</w:t>
      </w:r>
    </w:p>
    <w:p w:rsidR="001A0858" w:rsidRDefault="001A0858" w:rsidP="00F822DC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 postępowania nie wykluczono żadnego Wykonawcy.</w:t>
      </w:r>
    </w:p>
    <w:p w:rsidR="001A0858" w:rsidRPr="001B7815" w:rsidRDefault="001A0858" w:rsidP="00F822DC">
      <w:pPr>
        <w:jc w:val="both"/>
        <w:rPr>
          <w:color w:val="000000"/>
          <w:sz w:val="22"/>
          <w:szCs w:val="22"/>
        </w:rPr>
      </w:pPr>
    </w:p>
    <w:p w:rsidR="008642B3" w:rsidRDefault="008642B3" w:rsidP="00F822DC">
      <w:pPr>
        <w:jc w:val="both"/>
        <w:rPr>
          <w:color w:val="000000"/>
          <w:sz w:val="16"/>
          <w:szCs w:val="16"/>
        </w:rPr>
      </w:pPr>
    </w:p>
    <w:bookmarkEnd w:id="0"/>
    <w:p w:rsidR="00F960D7" w:rsidRPr="004C10E4" w:rsidRDefault="004C10E4" w:rsidP="004C10E4">
      <w:pPr>
        <w:ind w:left="5664" w:firstLine="708"/>
        <w:jc w:val="both"/>
        <w:rPr>
          <w:b/>
          <w:bCs/>
        </w:rPr>
      </w:pPr>
      <w:r w:rsidRPr="004C10E4">
        <w:rPr>
          <w:b/>
          <w:bCs/>
        </w:rPr>
        <w:t>ZAM</w:t>
      </w:r>
      <w:bookmarkStart w:id="2" w:name="_GoBack"/>
      <w:bookmarkEnd w:id="2"/>
      <w:r w:rsidRPr="004C10E4">
        <w:rPr>
          <w:b/>
          <w:bCs/>
        </w:rPr>
        <w:t>AWIAJĄCY</w:t>
      </w:r>
    </w:p>
    <w:sectPr w:rsidR="00F960D7" w:rsidRPr="004C10E4" w:rsidSect="00F822DC">
      <w:footerReference w:type="default" r:id="rId6"/>
      <w:pgSz w:w="11906" w:h="16838"/>
      <w:pgMar w:top="1079" w:right="1416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4047" w:rsidRDefault="003F4047">
      <w:r>
        <w:separator/>
      </w:r>
    </w:p>
  </w:endnote>
  <w:endnote w:type="continuationSeparator" w:id="0">
    <w:p w:rsidR="003F4047" w:rsidRDefault="003F4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4047" w:rsidRDefault="003F4047">
      <w:r>
        <w:separator/>
      </w:r>
    </w:p>
  </w:footnote>
  <w:footnote w:type="continuationSeparator" w:id="0">
    <w:p w:rsidR="003F4047" w:rsidRDefault="003F40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A38"/>
    <w:rsid w:val="00022322"/>
    <w:rsid w:val="00042497"/>
    <w:rsid w:val="0005253B"/>
    <w:rsid w:val="000C1E6F"/>
    <w:rsid w:val="000E4E56"/>
    <w:rsid w:val="001A0858"/>
    <w:rsid w:val="001A1468"/>
    <w:rsid w:val="001B7815"/>
    <w:rsid w:val="00270A38"/>
    <w:rsid w:val="00296AC7"/>
    <w:rsid w:val="002B1E4F"/>
    <w:rsid w:val="002B4CF4"/>
    <w:rsid w:val="002B6761"/>
    <w:rsid w:val="003445A0"/>
    <w:rsid w:val="003A0AFC"/>
    <w:rsid w:val="003D611C"/>
    <w:rsid w:val="003F4047"/>
    <w:rsid w:val="00431C0B"/>
    <w:rsid w:val="00437CAD"/>
    <w:rsid w:val="004657DA"/>
    <w:rsid w:val="004B2665"/>
    <w:rsid w:val="004C10E4"/>
    <w:rsid w:val="004C3459"/>
    <w:rsid w:val="004E324A"/>
    <w:rsid w:val="004E7234"/>
    <w:rsid w:val="0054734E"/>
    <w:rsid w:val="00596FD7"/>
    <w:rsid w:val="005E5BFF"/>
    <w:rsid w:val="00607F9B"/>
    <w:rsid w:val="00627214"/>
    <w:rsid w:val="00644DCB"/>
    <w:rsid w:val="00657C1E"/>
    <w:rsid w:val="006E3089"/>
    <w:rsid w:val="00712C39"/>
    <w:rsid w:val="00756CDA"/>
    <w:rsid w:val="00761FBF"/>
    <w:rsid w:val="007E2ACC"/>
    <w:rsid w:val="007E68C5"/>
    <w:rsid w:val="0081221E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14C2"/>
    <w:rsid w:val="00D8427E"/>
    <w:rsid w:val="00E30B2D"/>
    <w:rsid w:val="00E62859"/>
    <w:rsid w:val="00E85D70"/>
    <w:rsid w:val="00F33C66"/>
    <w:rsid w:val="00F822DC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42089C"/>
  <w15:chartTrackingRefBased/>
  <w15:docId w15:val="{7DA8F951-2500-47CA-B89C-1670D5451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81221E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81221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2</Pages>
  <Words>317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dc:description/>
  <cp:lastModifiedBy>Danuta Karlikowska</cp:lastModifiedBy>
  <cp:revision>9</cp:revision>
  <cp:lastPrinted>2021-08-10T11:10:00Z</cp:lastPrinted>
  <dcterms:created xsi:type="dcterms:W3CDTF">2021-08-10T10:13:00Z</dcterms:created>
  <dcterms:modified xsi:type="dcterms:W3CDTF">2021-08-11T11:35:00Z</dcterms:modified>
</cp:coreProperties>
</file>