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8F0590">
        <w:rPr>
          <w:bCs/>
          <w:i w:val="0"/>
          <w:sz w:val="22"/>
          <w:szCs w:val="22"/>
        </w:rPr>
        <w:t>7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875BA3" w:rsidRPr="00875BA3">
        <w:rPr>
          <w:rFonts w:ascii="Times New Roman" w:eastAsia="Times New Roman" w:hAnsi="Times New Roman"/>
          <w:b/>
          <w:lang w:eastAsia="pl-PL"/>
        </w:rPr>
        <w:t>KA-2/063/2021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875BA3" w:rsidRPr="00875BA3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Default="00875BA3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875BA3">
        <w:rPr>
          <w:rFonts w:ascii="Times New Roman" w:eastAsia="Times New Roman" w:hAnsi="Times New Roman"/>
          <w:b/>
          <w:lang w:eastAsia="pl-PL"/>
        </w:rPr>
        <w:t>Konserwacja techniczna Domów Studenckich nr 1, nr 2, nr 3 , nr 4, hydroforni, oświetlenia terenu Osiedla Studenckiego wraz z boiskami sportowymi oraz parkingu zewnętrznego, zbiornika p.poż, bram i ogrodzenia Osiedla Studenckiego przy ul. Skarżyńskiego 3-9 oraz parkingu zewnętrznego zlokalizowanego przy ul. Skarżyńskiego przy kortach tenisowych, a także Domu Studenckiego Nr B-1 oraz oświetlenia terenu zewnętrznego, bram i ogrodzenia przy ul. Bydgoskiej 19A w Krakowie.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lastRenderedPageBreak/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8F0590" w:rsidRDefault="00E27ABB" w:rsidP="008F059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</w:p>
    <w:p w:rsidR="008F0590" w:rsidRDefault="008F0590" w:rsidP="008F059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8F0590" w:rsidRPr="008F0590" w:rsidRDefault="00E27ABB" w:rsidP="008F059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8F0590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 </w:t>
      </w:r>
      <w:bookmarkEnd w:id="0"/>
      <w:r w:rsidR="008F0590" w:rsidRPr="008F0590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podpisać kwalifikowanym</w:t>
      </w:r>
    </w:p>
    <w:p w:rsidR="00025386" w:rsidRPr="008F0590" w:rsidRDefault="008F0590" w:rsidP="008F059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color w:val="FF0000"/>
          <w:sz w:val="20"/>
        </w:rPr>
      </w:pPr>
      <w:r w:rsidRPr="008F0590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</w:t>
      </w:r>
      <w:bookmarkStart w:id="2" w:name="_GoBack"/>
      <w:bookmarkEnd w:id="2"/>
      <w:r w:rsidRPr="008F0590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onicznym lub podpisem zaufanym lub podpisem osobistym.</w:t>
      </w:r>
    </w:p>
    <w:sectPr w:rsidR="00025386" w:rsidRPr="008F0590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794B" w:rsidRDefault="00FC794B" w:rsidP="00025386">
      <w:pPr>
        <w:spacing w:after="0" w:line="240" w:lineRule="auto"/>
      </w:pPr>
      <w:r>
        <w:separator/>
      </w:r>
    </w:p>
  </w:endnote>
  <w:endnote w:type="continuationSeparator" w:id="0">
    <w:p w:rsidR="00FC794B" w:rsidRDefault="00FC794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5BA3" w:rsidRDefault="00875BA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F059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F059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5BA3" w:rsidRDefault="00875BA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794B" w:rsidRDefault="00FC794B" w:rsidP="00025386">
      <w:pPr>
        <w:spacing w:after="0" w:line="240" w:lineRule="auto"/>
      </w:pPr>
      <w:r>
        <w:separator/>
      </w:r>
    </w:p>
  </w:footnote>
  <w:footnote w:type="continuationSeparator" w:id="0">
    <w:p w:rsidR="00FC794B" w:rsidRDefault="00FC794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5BA3" w:rsidRDefault="00875B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5BA3" w:rsidRDefault="00875B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5BA3" w:rsidRDefault="00875BA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C794B"/>
    <w:rsid w:val="00025386"/>
    <w:rsid w:val="000423B9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75BA3"/>
    <w:rsid w:val="008B797E"/>
    <w:rsid w:val="008F0590"/>
    <w:rsid w:val="008F2498"/>
    <w:rsid w:val="0093388F"/>
    <w:rsid w:val="00A56A6F"/>
    <w:rsid w:val="00A8738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  <w:rsid w:val="00FC7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5493346"/>
  <w15:chartTrackingRefBased/>
  <w15:docId w15:val="{E22FF3CF-9860-44AB-B69C-EBA752EC8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si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333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Gajewska</dc:creator>
  <cp:keywords/>
  <dc:description/>
  <cp:lastModifiedBy>Zofia Gajewska</cp:lastModifiedBy>
  <cp:revision>2</cp:revision>
  <dcterms:created xsi:type="dcterms:W3CDTF">2021-08-12T12:57:00Z</dcterms:created>
  <dcterms:modified xsi:type="dcterms:W3CDTF">2021-08-12T12:57:00Z</dcterms:modified>
</cp:coreProperties>
</file>