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C580D" w14:textId="77777777" w:rsidR="006676AE" w:rsidRPr="00B36ABD" w:rsidRDefault="006676AE" w:rsidP="00D11768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741452" w:rsidRPr="00741452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36CABC52" w14:textId="77777777" w:rsidR="005103B9" w:rsidRDefault="005103B9" w:rsidP="00D11768">
      <w:pPr>
        <w:spacing w:after="0" w:line="240" w:lineRule="auto"/>
        <w:rPr>
          <w:b/>
        </w:rPr>
      </w:pPr>
    </w:p>
    <w:p w14:paraId="1AA76836" w14:textId="77777777" w:rsidR="006676AE" w:rsidRPr="005103B9" w:rsidRDefault="005103B9" w:rsidP="00D11768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41452" w:rsidRPr="00741452">
        <w:rPr>
          <w:rFonts w:ascii="Times New Roman" w:hAnsi="Times New Roman"/>
          <w:b/>
        </w:rPr>
        <w:t>SZW/DZP/50/2021</w:t>
      </w:r>
    </w:p>
    <w:p w14:paraId="2355B1F7" w14:textId="77777777" w:rsidR="00C4103F" w:rsidRPr="00E24546" w:rsidRDefault="006676AE" w:rsidP="00D11768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9991C1C" w14:textId="77777777" w:rsidR="006676AE" w:rsidRPr="00E24546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SZPITAL WOJEWÓDZKI W POZNANIU</w:t>
      </w:r>
    </w:p>
    <w:p w14:paraId="71D82DAB" w14:textId="77777777" w:rsidR="006676AE" w:rsidRPr="00E24546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0D5CEE9D" w14:textId="77777777" w:rsidR="00F90CD1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741452" w:rsidRPr="00741452">
        <w:rPr>
          <w:sz w:val="22"/>
          <w:szCs w:val="22"/>
        </w:rPr>
        <w:t>Poznań</w:t>
      </w:r>
    </w:p>
    <w:p w14:paraId="413AA951" w14:textId="77777777" w:rsidR="00C4103F" w:rsidRPr="00F90CD1" w:rsidRDefault="006676AE" w:rsidP="00D11768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27E6FAE" w14:textId="77777777" w:rsidR="00C4103F" w:rsidRPr="00E24546" w:rsidRDefault="007118F0" w:rsidP="00D11768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78F253A" w14:textId="77777777" w:rsidR="007118F0" w:rsidRPr="004541F9" w:rsidRDefault="007118F0" w:rsidP="00D1176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993F2B2" w14:textId="77777777" w:rsidR="00757EFB" w:rsidRPr="006676AE" w:rsidRDefault="00757EFB" w:rsidP="00D11768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BD2723B" w14:textId="77777777" w:rsidR="007118F0" w:rsidRPr="006676AE" w:rsidRDefault="007118F0" w:rsidP="00D11768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374F38F" w14:textId="77777777" w:rsidR="007118F0" w:rsidRPr="004541F9" w:rsidRDefault="007936D6" w:rsidP="00D11768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8B0A2A4" w14:textId="77777777" w:rsidR="00C4103F" w:rsidRPr="004541F9" w:rsidRDefault="007936D6" w:rsidP="00D1176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B5C6AC8" w14:textId="77777777" w:rsidR="00757EFB" w:rsidRPr="004541F9" w:rsidRDefault="00757EFB" w:rsidP="00D11768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3796881" w14:textId="77777777" w:rsidR="007936D6" w:rsidRPr="006676AE" w:rsidRDefault="007936D6" w:rsidP="00D1176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3AADB47" w14:textId="77777777" w:rsidR="00484F88" w:rsidRPr="006676AE" w:rsidRDefault="00484F88" w:rsidP="00D11768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41452" w:rsidRPr="00110593" w14:paraId="73D0A74A" w14:textId="77777777" w:rsidTr="00B51E64">
        <w:tc>
          <w:tcPr>
            <w:tcW w:w="9212" w:type="dxa"/>
            <w:shd w:val="clear" w:color="auto" w:fill="D9D9D9"/>
          </w:tcPr>
          <w:p w14:paraId="2CAB1866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3AD3C038" w14:textId="77777777" w:rsidR="00741452" w:rsidRPr="00110593" w:rsidRDefault="00741452" w:rsidP="00D1176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74145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688202E7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EB63A99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FF2E1E4" w14:textId="77777777" w:rsidR="00741452" w:rsidRPr="00110593" w:rsidRDefault="00741452" w:rsidP="00D11768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6AEBC51" w14:textId="77777777" w:rsidR="006F0034" w:rsidRDefault="006F0034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87B41C6" w14:textId="77777777" w:rsidR="004C4854" w:rsidRPr="006676AE" w:rsidRDefault="004C4854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4B97144F" w14:textId="77777777" w:rsidR="005434B3" w:rsidRDefault="001F027E" w:rsidP="00D11768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741452" w:rsidRPr="00741452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7DF2EA32" w14:textId="1A4DC63D" w:rsidR="005434B3" w:rsidRDefault="00741452" w:rsidP="00D11768">
      <w:pPr>
        <w:spacing w:after="0" w:line="240" w:lineRule="auto"/>
        <w:jc w:val="center"/>
        <w:rPr>
          <w:rFonts w:ascii="Times New Roman" w:hAnsi="Times New Roman"/>
        </w:rPr>
      </w:pPr>
      <w:r w:rsidRPr="00741452">
        <w:rPr>
          <w:rFonts w:ascii="Times New Roman" w:hAnsi="Times New Roman"/>
          <w:b/>
        </w:rPr>
        <w:t xml:space="preserve">Sukcesywna dostawa mrożonych owoców i warzyw, kiszonek, nasion strączkowych </w:t>
      </w:r>
      <w:r w:rsidR="00837539">
        <w:rPr>
          <w:rFonts w:ascii="Times New Roman" w:hAnsi="Times New Roman"/>
          <w:b/>
        </w:rPr>
        <w:t xml:space="preserve">oraz opakowań jednorazowych </w:t>
      </w:r>
      <w:r w:rsidRPr="00741452">
        <w:rPr>
          <w:rFonts w:ascii="Times New Roman" w:hAnsi="Times New Roman"/>
          <w:b/>
        </w:rPr>
        <w:t>do Szpitala Wojewódzkiego w Poznaniu</w:t>
      </w:r>
    </w:p>
    <w:p w14:paraId="6B0F75A6" w14:textId="77777777" w:rsidR="00F90CD1" w:rsidRPr="00232DF0" w:rsidRDefault="00E65685" w:rsidP="00D11768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4B215A50" w14:textId="77777777" w:rsidR="00C113BF" w:rsidRPr="00023477" w:rsidRDefault="00C113BF" w:rsidP="00D11768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59929663" w14:textId="77777777" w:rsidR="002426FF" w:rsidRPr="00232DF0" w:rsidRDefault="002426FF" w:rsidP="00D1176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7A0404F" w14:textId="77777777" w:rsidR="00710937" w:rsidRPr="00292198" w:rsidRDefault="00710937" w:rsidP="00D11768">
      <w:pPr>
        <w:spacing w:after="0" w:line="240" w:lineRule="auto"/>
        <w:rPr>
          <w:rFonts w:ascii="Times New Roman" w:hAnsi="Times New Roman"/>
        </w:rPr>
      </w:pPr>
    </w:p>
    <w:p w14:paraId="09D00991" w14:textId="77777777" w:rsidR="00023477" w:rsidRDefault="00023477" w:rsidP="00D11768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D0BC49D" w14:textId="77777777" w:rsidR="00023477" w:rsidRDefault="00023477" w:rsidP="00D11768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78272B6" w14:textId="77777777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2776206" w14:textId="77777777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8F8329B" w14:textId="77777777" w:rsidR="00023477" w:rsidRPr="00F90CD1" w:rsidRDefault="00023477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4BA4785" w14:textId="77777777" w:rsidR="00023477" w:rsidRPr="004541F9" w:rsidRDefault="00023477" w:rsidP="00D11768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314B775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068FD056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19567051" w14:textId="5CCEDA0B" w:rsidR="00023477" w:rsidRPr="00023477" w:rsidRDefault="00C113BF" w:rsidP="00D1176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241F9357" w14:textId="77777777" w:rsidR="00023477" w:rsidRDefault="00023477" w:rsidP="00D11768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0BA7FF98" w14:textId="47051F0B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A84C502" w14:textId="4286B9AA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58D83BA" w14:textId="61034FA9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713DF1C" w14:textId="30631169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39FB39F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A64481F" w14:textId="13A0674F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42FAD19" w14:textId="77777777" w:rsidR="00023477" w:rsidRPr="00F90CD1" w:rsidRDefault="00023477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41057C5" w14:textId="77777777" w:rsidR="00023477" w:rsidRPr="00F90CD1" w:rsidRDefault="00023477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204098B" w14:textId="77777777" w:rsidR="00023477" w:rsidRPr="000247FF" w:rsidRDefault="00023477" w:rsidP="00D11768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FEEDF54" w14:textId="77777777" w:rsidR="00D2702A" w:rsidRPr="00D2702A" w:rsidRDefault="004F23F7" w:rsidP="00D11768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lastRenderedPageBreak/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6B3D862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A7E72" w14:textId="77777777" w:rsidR="00D2702A" w:rsidRPr="00D2702A" w:rsidRDefault="00D2702A" w:rsidP="00D1176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1A898" w14:textId="77777777" w:rsidR="00D2702A" w:rsidRPr="00D2702A" w:rsidRDefault="00D2702A" w:rsidP="00D11768">
            <w:pPr>
              <w:spacing w:after="0" w:line="240" w:lineRule="auto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7D4852F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FF263" w14:textId="77777777" w:rsidR="00D2702A" w:rsidRPr="00D2702A" w:rsidRDefault="00D2702A" w:rsidP="00D1176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29B9A" w14:textId="77777777" w:rsidR="00D2702A" w:rsidRPr="00D2702A" w:rsidRDefault="00D2702A" w:rsidP="00D1176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  <w:p w14:paraId="24E84268" w14:textId="77777777" w:rsidR="00D2702A" w:rsidRPr="00D2702A" w:rsidRDefault="00D2702A" w:rsidP="00D1176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5AA4B17D" w14:textId="00BAC9BC" w:rsidR="00D2702A" w:rsidRDefault="00D2702A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8D9E526" w14:textId="7A38B0F4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BE9774A" w14:textId="769230AA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161E16B" w14:textId="0311A2DC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6A1955B" w14:textId="77777777" w:rsidR="00D11768" w:rsidRPr="00D2702A" w:rsidRDefault="00D11768" w:rsidP="00D11768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7B39F2BB" w14:textId="77777777" w:rsidR="00025C8D" w:rsidRPr="006676AE" w:rsidRDefault="00025C8D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921E678" w14:textId="77777777" w:rsidR="00025C8D" w:rsidRPr="006676AE" w:rsidRDefault="00025C8D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4937139" w14:textId="77777777" w:rsidR="00F8042D" w:rsidRPr="006676AE" w:rsidRDefault="00025C8D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FD2C9AC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08E26F01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4F201663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3E7DB92C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3E75D101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</w:rPr>
      </w:pPr>
    </w:p>
    <w:p w14:paraId="476B5346" w14:textId="7835AE8A" w:rsidR="00D23F3D" w:rsidRPr="00D2702A" w:rsidRDefault="00D23F3D" w:rsidP="00D11768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B668DC7" w14:textId="77777777" w:rsidR="00FE4E2B" w:rsidRPr="006676AE" w:rsidRDefault="00FE4E2B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12E7A7A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6595EA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50C8F70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EC6A413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0FD7C94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4F0A73B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BF623B5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4D95961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93D2314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A1416A9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E2EE5BC" w14:textId="77777777" w:rsidR="00D11768" w:rsidRDefault="00D11768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59F3F8" w14:textId="1FB642D7" w:rsidR="00FE4E2B" w:rsidRPr="006676AE" w:rsidRDefault="00FE4E2B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DF1417F" w14:textId="77777777" w:rsidR="00FE4E2B" w:rsidRPr="006676AE" w:rsidRDefault="00FE4E2B" w:rsidP="00D117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B6A54CA" w14:textId="77777777" w:rsidR="00484F88" w:rsidRPr="006676AE" w:rsidRDefault="00FE4E2B" w:rsidP="00D11768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8C58A" w14:textId="77777777" w:rsidR="00625AD8" w:rsidRDefault="00625AD8" w:rsidP="0038231F">
      <w:pPr>
        <w:spacing w:after="0" w:line="240" w:lineRule="auto"/>
      </w:pPr>
      <w:r>
        <w:separator/>
      </w:r>
    </w:p>
  </w:endnote>
  <w:endnote w:type="continuationSeparator" w:id="0">
    <w:p w14:paraId="099908BF" w14:textId="77777777" w:rsidR="00625AD8" w:rsidRDefault="00625A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6BC86" w14:textId="77777777" w:rsidR="00741452" w:rsidRDefault="007414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F1C8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6D69A4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B9C2A" w14:textId="77777777" w:rsidR="00741452" w:rsidRDefault="007414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E3D92" w14:textId="77777777" w:rsidR="00625AD8" w:rsidRDefault="00625AD8" w:rsidP="0038231F">
      <w:pPr>
        <w:spacing w:after="0" w:line="240" w:lineRule="auto"/>
      </w:pPr>
      <w:r>
        <w:separator/>
      </w:r>
    </w:p>
  </w:footnote>
  <w:footnote w:type="continuationSeparator" w:id="0">
    <w:p w14:paraId="13A4B5C0" w14:textId="77777777" w:rsidR="00625AD8" w:rsidRDefault="00625AD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6D98E" w14:textId="77777777" w:rsidR="00741452" w:rsidRDefault="007414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7671A" w14:textId="77777777" w:rsidR="00741452" w:rsidRDefault="007414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5CFE2" w14:textId="77777777" w:rsidR="00741452" w:rsidRDefault="007414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D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25AD8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1452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7539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C5531"/>
    <w:rsid w:val="00CD0851"/>
    <w:rsid w:val="00D11768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7D1AD2F"/>
  <w15:docId w15:val="{A7C4FD99-B5C1-4E6C-8385-7932971A6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319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3</cp:revision>
  <cp:lastPrinted>2016-07-26T10:32:00Z</cp:lastPrinted>
  <dcterms:created xsi:type="dcterms:W3CDTF">2021-08-12T10:52:00Z</dcterms:created>
  <dcterms:modified xsi:type="dcterms:W3CDTF">2021-08-13T06:06:00Z</dcterms:modified>
</cp:coreProperties>
</file>