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665C" w:rsidRDefault="00B6665C">
      <w:pPr>
        <w:pStyle w:val="Nagwek4"/>
        <w:spacing w:line="240" w:lineRule="auto"/>
        <w:rPr>
          <w:rFonts w:ascii="Franklin Gothic Medium" w:hAnsi="Franklin Gothic Medium"/>
          <w:b/>
          <w:i w:val="0"/>
          <w:sz w:val="20"/>
        </w:rPr>
      </w:pPr>
      <w:bookmarkStart w:id="0" w:name="_GoBack"/>
      <w:bookmarkEnd w:id="0"/>
      <w:r>
        <w:rPr>
          <w:rFonts w:ascii="Franklin Gothic Medium" w:hAnsi="Franklin Gothic Medium"/>
          <w:b/>
          <w:i w:val="0"/>
          <w:sz w:val="20"/>
        </w:rPr>
        <w:t>Załącznik nr ......</w:t>
      </w:r>
    </w:p>
    <w:p w:rsidR="00B6665C" w:rsidRDefault="00EE113A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</w:rPr>
      </w:pPr>
      <w:r>
        <w:rPr>
          <w:rFonts w:ascii="Franklin Gothic Medium" w:hAnsi="Franklin Gothic Medium"/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1800225" cy="72009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720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6665C" w:rsidRDefault="00B6665C"/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B6665C" w:rsidRDefault="00B6665C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41.75pt;height:56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" filled="f" strokeweight=".25pt">
                <v:textbox inset="1pt,1pt,1pt,1pt">
                  <w:txbxContent>
                    <w:p w:rsidR="00B6665C" w:rsidRDefault="00B6665C"/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B6665C" w:rsidRDefault="00B6665C"/>
                  </w:txbxContent>
                </v:textbox>
              </v:roundrect>
            </w:pict>
          </mc:Fallback>
        </mc:AlternateContent>
      </w:r>
    </w:p>
    <w:p w:rsidR="00B6665C" w:rsidRDefault="00B6665C">
      <w:pPr>
        <w:pStyle w:val="Nagwek3"/>
        <w:spacing w:before="1200" w:after="120" w:line="240" w:lineRule="auto"/>
        <w:ind w:left="0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>OŚWIADCZENIE*</w:t>
      </w:r>
    </w:p>
    <w:p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:rsidR="00B6665C" w:rsidRPr="00564905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18"/>
          <w:szCs w:val="18"/>
        </w:rPr>
      </w:pPr>
      <w:r>
        <w:rPr>
          <w:rFonts w:ascii="Franklin Gothic Medium" w:hAnsi="Franklin Gothic Medium"/>
          <w:sz w:val="20"/>
        </w:rPr>
        <w:t xml:space="preserve">Składając ofertę w trybie </w:t>
      </w:r>
      <w:r w:rsidR="009648C6" w:rsidRPr="00564905">
        <w:rPr>
          <w:rFonts w:ascii="Franklin Gothic Medium" w:hAnsi="Franklin Gothic Medium"/>
          <w:b/>
          <w:sz w:val="18"/>
          <w:szCs w:val="18"/>
        </w:rPr>
        <w:t>zapytania ofertowego – wartość netto zamówienia nieprzekraczająca 130 000 zł</w:t>
      </w:r>
      <w:r w:rsidR="00285B86" w:rsidRPr="00564905">
        <w:rPr>
          <w:rFonts w:ascii="Franklin Gothic Medium" w:hAnsi="Franklin Gothic Medium"/>
          <w:b/>
          <w:sz w:val="18"/>
          <w:szCs w:val="18"/>
        </w:rPr>
        <w:t xml:space="preserve"> </w:t>
      </w:r>
      <w:r w:rsidRPr="00564905">
        <w:rPr>
          <w:rFonts w:ascii="Franklin Gothic Medium" w:hAnsi="Franklin Gothic Medium"/>
          <w:sz w:val="18"/>
          <w:szCs w:val="18"/>
        </w:rPr>
        <w:t xml:space="preserve">na: </w:t>
      </w:r>
      <w:r w:rsidR="00326B88" w:rsidRPr="00564905">
        <w:rPr>
          <w:rFonts w:ascii="Franklin Gothic Medium" w:hAnsi="Franklin Gothic Medium"/>
          <w:b/>
          <w:sz w:val="18"/>
          <w:szCs w:val="18"/>
        </w:rPr>
        <w:t>Dostawy różnych artykułów ujęte w 3 zadaniach</w:t>
      </w:r>
      <w:r w:rsidRPr="00564905">
        <w:rPr>
          <w:rFonts w:ascii="Franklin Gothic Medium" w:hAnsi="Franklin Gothic Medium"/>
          <w:sz w:val="18"/>
          <w:szCs w:val="18"/>
        </w:rPr>
        <w:t xml:space="preserve"> </w:t>
      </w:r>
    </w:p>
    <w:p w:rsidR="00B6665C" w:rsidRDefault="00B6665C">
      <w:pPr>
        <w:pStyle w:val="Tekstpodstawowywcity"/>
        <w:spacing w:after="120"/>
        <w:ind w:firstLine="0"/>
        <w:rPr>
          <w:rFonts w:ascii="Franklin Gothic Medium" w:hAnsi="Franklin Gothic Medium"/>
          <w:sz w:val="20"/>
        </w:rPr>
      </w:pPr>
      <w:r>
        <w:rPr>
          <w:rFonts w:ascii="Franklin Gothic Medium" w:hAnsi="Franklin Gothic Medium"/>
          <w:sz w:val="20"/>
        </w:rPr>
        <w:t>oświadczam, że: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 xml:space="preserve">posiadam uprawnienia do wykonywania określonej </w:t>
      </w:r>
      <w:r>
        <w:rPr>
          <w:rFonts w:ascii="Franklin Gothic Medium" w:hAnsi="Franklin Gothic Medium"/>
          <w:sz w:val="20"/>
        </w:rPr>
        <w:t>działalności lub czynności</w:t>
      </w:r>
      <w:r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:rsidR="00B6665C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 xml:space="preserve">podpis osoby uprawnionej do składania oświadczeń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sectPr w:rsidR="00B666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276" w:right="851" w:bottom="1418" w:left="1985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AD7" w:rsidRDefault="00B57AD7">
      <w:r>
        <w:separator/>
      </w:r>
    </w:p>
  </w:endnote>
  <w:endnote w:type="continuationSeparator" w:id="0">
    <w:p w:rsidR="00B57AD7" w:rsidRDefault="00B57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EE113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6043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BC28EF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BC28EF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6665C" w:rsidRDefault="00B6665C">
    <w:pPr>
      <w:pStyle w:val="Stopka"/>
      <w:tabs>
        <w:tab w:val="clear" w:pos="4536"/>
      </w:tabs>
      <w:jc w:val="center"/>
    </w:pPr>
  </w:p>
  <w:p w:rsidR="00B6665C" w:rsidRDefault="00B6665C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7AD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AD7" w:rsidRDefault="00B57AD7">
      <w:r>
        <w:separator/>
      </w:r>
    </w:p>
  </w:footnote>
  <w:footnote w:type="continuationSeparator" w:id="0">
    <w:p w:rsidR="00B57AD7" w:rsidRDefault="00B57A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B88" w:rsidRDefault="00326B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B88" w:rsidRDefault="00326B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6B88" w:rsidRDefault="00326B8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AD7"/>
    <w:rsid w:val="00285B86"/>
    <w:rsid w:val="00326B88"/>
    <w:rsid w:val="003362E8"/>
    <w:rsid w:val="00564905"/>
    <w:rsid w:val="009648C6"/>
    <w:rsid w:val="00B57AD7"/>
    <w:rsid w:val="00B6665C"/>
    <w:rsid w:val="00BC28EF"/>
    <w:rsid w:val="00DF6ED5"/>
    <w:rsid w:val="00EE1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50E6305-8969-4F55-90F0-2BDB84687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spełnianiu warunków_poniżej 14 000 €</vt:lpstr>
    </vt:vector>
  </TitlesOfParts>
  <Company>Szpital Powiatowy w Limanowej</Company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Alicja Więcek</dc:creator>
  <cp:keywords/>
  <cp:lastModifiedBy>Alicja Więcek</cp:lastModifiedBy>
  <cp:revision>2</cp:revision>
  <cp:lastPrinted>2012-08-22T11:15:00Z</cp:lastPrinted>
  <dcterms:created xsi:type="dcterms:W3CDTF">2021-08-25T06:47:00Z</dcterms:created>
  <dcterms:modified xsi:type="dcterms:W3CDTF">2021-08-25T06:47:00Z</dcterms:modified>
</cp:coreProperties>
</file>