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92A4A" w:rsidRPr="004860A1" w:rsidRDefault="00992A4A" w:rsidP="007F5C97">
      <w:pPr>
        <w:spacing w:after="100" w:afterAutospacing="1"/>
        <w:ind w:left="5954"/>
        <w:rPr>
          <w:b/>
        </w:rPr>
      </w:pPr>
      <w:r w:rsidRPr="004860A1">
        <w:rPr>
          <w:b/>
        </w:rPr>
        <w:t>OGŁOSZENIE O ZAMÓWIENIU</w:t>
      </w:r>
    </w:p>
    <w:p w:rsidR="00992A4A" w:rsidRPr="004860A1" w:rsidRDefault="00992A4A" w:rsidP="00992A4A">
      <w:pPr>
        <w:pStyle w:val="Stopka"/>
        <w:ind w:left="720" w:hanging="720"/>
        <w:rPr>
          <w:b/>
          <w:sz w:val="20"/>
          <w:szCs w:val="20"/>
        </w:rPr>
      </w:pPr>
    </w:p>
    <w:p w:rsidR="00992A4A" w:rsidRPr="004860A1" w:rsidRDefault="00204DB8" w:rsidP="00992A4A">
      <w:pPr>
        <w:pStyle w:val="Stopka"/>
        <w:ind w:left="720" w:hanging="720"/>
        <w:rPr>
          <w:b/>
          <w:sz w:val="20"/>
          <w:szCs w:val="20"/>
        </w:rPr>
      </w:pPr>
      <w:r>
        <w:rPr>
          <w:b/>
          <w:sz w:val="20"/>
          <w:szCs w:val="20"/>
        </w:rPr>
        <w:fldChar w:fldCharType="begin">
          <w:ffData>
            <w:name w:val="Wybór35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0" w:name="Wybór35"/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end"/>
      </w:r>
      <w:bookmarkEnd w:id="0"/>
      <w:r w:rsidR="00992A4A" w:rsidRPr="004860A1">
        <w:rPr>
          <w:b/>
          <w:sz w:val="20"/>
          <w:szCs w:val="20"/>
        </w:rPr>
        <w:t xml:space="preserve"> Zamieszczanie obowiązkowe</w:t>
      </w:r>
    </w:p>
    <w:p w:rsidR="00992A4A" w:rsidRPr="004860A1" w:rsidRDefault="00204DB8" w:rsidP="00992A4A">
      <w:pPr>
        <w:spacing w:before="120" w:after="240"/>
        <w:ind w:left="720" w:right="-28" w:hanging="720"/>
        <w:rPr>
          <w:b/>
          <w:sz w:val="20"/>
          <w:szCs w:val="20"/>
        </w:rPr>
      </w:pPr>
      <w:r>
        <w:rPr>
          <w:b/>
          <w:sz w:val="20"/>
          <w:szCs w:val="20"/>
        </w:rPr>
        <w:fldChar w:fldCharType="begin">
          <w:ffData>
            <w:name w:val="Wybór3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Wybór36"/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end"/>
      </w:r>
      <w:bookmarkEnd w:id="1"/>
      <w:r w:rsidR="00992A4A" w:rsidRPr="004860A1">
        <w:rPr>
          <w:b/>
          <w:sz w:val="20"/>
          <w:szCs w:val="20"/>
        </w:rPr>
        <w:t xml:space="preserve"> Zamieszczanie nieobowiązkowe</w:t>
      </w:r>
    </w:p>
    <w:p w:rsidR="00992A4A" w:rsidRPr="004860A1" w:rsidRDefault="00992A4A" w:rsidP="00507D56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5" w:color="auto"/>
        </w:pBdr>
        <w:spacing w:before="120"/>
        <w:ind w:right="-28"/>
        <w:jc w:val="both"/>
        <w:rPr>
          <w:b/>
          <w:smallCaps/>
          <w:sz w:val="20"/>
          <w:szCs w:val="20"/>
        </w:rPr>
      </w:pPr>
      <w:r w:rsidRPr="004860A1">
        <w:rPr>
          <w:b/>
          <w:smallCaps/>
          <w:sz w:val="20"/>
          <w:szCs w:val="20"/>
        </w:rPr>
        <w:t>Ogłoszenie dotyczy</w:t>
      </w:r>
      <w:r w:rsidR="007F5C97" w:rsidRPr="004860A1">
        <w:rPr>
          <w:b/>
          <w:smallCaps/>
          <w:sz w:val="20"/>
          <w:szCs w:val="20"/>
        </w:rPr>
        <w:t>:</w:t>
      </w:r>
    </w:p>
    <w:p w:rsidR="007F5C97" w:rsidRPr="004860A1" w:rsidRDefault="00204DB8" w:rsidP="00992A4A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5" w:color="auto"/>
        </w:pBdr>
        <w:spacing w:before="120" w:after="120"/>
        <w:ind w:right="-28"/>
        <w:jc w:val="both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Wybór37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2" w:name="Wybór37"/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End w:id="2"/>
      <w:r w:rsidR="007F5C97" w:rsidRPr="004860A1">
        <w:rPr>
          <w:sz w:val="20"/>
          <w:szCs w:val="20"/>
        </w:rPr>
        <w:t xml:space="preserve">  </w:t>
      </w:r>
      <w:r w:rsidR="00992A4A" w:rsidRPr="004860A1">
        <w:rPr>
          <w:b/>
          <w:sz w:val="20"/>
          <w:szCs w:val="20"/>
        </w:rPr>
        <w:t>Zamówienia publiczne</w:t>
      </w:r>
      <w:r w:rsidR="007F5C97" w:rsidRPr="004860A1">
        <w:rPr>
          <w:b/>
          <w:sz w:val="20"/>
          <w:szCs w:val="20"/>
        </w:rPr>
        <w:t>go</w:t>
      </w:r>
      <w:r w:rsidR="00992A4A" w:rsidRPr="004860A1">
        <w:rPr>
          <w:sz w:val="20"/>
          <w:szCs w:val="20"/>
        </w:rPr>
        <w:t xml:space="preserve">      </w:t>
      </w:r>
    </w:p>
    <w:p w:rsidR="00992A4A" w:rsidRPr="004860A1" w:rsidRDefault="00204DB8" w:rsidP="00992A4A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5" w:color="auto"/>
        </w:pBdr>
        <w:spacing w:after="120"/>
        <w:ind w:right="-28"/>
        <w:jc w:val="both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Wybór3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Wybór38"/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End w:id="3"/>
      <w:r w:rsidR="007F5C97" w:rsidRPr="004860A1">
        <w:rPr>
          <w:sz w:val="20"/>
          <w:szCs w:val="20"/>
        </w:rPr>
        <w:t xml:space="preserve">  </w:t>
      </w:r>
      <w:r w:rsidR="00992A4A" w:rsidRPr="004860A1">
        <w:rPr>
          <w:b/>
          <w:sz w:val="20"/>
          <w:szCs w:val="20"/>
        </w:rPr>
        <w:t>Zawarcia umowy ramowej</w:t>
      </w:r>
      <w:r w:rsidR="00992A4A" w:rsidRPr="004860A1">
        <w:rPr>
          <w:sz w:val="20"/>
          <w:szCs w:val="20"/>
        </w:rPr>
        <w:t xml:space="preserve">               </w:t>
      </w:r>
    </w:p>
    <w:p w:rsidR="007F5C97" w:rsidRPr="004860A1" w:rsidRDefault="00204DB8" w:rsidP="005A7D60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5" w:color="auto"/>
        </w:pBdr>
        <w:spacing w:before="120" w:after="80"/>
        <w:ind w:right="-28"/>
        <w:jc w:val="both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Wybór64"/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End w:id="4"/>
      <w:r w:rsidR="005A7D60" w:rsidRPr="004860A1">
        <w:rPr>
          <w:sz w:val="20"/>
          <w:szCs w:val="20"/>
        </w:rPr>
        <w:t xml:space="preserve">  </w:t>
      </w:r>
      <w:r w:rsidR="007F5C97" w:rsidRPr="004860A1">
        <w:rPr>
          <w:b/>
          <w:sz w:val="20"/>
          <w:szCs w:val="20"/>
        </w:rPr>
        <w:t>Ustanowienia dynamicznego systemu zakupów (DSZ)</w:t>
      </w:r>
      <w:r w:rsidR="007F5C97" w:rsidRPr="004860A1">
        <w:rPr>
          <w:sz w:val="20"/>
          <w:szCs w:val="20"/>
        </w:rPr>
        <w:t xml:space="preserve">   </w:t>
      </w:r>
    </w:p>
    <w:tbl>
      <w:tblPr>
        <w:tblW w:w="990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204DB8" w:rsidRPr="004860A1" w:rsidTr="002D1065">
        <w:tc>
          <w:tcPr>
            <w:tcW w:w="9900" w:type="dxa"/>
          </w:tcPr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80" w:after="12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Zamówienie dotyczy projektu lub programu współfinansowanego ze środków Unii Europejskiej</w:t>
            </w:r>
          </w:p>
          <w:p w:rsidR="00204DB8" w:rsidRPr="004860A1" w:rsidRDefault="00204DB8" w:rsidP="002D106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3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" w:name="Wybór33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5"/>
            <w:r w:rsidRPr="004860A1">
              <w:rPr>
                <w:sz w:val="20"/>
                <w:szCs w:val="20"/>
              </w:rPr>
              <w:t xml:space="preserve"> tak </w:t>
            </w:r>
          </w:p>
          <w:p w:rsidR="00204DB8" w:rsidRPr="004860A1" w:rsidRDefault="00204DB8" w:rsidP="002D106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Wybór34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6"/>
            <w:r w:rsidRPr="004860A1">
              <w:rPr>
                <w:sz w:val="20"/>
                <w:szCs w:val="20"/>
              </w:rPr>
              <w:t xml:space="preserve"> nie</w:t>
            </w:r>
          </w:p>
          <w:p w:rsidR="00204DB8" w:rsidRPr="004860A1" w:rsidRDefault="00204DB8" w:rsidP="002D1065">
            <w:pPr>
              <w:spacing w:before="120"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Nazwa projektu lub programu</w:t>
            </w:r>
            <w:r w:rsidRPr="004860A1">
              <w:rPr>
                <w:sz w:val="20"/>
                <w:szCs w:val="20"/>
              </w:rPr>
              <w:t xml:space="preserve">: </w:t>
            </w:r>
          </w:p>
          <w:p w:rsidR="00204DB8" w:rsidRPr="004860A1" w:rsidRDefault="00204DB8" w:rsidP="002D1065">
            <w:pPr>
              <w:spacing w:before="80" w:after="80"/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12345/2021</w:t>
            </w:r>
          </w:p>
        </w:tc>
      </w:tr>
    </w:tbl>
    <w:p w:rsidR="007F5C97" w:rsidRPr="004860A1" w:rsidRDefault="007F5C97" w:rsidP="00507D56">
      <w:pPr>
        <w:ind w:right="-28"/>
        <w:jc w:val="both"/>
        <w:rPr>
          <w:b/>
          <w:sz w:val="20"/>
          <w:szCs w:val="20"/>
        </w:rPr>
      </w:pPr>
    </w:p>
    <w:tbl>
      <w:tblPr>
        <w:tblW w:w="990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204DB8" w:rsidRPr="004860A1" w:rsidTr="002D1065">
        <w:tc>
          <w:tcPr>
            <w:tcW w:w="9900" w:type="dxa"/>
          </w:tcPr>
          <w:p w:rsidR="00204DB8" w:rsidRPr="004860A1" w:rsidRDefault="00204DB8" w:rsidP="002D1065">
            <w:pPr>
              <w:spacing w:before="80" w:after="120"/>
              <w:jc w:val="both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      </w:r>
          </w:p>
          <w:p w:rsidR="00204DB8" w:rsidRPr="004860A1" w:rsidRDefault="00204DB8" w:rsidP="002D1065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3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Wybór31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7"/>
            <w:r w:rsidRPr="004860A1">
              <w:rPr>
                <w:sz w:val="20"/>
                <w:szCs w:val="20"/>
              </w:rPr>
              <w:t xml:space="preserve"> tak</w:t>
            </w:r>
          </w:p>
          <w:p w:rsidR="00204DB8" w:rsidRPr="004860A1" w:rsidRDefault="00204DB8" w:rsidP="002D1065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8" w:name="Wybór32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8"/>
            <w:r w:rsidRPr="004860A1">
              <w:rPr>
                <w:sz w:val="20"/>
                <w:szCs w:val="20"/>
              </w:rPr>
              <w:t xml:space="preserve"> nie</w:t>
            </w:r>
          </w:p>
          <w:p w:rsidR="00204DB8" w:rsidRPr="004860A1" w:rsidRDefault="00204DB8" w:rsidP="002D1065">
            <w:pPr>
              <w:spacing w:before="120" w:after="8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Należy podać minimalny procentowy wskaźnik zatrudnienia osób należących do jednej lub więcej kategorii, o których mowa w art. 22 ust. 2 ustawy Pzp, nie mniejszy niż 30%, osób zatrudnionych przez zakłady pracy chronionej lub wykonawców albo ich jednostki: [  ] %</w:t>
            </w:r>
          </w:p>
        </w:tc>
      </w:tr>
    </w:tbl>
    <w:p w:rsidR="00992A4A" w:rsidRPr="004860A1" w:rsidRDefault="00992A4A" w:rsidP="00ED195B">
      <w:pPr>
        <w:spacing w:before="240" w:after="120"/>
        <w:ind w:right="-28"/>
        <w:jc w:val="both"/>
        <w:rPr>
          <w:b/>
          <w:sz w:val="20"/>
          <w:szCs w:val="20"/>
        </w:rPr>
      </w:pPr>
      <w:r w:rsidRPr="004860A1">
        <w:rPr>
          <w:b/>
          <w:sz w:val="20"/>
          <w:szCs w:val="20"/>
        </w:rPr>
        <w:t>SEKCJA I: ZAMAWIAJĄCY</w:t>
      </w:r>
    </w:p>
    <w:tbl>
      <w:tblPr>
        <w:tblW w:w="990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ED195B" w:rsidRPr="004860A1" w:rsidTr="00311E39">
        <w:tc>
          <w:tcPr>
            <w:tcW w:w="9900" w:type="dxa"/>
          </w:tcPr>
          <w:p w:rsidR="00ED195B" w:rsidRPr="008440F2" w:rsidRDefault="00ED195B" w:rsidP="004860A1">
            <w:pPr>
              <w:spacing w:before="80" w:after="120"/>
              <w:rPr>
                <w:sz w:val="20"/>
                <w:szCs w:val="20"/>
              </w:rPr>
            </w:pPr>
            <w:r w:rsidRPr="004860A1">
              <w:rPr>
                <w:b/>
                <w:bCs/>
                <w:sz w:val="20"/>
                <w:szCs w:val="20"/>
              </w:rPr>
              <w:t>Postępowanie prz</w:t>
            </w:r>
            <w:r w:rsidR="008440F2">
              <w:rPr>
                <w:b/>
                <w:bCs/>
                <w:sz w:val="20"/>
                <w:szCs w:val="20"/>
              </w:rPr>
              <w:t>eprowadza centralny zamawiający</w:t>
            </w:r>
            <w:r w:rsidR="004860A1">
              <w:rPr>
                <w:b/>
                <w:bCs/>
                <w:sz w:val="20"/>
                <w:szCs w:val="20"/>
              </w:rPr>
              <w:t xml:space="preserve"> </w:t>
            </w:r>
            <w:r w:rsidRPr="004860A1">
              <w:rPr>
                <w:bCs/>
                <w:i/>
                <w:iCs/>
                <w:sz w:val="20"/>
                <w:szCs w:val="20"/>
              </w:rPr>
              <w:t>(jeżeli dotyczy)</w:t>
            </w:r>
            <w:r w:rsidRPr="004860A1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204DB8">
              <w:rPr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Wybór3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Wybór39"/>
            <w:r w:rsidR="00204DB8">
              <w:rPr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bCs/>
                <w:i/>
                <w:iCs/>
                <w:sz w:val="20"/>
                <w:szCs w:val="20"/>
              </w:rPr>
            </w:r>
            <w:r w:rsidR="00204DB8">
              <w:rPr>
                <w:b/>
                <w:bCs/>
                <w:i/>
                <w:iCs/>
                <w:sz w:val="20"/>
                <w:szCs w:val="20"/>
              </w:rPr>
              <w:fldChar w:fldCharType="end"/>
            </w:r>
            <w:bookmarkEnd w:id="9"/>
          </w:p>
          <w:p w:rsidR="00ED195B" w:rsidRPr="008440F2" w:rsidRDefault="00ED195B" w:rsidP="00ED195B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Postępowanie przeprowadza podmiot, któremu zamawiający powierzył/powierzyli przeprowadzenie postępowania</w:t>
            </w:r>
            <w:r w:rsidR="008440F2">
              <w:rPr>
                <w:b/>
                <w:sz w:val="20"/>
                <w:szCs w:val="20"/>
              </w:rPr>
              <w:t xml:space="preserve"> </w:t>
            </w:r>
            <w:r w:rsidR="008440F2" w:rsidRPr="004860A1">
              <w:rPr>
                <w:i/>
                <w:sz w:val="20"/>
                <w:szCs w:val="20"/>
              </w:rPr>
              <w:t xml:space="preserve">(jeżeli dotyczy) </w:t>
            </w:r>
            <w:r w:rsidR="00204DB8">
              <w:rPr>
                <w:i/>
                <w:sz w:val="20"/>
                <w:szCs w:val="20"/>
              </w:rPr>
              <w:fldChar w:fldCharType="begin">
                <w:ffData>
                  <w:name w:val="Wybór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0" w:name="Wybór40"/>
            <w:r w:rsidR="00204DB8">
              <w:rPr>
                <w:i/>
                <w:sz w:val="20"/>
                <w:szCs w:val="20"/>
              </w:rPr>
              <w:instrText xml:space="preserve"> FORMCHECKBOX </w:instrText>
            </w:r>
            <w:r w:rsidR="00204DB8">
              <w:rPr>
                <w:i/>
                <w:sz w:val="20"/>
                <w:szCs w:val="20"/>
              </w:rPr>
            </w:r>
            <w:r w:rsidR="00204DB8">
              <w:rPr>
                <w:i/>
                <w:sz w:val="20"/>
                <w:szCs w:val="20"/>
              </w:rPr>
              <w:fldChar w:fldCharType="end"/>
            </w:r>
            <w:bookmarkEnd w:id="10"/>
          </w:p>
          <w:p w:rsidR="00ED195B" w:rsidRPr="004860A1" w:rsidRDefault="00ED195B" w:rsidP="00ED195B">
            <w:pPr>
              <w:spacing w:before="120" w:after="120"/>
              <w:jc w:val="both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Informacje na temat podmiotu któremu zamawiający powierzył/powierzyli prowadzenie postępowania:</w:t>
            </w:r>
          </w:p>
          <w:p w:rsidR="00D322A0" w:rsidRPr="0018445D" w:rsidRDefault="00E60A19" w:rsidP="0018445D">
            <w:pPr>
              <w:spacing w:before="40" w:after="40"/>
              <w:jc w:val="both"/>
              <w:rPr>
                <w:b/>
                <w:sz w:val="20"/>
                <w:szCs w:val="20"/>
              </w:rPr>
            </w:pPr>
            <w:r w:rsidRPr="0018445D">
              <w:rPr>
                <w:b/>
                <w:sz w:val="20"/>
                <w:szCs w:val="20"/>
              </w:rPr>
              <w:t xml:space="preserve"> </w:t>
            </w:r>
          </w:p>
          <w:p w:rsidR="00D322A0" w:rsidRDefault="00E60A19" w:rsidP="0018445D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 </w:t>
            </w:r>
          </w:p>
          <w:p w:rsidR="00E60A19" w:rsidRPr="004860A1" w:rsidRDefault="00E60A19" w:rsidP="0018445D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  </w:t>
            </w:r>
          </w:p>
          <w:p w:rsidR="00AF1D3A" w:rsidRPr="004860A1" w:rsidRDefault="00AF1D3A" w:rsidP="00ED195B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Postępowanie jest przeprowadzane wspólnie przez zamawiających </w:t>
            </w:r>
            <w:r w:rsidRPr="004860A1">
              <w:rPr>
                <w:i/>
                <w:sz w:val="20"/>
                <w:szCs w:val="20"/>
              </w:rPr>
              <w:t xml:space="preserve">(jeżeli dotyczy) </w:t>
            </w:r>
            <w:r w:rsidR="00204DB8">
              <w:rPr>
                <w:i/>
                <w:sz w:val="20"/>
                <w:szCs w:val="20"/>
              </w:rPr>
              <w:fldChar w:fldCharType="begin">
                <w:ffData>
                  <w:name w:val="Wybór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Wybór41"/>
            <w:r w:rsidR="00204DB8">
              <w:rPr>
                <w:i/>
                <w:sz w:val="20"/>
                <w:szCs w:val="20"/>
              </w:rPr>
              <w:instrText xml:space="preserve"> FORMCHECKBOX </w:instrText>
            </w:r>
            <w:r w:rsidR="00204DB8">
              <w:rPr>
                <w:i/>
                <w:sz w:val="20"/>
                <w:szCs w:val="20"/>
              </w:rPr>
            </w:r>
            <w:r w:rsidR="00204DB8">
              <w:rPr>
                <w:i/>
                <w:sz w:val="20"/>
                <w:szCs w:val="20"/>
              </w:rPr>
              <w:fldChar w:fldCharType="end"/>
            </w:r>
            <w:bookmarkEnd w:id="11"/>
          </w:p>
          <w:p w:rsidR="00AF1D3A" w:rsidRPr="004860A1" w:rsidRDefault="00AF1D3A" w:rsidP="00ED195B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Jeżeli tak, należy wymienić zamawiających, którzy wspólnie przeprowadzają postępowanie oraz podać adresy ich siedzib, krajowe numery identyfikacyjne oraz osoby do kontaktów wraz z danymi do kontaktów:</w:t>
            </w:r>
          </w:p>
          <w:p w:rsidR="0018445D" w:rsidRPr="0018445D" w:rsidRDefault="00E60A19" w:rsidP="0018445D">
            <w:pPr>
              <w:spacing w:before="40" w:after="40"/>
              <w:jc w:val="both"/>
              <w:rPr>
                <w:b/>
                <w:sz w:val="20"/>
                <w:szCs w:val="20"/>
              </w:rPr>
            </w:pPr>
            <w:r w:rsidRPr="0018445D">
              <w:rPr>
                <w:b/>
                <w:sz w:val="20"/>
                <w:szCs w:val="20"/>
              </w:rPr>
              <w:t xml:space="preserve"> </w:t>
            </w:r>
          </w:p>
          <w:p w:rsidR="0018445D" w:rsidRDefault="00E60A19" w:rsidP="0018445D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 </w:t>
            </w:r>
          </w:p>
          <w:p w:rsidR="0018445D" w:rsidRDefault="00E60A19" w:rsidP="0018445D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  </w:t>
            </w:r>
            <w:r w:rsidR="00B215FF" w:rsidRPr="004860A1">
              <w:rPr>
                <w:sz w:val="20"/>
                <w:szCs w:val="20"/>
              </w:rPr>
              <w:t xml:space="preserve"> </w:t>
            </w:r>
          </w:p>
          <w:p w:rsidR="00AF1D3A" w:rsidRPr="004860A1" w:rsidRDefault="00AF1D3A" w:rsidP="0018445D">
            <w:pPr>
              <w:spacing w:before="40" w:after="40"/>
              <w:jc w:val="both"/>
              <w:rPr>
                <w:sz w:val="20"/>
                <w:szCs w:val="20"/>
              </w:rPr>
            </w:pPr>
          </w:p>
          <w:p w:rsidR="00B215FF" w:rsidRPr="004860A1" w:rsidRDefault="005D45D6" w:rsidP="0018445D">
            <w:pPr>
              <w:spacing w:before="40" w:after="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 w:rsidR="00AF5F80" w:rsidRPr="004860A1" w:rsidRDefault="00AF5F80" w:rsidP="00AF5F80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Postępowanie jest przeprowadzane wspólnie z zamawiającymi z innych państw członkowskich Unii Europejskiej </w:t>
            </w:r>
            <w:r w:rsidRPr="004860A1">
              <w:rPr>
                <w:i/>
                <w:sz w:val="20"/>
                <w:szCs w:val="20"/>
              </w:rPr>
              <w:t xml:space="preserve">(jeżeli dotyczy) </w:t>
            </w:r>
            <w:r w:rsidR="00204DB8">
              <w:rPr>
                <w:i/>
                <w:sz w:val="20"/>
                <w:szCs w:val="20"/>
              </w:rPr>
              <w:fldChar w:fldCharType="begin">
                <w:ffData>
                  <w:name w:val="Wybór4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Wybór42"/>
            <w:r w:rsidR="00204DB8">
              <w:rPr>
                <w:i/>
                <w:sz w:val="20"/>
                <w:szCs w:val="20"/>
              </w:rPr>
              <w:instrText xml:space="preserve"> FORMCHECKBOX </w:instrText>
            </w:r>
            <w:r w:rsidR="00204DB8">
              <w:rPr>
                <w:i/>
                <w:sz w:val="20"/>
                <w:szCs w:val="20"/>
              </w:rPr>
            </w:r>
            <w:r w:rsidR="00204DB8">
              <w:rPr>
                <w:i/>
                <w:sz w:val="20"/>
                <w:szCs w:val="20"/>
              </w:rPr>
              <w:fldChar w:fldCharType="end"/>
            </w:r>
            <w:bookmarkEnd w:id="12"/>
          </w:p>
          <w:p w:rsidR="00AF5F80" w:rsidRPr="004860A1" w:rsidRDefault="00AF5F80" w:rsidP="00B215FF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W przypadku przeprowadzania postępowania wspólnie z zamawiającymi z innych państw członkowskich Unii Europejskiej – mające zastosowanie krajowe prawo zamówień publicznych</w:t>
            </w:r>
            <w:r w:rsidR="00B215FF" w:rsidRPr="004860A1">
              <w:rPr>
                <w:sz w:val="20"/>
                <w:szCs w:val="20"/>
              </w:rPr>
              <w:t xml:space="preserve">: </w:t>
            </w:r>
          </w:p>
        </w:tc>
      </w:tr>
      <w:tr w:rsidR="00AF5F80" w:rsidRPr="004860A1" w:rsidTr="00311E39">
        <w:tc>
          <w:tcPr>
            <w:tcW w:w="9900" w:type="dxa"/>
          </w:tcPr>
          <w:p w:rsidR="00AF5F80" w:rsidRPr="004860A1" w:rsidRDefault="00AF5F80" w:rsidP="00AF5F80">
            <w:pPr>
              <w:autoSpaceDE w:val="0"/>
              <w:autoSpaceDN w:val="0"/>
              <w:adjustRightInd w:val="0"/>
              <w:spacing w:before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lastRenderedPageBreak/>
              <w:t>Informacje dodatkowe:</w:t>
            </w:r>
          </w:p>
          <w:p w:rsidR="00AF5F80" w:rsidRPr="004860A1" w:rsidRDefault="00AF5F80" w:rsidP="00AF5F80">
            <w:pPr>
              <w:autoSpaceDE w:val="0"/>
              <w:autoSpaceDN w:val="0"/>
              <w:adjustRightInd w:val="0"/>
              <w:spacing w:before="80" w:after="80"/>
              <w:rPr>
                <w:b/>
                <w:sz w:val="20"/>
                <w:szCs w:val="20"/>
              </w:rPr>
            </w:pPr>
          </w:p>
        </w:tc>
      </w:tr>
    </w:tbl>
    <w:p w:rsidR="00992A4A" w:rsidRPr="004860A1" w:rsidRDefault="00E110B5" w:rsidP="00C33350">
      <w:pPr>
        <w:pStyle w:val="Rub2"/>
        <w:spacing w:before="240" w:after="120"/>
        <w:ind w:right="-595"/>
        <w:rPr>
          <w:b/>
          <w:lang w:val="pl-PL"/>
        </w:rPr>
      </w:pPr>
      <w:r w:rsidRPr="004860A1">
        <w:rPr>
          <w:b/>
          <w:lang w:val="pl-PL"/>
        </w:rPr>
        <w:t xml:space="preserve">I.1) NAZWA I ADRES 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1"/>
        <w:gridCol w:w="2402"/>
        <w:gridCol w:w="823"/>
        <w:gridCol w:w="777"/>
        <w:gridCol w:w="2529"/>
        <w:gridCol w:w="294"/>
        <w:gridCol w:w="234"/>
      </w:tblGrid>
      <w:tr w:rsidR="00992A4A" w:rsidRPr="004860A1" w:rsidTr="00BD780C">
        <w:trPr>
          <w:trHeight w:val="690"/>
        </w:trPr>
        <w:tc>
          <w:tcPr>
            <w:tcW w:w="9372" w:type="dxa"/>
            <w:gridSpan w:val="5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nil"/>
            </w:tcBorders>
          </w:tcPr>
          <w:p w:rsidR="00637FD2" w:rsidRPr="004860A1" w:rsidRDefault="00992A4A" w:rsidP="00637FD2">
            <w:pPr>
              <w:spacing w:before="80" w:after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Nazwa</w:t>
            </w:r>
            <w:r w:rsidR="00637FD2" w:rsidRPr="004860A1">
              <w:rPr>
                <w:b/>
                <w:sz w:val="20"/>
                <w:szCs w:val="20"/>
              </w:rPr>
              <w:t xml:space="preserve"> (firma)</w:t>
            </w:r>
            <w:r w:rsidRPr="004860A1">
              <w:rPr>
                <w:b/>
                <w:sz w:val="20"/>
                <w:szCs w:val="20"/>
              </w:rPr>
              <w:t>:</w:t>
            </w:r>
            <w:bookmarkStart w:id="13" w:name="Text18"/>
            <w:r w:rsidRPr="004860A1">
              <w:rPr>
                <w:b/>
                <w:sz w:val="20"/>
                <w:szCs w:val="20"/>
              </w:rPr>
              <w:t xml:space="preserve"> </w:t>
            </w:r>
          </w:p>
          <w:bookmarkEnd w:id="13"/>
          <w:p w:rsidR="00637FD2" w:rsidRPr="004860A1" w:rsidRDefault="00204DB8" w:rsidP="00637FD2">
            <w:pPr>
              <w:spacing w:before="80" w:after="80"/>
              <w:rPr>
                <w:b/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Datacomp_użytkownik testowy</w:t>
            </w:r>
          </w:p>
        </w:tc>
        <w:tc>
          <w:tcPr>
            <w:tcW w:w="294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  <w:tc>
          <w:tcPr>
            <w:tcW w:w="234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</w:tr>
      <w:tr w:rsidR="00637FD2" w:rsidRPr="004860A1" w:rsidTr="00BD780C">
        <w:trPr>
          <w:trHeight w:val="174"/>
        </w:trPr>
        <w:tc>
          <w:tcPr>
            <w:tcW w:w="9372" w:type="dxa"/>
            <w:gridSpan w:val="5"/>
            <w:tcBorders>
              <w:top w:val="single" w:sz="8" w:space="0" w:color="auto"/>
              <w:left w:val="single" w:sz="12" w:space="0" w:color="auto"/>
              <w:right w:val="nil"/>
            </w:tcBorders>
          </w:tcPr>
          <w:p w:rsidR="00637FD2" w:rsidRPr="004860A1" w:rsidRDefault="00637FD2" w:rsidP="00637FD2">
            <w:pPr>
              <w:spacing w:before="80" w:after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Krajowy numer identyfikacyjny</w:t>
            </w:r>
            <w:r w:rsidR="00BD780C" w:rsidRPr="004860A1">
              <w:rPr>
                <w:rStyle w:val="Odwoanieprzypisudolnego"/>
                <w:sz w:val="20"/>
                <w:szCs w:val="20"/>
              </w:rPr>
              <w:footnoteReference w:id="1"/>
            </w:r>
            <w:r w:rsidRPr="004860A1">
              <w:rPr>
                <w:sz w:val="20"/>
                <w:szCs w:val="20"/>
              </w:rPr>
              <w:t xml:space="preserve">: </w:t>
            </w:r>
            <w:r w:rsidR="00204DB8" w:rsidRPr="00204DB8">
              <w:rPr>
                <w:sz w:val="20"/>
                <w:szCs w:val="20"/>
              </w:rPr>
              <w:t>003900023</w:t>
            </w:r>
          </w:p>
        </w:tc>
        <w:tc>
          <w:tcPr>
            <w:tcW w:w="294" w:type="dxa"/>
            <w:tcBorders>
              <w:top w:val="single" w:sz="8" w:space="0" w:color="auto"/>
              <w:left w:val="nil"/>
              <w:right w:val="nil"/>
            </w:tcBorders>
          </w:tcPr>
          <w:p w:rsidR="00637FD2" w:rsidRPr="004860A1" w:rsidRDefault="00637FD2" w:rsidP="00E76FF9">
            <w:pPr>
              <w:rPr>
                <w:sz w:val="20"/>
                <w:szCs w:val="20"/>
              </w:rPr>
            </w:pPr>
          </w:p>
        </w:tc>
        <w:tc>
          <w:tcPr>
            <w:tcW w:w="234" w:type="dxa"/>
            <w:tcBorders>
              <w:top w:val="single" w:sz="8" w:space="0" w:color="auto"/>
              <w:left w:val="nil"/>
              <w:right w:val="single" w:sz="12" w:space="0" w:color="auto"/>
            </w:tcBorders>
          </w:tcPr>
          <w:p w:rsidR="00637FD2" w:rsidRPr="004860A1" w:rsidRDefault="00637FD2" w:rsidP="00E76FF9">
            <w:pPr>
              <w:rPr>
                <w:sz w:val="20"/>
                <w:szCs w:val="20"/>
              </w:rPr>
            </w:pPr>
          </w:p>
        </w:tc>
      </w:tr>
      <w:tr w:rsidR="00992A4A" w:rsidRPr="004860A1" w:rsidTr="00BD780C">
        <w:trPr>
          <w:trHeight w:val="356"/>
        </w:trPr>
        <w:tc>
          <w:tcPr>
            <w:tcW w:w="9372" w:type="dxa"/>
            <w:gridSpan w:val="5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992A4A" w:rsidRPr="004860A1" w:rsidRDefault="00992A4A" w:rsidP="00637FD2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Adres pocztowy: </w:t>
            </w:r>
            <w:r w:rsidR="00204DB8" w:rsidRPr="00204DB8">
              <w:rPr>
                <w:sz w:val="20"/>
                <w:szCs w:val="20"/>
              </w:rPr>
              <w:t>gen. Henryka Dąbrowskiego</w:t>
            </w:r>
            <w:r w:rsidRPr="004860A1">
              <w:rPr>
                <w:bCs/>
                <w:sz w:val="20"/>
                <w:szCs w:val="20"/>
              </w:rPr>
              <w:t xml:space="preserve"> </w:t>
            </w:r>
            <w:r w:rsidR="00204DB8" w:rsidRPr="00204DB8">
              <w:rPr>
                <w:bCs/>
                <w:sz w:val="20"/>
                <w:szCs w:val="20"/>
              </w:rPr>
              <w:t>24</w:t>
            </w:r>
            <w:r w:rsidRPr="004860A1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4" w:type="dxa"/>
            <w:tcBorders>
              <w:left w:val="nil"/>
              <w:bottom w:val="single" w:sz="12" w:space="0" w:color="auto"/>
              <w:right w:val="nil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  <w:tc>
          <w:tcPr>
            <w:tcW w:w="234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</w:tr>
      <w:tr w:rsidR="00BD780C" w:rsidRPr="004860A1" w:rsidTr="00BD780C">
        <w:trPr>
          <w:trHeight w:val="486"/>
        </w:trPr>
        <w:tc>
          <w:tcPr>
            <w:tcW w:w="2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D780C" w:rsidRPr="004860A1" w:rsidRDefault="00BD780C" w:rsidP="00BD780C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Miejscowość: </w:t>
            </w:r>
            <w:r w:rsidR="00204DB8" w:rsidRPr="00204DB8">
              <w:rPr>
                <w:sz w:val="20"/>
                <w:szCs w:val="20"/>
              </w:rPr>
              <w:t>Kraków</w:t>
            </w:r>
          </w:p>
        </w:tc>
        <w:tc>
          <w:tcPr>
            <w:tcW w:w="2402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BD780C" w:rsidRPr="004860A1" w:rsidRDefault="00BD780C" w:rsidP="00BD780C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Kod pocztowy: </w:t>
            </w:r>
            <w:r w:rsidR="00204DB8" w:rsidRPr="00204DB8">
              <w:rPr>
                <w:sz w:val="20"/>
                <w:szCs w:val="20"/>
              </w:rPr>
              <w:t>30-532</w:t>
            </w:r>
          </w:p>
        </w:tc>
        <w:tc>
          <w:tcPr>
            <w:tcW w:w="1600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</w:tcPr>
          <w:p w:rsidR="00BD780C" w:rsidRPr="004860A1" w:rsidRDefault="00BD780C" w:rsidP="00BD780C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Państwo: </w:t>
            </w:r>
            <w:r w:rsidR="00204DB8" w:rsidRPr="00204DB8">
              <w:rPr>
                <w:sz w:val="20"/>
                <w:szCs w:val="20"/>
              </w:rPr>
              <w:t>Polska</w:t>
            </w:r>
          </w:p>
        </w:tc>
        <w:tc>
          <w:tcPr>
            <w:tcW w:w="3057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780C" w:rsidRPr="004860A1" w:rsidRDefault="00BD780C" w:rsidP="00BD780C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Województwo: </w:t>
            </w:r>
            <w:r w:rsidR="00204DB8" w:rsidRPr="00204DB8">
              <w:rPr>
                <w:sz w:val="20"/>
                <w:szCs w:val="20"/>
              </w:rPr>
              <w:t>małopolskie</w:t>
            </w:r>
          </w:p>
        </w:tc>
      </w:tr>
      <w:tr w:rsidR="008E287E" w:rsidRPr="004860A1" w:rsidTr="00010FB1">
        <w:tc>
          <w:tcPr>
            <w:tcW w:w="2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E287E" w:rsidRPr="004860A1" w:rsidRDefault="008E287E" w:rsidP="002A2E12">
            <w:pPr>
              <w:spacing w:before="60" w:after="60"/>
              <w:rPr>
                <w:sz w:val="20"/>
                <w:szCs w:val="20"/>
                <w:lang w:val="en-US"/>
              </w:rPr>
            </w:pPr>
            <w:r w:rsidRPr="004860A1">
              <w:rPr>
                <w:sz w:val="20"/>
                <w:szCs w:val="20"/>
                <w:lang w:val="en-US"/>
              </w:rPr>
              <w:t xml:space="preserve">Tel.: </w:t>
            </w:r>
            <w:r w:rsidR="00204DB8" w:rsidRPr="00204DB8">
              <w:rPr>
                <w:sz w:val="20"/>
                <w:szCs w:val="20"/>
                <w:lang w:val="en-US"/>
              </w:rPr>
              <w:t>12</w:t>
            </w:r>
            <w:r w:rsidRPr="004860A1">
              <w:rPr>
                <w:bCs/>
                <w:sz w:val="20"/>
                <w:szCs w:val="20"/>
                <w:lang w:val="en-GB"/>
              </w:rPr>
              <w:t xml:space="preserve"> </w:t>
            </w:r>
            <w:r w:rsidR="00204DB8" w:rsidRPr="00204DB8">
              <w:rPr>
                <w:bCs/>
                <w:sz w:val="20"/>
                <w:szCs w:val="20"/>
                <w:lang w:val="en-GB"/>
              </w:rPr>
              <w:t>412-99-77</w:t>
            </w:r>
          </w:p>
        </w:tc>
        <w:tc>
          <w:tcPr>
            <w:tcW w:w="3225" w:type="dxa"/>
            <w:gridSpan w:val="2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E287E" w:rsidRPr="008E287E" w:rsidRDefault="008E287E" w:rsidP="008E287E">
            <w:pPr>
              <w:spacing w:before="60" w:after="60"/>
              <w:rPr>
                <w:bCs/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Faks: </w:t>
            </w:r>
            <w:r w:rsidR="00204DB8" w:rsidRPr="00204DB8">
              <w:rPr>
                <w:sz w:val="20"/>
                <w:szCs w:val="20"/>
              </w:rPr>
              <w:t>12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204DB8" w:rsidRPr="00204DB8">
              <w:rPr>
                <w:bCs/>
                <w:sz w:val="20"/>
                <w:szCs w:val="20"/>
              </w:rPr>
              <w:t>412-99-77</w:t>
            </w:r>
          </w:p>
        </w:tc>
        <w:tc>
          <w:tcPr>
            <w:tcW w:w="3834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E287E" w:rsidRPr="004860A1" w:rsidRDefault="008E287E" w:rsidP="008E287E">
            <w:pPr>
              <w:pStyle w:val="FS2"/>
              <w:spacing w:before="60"/>
              <w:rPr>
                <w:szCs w:val="20"/>
                <w:lang w:val="en-GB"/>
              </w:rPr>
            </w:pPr>
            <w:r w:rsidRPr="008E287E">
              <w:rPr>
                <w:szCs w:val="20"/>
                <w:lang w:val="en-GB"/>
              </w:rPr>
              <w:t xml:space="preserve">E-mail: </w:t>
            </w:r>
            <w:r w:rsidR="00204DB8" w:rsidRPr="00204DB8">
              <w:rPr>
                <w:color w:val="0000FF"/>
                <w:szCs w:val="20"/>
                <w:lang w:val="en-GB"/>
              </w:rPr>
              <w:t>propublico@propublico.pl</w:t>
            </w:r>
          </w:p>
        </w:tc>
      </w:tr>
      <w:tr w:rsidR="00992A4A" w:rsidRPr="004860A1" w:rsidTr="009606E2">
        <w:trPr>
          <w:trHeight w:val="720"/>
        </w:trPr>
        <w:tc>
          <w:tcPr>
            <w:tcW w:w="937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992A4A" w:rsidRPr="004860A1" w:rsidRDefault="00992A4A" w:rsidP="009606E2">
            <w:pPr>
              <w:spacing w:before="80" w:after="6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Adres st</w:t>
            </w:r>
            <w:r w:rsidR="001D0239" w:rsidRPr="004860A1">
              <w:rPr>
                <w:sz w:val="20"/>
                <w:szCs w:val="20"/>
              </w:rPr>
              <w:t>rony internetowej</w:t>
            </w:r>
            <w:r w:rsidR="00BD780C" w:rsidRPr="004860A1">
              <w:rPr>
                <w:sz w:val="20"/>
                <w:szCs w:val="20"/>
              </w:rPr>
              <w:t xml:space="preserve"> (URL)</w:t>
            </w:r>
            <w:r w:rsidRPr="004860A1">
              <w:rPr>
                <w:sz w:val="20"/>
                <w:szCs w:val="20"/>
              </w:rPr>
              <w:t xml:space="preserve">: </w:t>
            </w:r>
            <w:r w:rsidR="00204DB8" w:rsidRPr="00204DB8">
              <w:rPr>
                <w:color w:val="0000FF"/>
                <w:sz w:val="20"/>
                <w:szCs w:val="20"/>
              </w:rPr>
              <w:t>www.ogloszenia.propublico.pl/test</w:t>
            </w:r>
          </w:p>
          <w:p w:rsidR="009606E2" w:rsidRPr="004860A1" w:rsidRDefault="009606E2" w:rsidP="009606E2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Adres profilu nabywcy </w:t>
            </w:r>
            <w:r w:rsidR="00992A4A" w:rsidRPr="004860A1">
              <w:rPr>
                <w:i/>
                <w:sz w:val="20"/>
                <w:szCs w:val="20"/>
              </w:rPr>
              <w:t>(jeżeli dotyczy)</w:t>
            </w:r>
            <w:r w:rsidR="00992A4A" w:rsidRPr="004860A1">
              <w:rPr>
                <w:sz w:val="20"/>
                <w:szCs w:val="20"/>
              </w:rPr>
              <w:t xml:space="preserve">: </w:t>
            </w:r>
            <w:r w:rsidR="00204DB8" w:rsidRPr="00204DB8">
              <w:rPr>
                <w:color w:val="0000FF"/>
                <w:sz w:val="20"/>
                <w:szCs w:val="20"/>
                <w:u w:val="single"/>
              </w:rPr>
              <w:t>www.zamowienia.pl</w:t>
            </w:r>
          </w:p>
        </w:tc>
        <w:tc>
          <w:tcPr>
            <w:tcW w:w="29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  <w:tc>
          <w:tcPr>
            <w:tcW w:w="23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</w:tr>
      <w:tr w:rsidR="00204DB8" w:rsidRPr="004860A1" w:rsidTr="002D1065">
        <w:trPr>
          <w:trHeight w:val="645"/>
        </w:trPr>
        <w:tc>
          <w:tcPr>
            <w:tcW w:w="990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4DB8" w:rsidRPr="004860A1" w:rsidRDefault="00204DB8" w:rsidP="002D1065">
            <w:pPr>
              <w:spacing w:before="80"/>
              <w:rPr>
                <w:sz w:val="20"/>
                <w:szCs w:val="20"/>
              </w:rPr>
            </w:pPr>
            <w:r w:rsidRPr="004860A1">
              <w:rPr>
                <w:color w:val="000000"/>
                <w:sz w:val="20"/>
                <w:szCs w:val="20"/>
                <w:shd w:val="clear" w:color="auto" w:fill="FFFFFF"/>
              </w:rPr>
              <w:t>Adres strony internetowej, pod którym można uzyskać dostęp do narzędzi i urządzeń lub formatów plików, które nie są ogólnie dostępne</w:t>
            </w:r>
            <w:r w:rsidRPr="004860A1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4860A1">
              <w:rPr>
                <w:i/>
                <w:iCs/>
                <w:color w:val="000000"/>
                <w:sz w:val="20"/>
                <w:szCs w:val="20"/>
                <w:shd w:val="clear" w:color="auto" w:fill="FFFFFF"/>
              </w:rPr>
              <w:t>(jeżeli dotyczy)</w:t>
            </w:r>
            <w:r w:rsidRPr="004860A1">
              <w:rPr>
                <w:color w:val="000000"/>
                <w:sz w:val="20"/>
                <w:szCs w:val="20"/>
                <w:shd w:val="clear" w:color="auto" w:fill="FFFFFF"/>
              </w:rPr>
              <w:t>:</w:t>
            </w:r>
            <w:r w:rsidRPr="004860A1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</w:tbl>
    <w:p w:rsidR="00992A4A" w:rsidRPr="004860A1" w:rsidRDefault="00E110B5" w:rsidP="00C33350">
      <w:pPr>
        <w:pStyle w:val="Rub2"/>
        <w:tabs>
          <w:tab w:val="clear" w:pos="709"/>
          <w:tab w:val="left" w:pos="426"/>
        </w:tabs>
        <w:spacing w:before="240" w:after="120"/>
        <w:ind w:right="-595"/>
        <w:rPr>
          <w:lang w:val="pl-PL"/>
        </w:rPr>
      </w:pPr>
      <w:r w:rsidRPr="004860A1">
        <w:rPr>
          <w:b/>
          <w:lang w:val="pl-PL"/>
        </w:rPr>
        <w:t>I.2) RODZAJ ZAMAWIAJĄCEGO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00"/>
      </w:tblGrid>
      <w:tr w:rsidR="00204DB8" w:rsidRPr="004860A1" w:rsidTr="002D1065">
        <w:trPr>
          <w:trHeight w:val="1592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80" w:after="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fldChar w:fldCharType="begin">
                <w:ffData>
                  <w:name w:val="Wybór2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Wybór23"/>
            <w:r>
              <w:rPr>
                <w:bCs/>
                <w:sz w:val="20"/>
                <w:szCs w:val="20"/>
              </w:rPr>
              <w:instrText xml:space="preserve"> FORMCHECKBOX </w:instrTex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  <w:fldChar w:fldCharType="end"/>
            </w:r>
            <w:bookmarkEnd w:id="14"/>
            <w:r w:rsidRPr="004860A1">
              <w:rPr>
                <w:bCs/>
                <w:sz w:val="20"/>
                <w:szCs w:val="20"/>
              </w:rPr>
              <w:t xml:space="preserve"> Administracja rządowa centralna     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40" w:after="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fldChar w:fldCharType="begin">
                <w:ffData>
                  <w:name w:val="Wybór2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Wybór24"/>
            <w:r>
              <w:rPr>
                <w:bCs/>
                <w:sz w:val="20"/>
                <w:szCs w:val="20"/>
              </w:rPr>
              <w:instrText xml:space="preserve"> FORMCHECKBOX </w:instrTex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  <w:fldChar w:fldCharType="end"/>
            </w:r>
            <w:bookmarkEnd w:id="15"/>
            <w:r w:rsidRPr="004860A1">
              <w:rPr>
                <w:bCs/>
                <w:sz w:val="20"/>
                <w:szCs w:val="20"/>
              </w:rPr>
              <w:t xml:space="preserve"> Administracja rządowa terenowa           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40" w:after="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fldChar w:fldCharType="begin">
                <w:ffData>
                  <w:name w:val="Wybór2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6" w:name="Wybór25"/>
            <w:r>
              <w:rPr>
                <w:bCs/>
                <w:sz w:val="20"/>
                <w:szCs w:val="20"/>
              </w:rPr>
              <w:instrText xml:space="preserve"> FORMCHECKBOX </w:instrTex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  <w:fldChar w:fldCharType="end"/>
            </w:r>
            <w:bookmarkEnd w:id="16"/>
            <w:r w:rsidRPr="004860A1">
              <w:rPr>
                <w:bCs/>
                <w:sz w:val="20"/>
                <w:szCs w:val="20"/>
              </w:rPr>
              <w:t xml:space="preserve"> Administracja samorządowa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40" w:after="4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Wybór26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17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Cs/>
                <w:sz w:val="20"/>
                <w:szCs w:val="20"/>
              </w:rPr>
              <w:t>Jednostki organizacyjne administracji samorządowej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40" w:after="4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2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Wybór27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18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Cs/>
                <w:sz w:val="20"/>
                <w:szCs w:val="20"/>
              </w:rPr>
              <w:t>Zamawiający udzielający zamówień, o którym mowa w art. 3 ust. 1 pkt 5 ustawy Pzp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40" w:after="4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Wybór28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19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Cs/>
                <w:sz w:val="20"/>
                <w:szCs w:val="20"/>
              </w:rPr>
              <w:t xml:space="preserve">Zamawiający udzielający zamówień sektorowych    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40" w:after="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fldChar w:fldCharType="begin">
                <w:ffData>
                  <w:name w:val="Wybór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Wybór29"/>
            <w:r>
              <w:rPr>
                <w:bCs/>
                <w:sz w:val="20"/>
                <w:szCs w:val="20"/>
              </w:rPr>
              <w:instrText xml:space="preserve"> FORMCHECKBOX </w:instrTex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  <w:fldChar w:fldCharType="end"/>
            </w:r>
            <w:bookmarkEnd w:id="20"/>
            <w:r w:rsidRPr="004860A1">
              <w:rPr>
                <w:bCs/>
                <w:sz w:val="20"/>
                <w:szCs w:val="20"/>
              </w:rPr>
              <w:t xml:space="preserve"> Podmiot prawa publicznego             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40" w:after="8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fldChar w:fldCharType="begin">
                <w:ffData>
                  <w:name w:val="Wybór3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1" w:name="Wybór30"/>
            <w:r>
              <w:rPr>
                <w:bCs/>
                <w:sz w:val="20"/>
                <w:szCs w:val="20"/>
              </w:rPr>
              <w:instrText xml:space="preserve"> FORMCHECKBOX </w:instrTex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  <w:fldChar w:fldCharType="end"/>
            </w:r>
            <w:bookmarkEnd w:id="21"/>
            <w:r w:rsidRPr="004860A1">
              <w:rPr>
                <w:bCs/>
                <w:sz w:val="20"/>
                <w:szCs w:val="20"/>
              </w:rPr>
              <w:t xml:space="preserve"> Inny </w:t>
            </w:r>
            <w:r w:rsidRPr="004860A1">
              <w:rPr>
                <w:bCs/>
                <w:i/>
                <w:sz w:val="20"/>
                <w:szCs w:val="20"/>
              </w:rPr>
              <w:t>(proszę określić):</w:t>
            </w:r>
            <w:r w:rsidRPr="004860A1">
              <w:rPr>
                <w:sz w:val="20"/>
                <w:szCs w:val="20"/>
              </w:rPr>
              <w:t xml:space="preserve"> </w:t>
            </w:r>
          </w:p>
        </w:tc>
      </w:tr>
    </w:tbl>
    <w:p w:rsidR="001478E5" w:rsidRPr="004860A1" w:rsidRDefault="00E4441D" w:rsidP="00687064">
      <w:pPr>
        <w:widowControl w:val="0"/>
        <w:shd w:val="clear" w:color="auto" w:fill="FFFFFF"/>
        <w:snapToGrid w:val="0"/>
        <w:spacing w:before="240" w:after="60"/>
        <w:ind w:left="28"/>
        <w:rPr>
          <w:b/>
          <w:color w:val="000000"/>
          <w:spacing w:val="1"/>
          <w:sz w:val="20"/>
          <w:szCs w:val="20"/>
          <w:lang w:eastAsia="pl-PL"/>
        </w:rPr>
      </w:pPr>
      <w:r w:rsidRPr="004860A1">
        <w:rPr>
          <w:b/>
          <w:color w:val="000000"/>
          <w:spacing w:val="1"/>
          <w:sz w:val="20"/>
          <w:szCs w:val="20"/>
          <w:lang w:eastAsia="pl-PL"/>
        </w:rPr>
        <w:t>I.3</w:t>
      </w:r>
      <w:r w:rsidR="00687064" w:rsidRPr="004860A1">
        <w:rPr>
          <w:b/>
          <w:color w:val="000000"/>
          <w:spacing w:val="1"/>
          <w:sz w:val="20"/>
          <w:szCs w:val="20"/>
          <w:lang w:eastAsia="pl-PL"/>
        </w:rPr>
        <w:t xml:space="preserve">) </w:t>
      </w:r>
      <w:r w:rsidRPr="004860A1">
        <w:rPr>
          <w:b/>
          <w:color w:val="000000"/>
          <w:spacing w:val="1"/>
          <w:sz w:val="20"/>
          <w:szCs w:val="20"/>
          <w:lang w:eastAsia="pl-PL"/>
        </w:rPr>
        <w:t xml:space="preserve">WSPÓLNE UDZIELANIE ZAMÓWIENIA </w:t>
      </w:r>
      <w:r w:rsidRPr="004860A1">
        <w:rPr>
          <w:i/>
          <w:color w:val="000000"/>
          <w:spacing w:val="1"/>
          <w:sz w:val="20"/>
          <w:szCs w:val="20"/>
          <w:lang w:eastAsia="pl-PL"/>
        </w:rPr>
        <w:t>(</w:t>
      </w:r>
      <w:r w:rsidR="00687064" w:rsidRPr="004860A1">
        <w:rPr>
          <w:i/>
          <w:color w:val="000000"/>
          <w:spacing w:val="1"/>
          <w:sz w:val="20"/>
          <w:szCs w:val="20"/>
          <w:lang w:eastAsia="pl-PL"/>
        </w:rPr>
        <w:t>j</w:t>
      </w:r>
      <w:r w:rsidRPr="004860A1">
        <w:rPr>
          <w:i/>
          <w:color w:val="000000"/>
          <w:spacing w:val="1"/>
          <w:sz w:val="20"/>
          <w:szCs w:val="20"/>
          <w:lang w:eastAsia="pl-PL"/>
        </w:rPr>
        <w:t>eżeli dotyczy)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00"/>
      </w:tblGrid>
      <w:tr w:rsidR="00204DB8" w:rsidRPr="004860A1" w:rsidTr="002D1065">
        <w:trPr>
          <w:trHeight w:val="1592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80"/>
              <w:jc w:val="both"/>
              <w:rPr>
                <w:rFonts w:eastAsia="Calibri"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sz w:val="20"/>
                <w:szCs w:val="20"/>
                <w:lang w:eastAsia="pl-PL"/>
              </w:rPr>
      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40" w:after="80"/>
              <w:jc w:val="both"/>
              <w:rPr>
                <w:bCs/>
                <w:sz w:val="20"/>
                <w:szCs w:val="20"/>
              </w:rPr>
            </w:pPr>
          </w:p>
        </w:tc>
      </w:tr>
    </w:tbl>
    <w:p w:rsidR="00E110B5" w:rsidRPr="004860A1" w:rsidRDefault="00E110B5" w:rsidP="00E110B5">
      <w:pPr>
        <w:widowControl w:val="0"/>
        <w:shd w:val="clear" w:color="auto" w:fill="FFFFFF"/>
        <w:snapToGrid w:val="0"/>
        <w:spacing w:before="240" w:after="60"/>
        <w:ind w:left="28"/>
        <w:rPr>
          <w:b/>
          <w:color w:val="000000"/>
          <w:spacing w:val="1"/>
          <w:sz w:val="20"/>
          <w:szCs w:val="20"/>
          <w:lang w:eastAsia="pl-PL"/>
        </w:rPr>
      </w:pPr>
      <w:r w:rsidRPr="004860A1">
        <w:rPr>
          <w:b/>
          <w:color w:val="000000"/>
          <w:spacing w:val="1"/>
          <w:sz w:val="20"/>
          <w:szCs w:val="20"/>
          <w:lang w:eastAsia="pl-PL"/>
        </w:rPr>
        <w:t>I.4) KOMUNIKACJA</w:t>
      </w:r>
    </w:p>
    <w:tbl>
      <w:tblPr>
        <w:tblW w:w="9832" w:type="dxa"/>
        <w:tblInd w:w="-1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628"/>
        <w:gridCol w:w="103"/>
        <w:gridCol w:w="101"/>
      </w:tblGrid>
      <w:tr w:rsidR="00E4441D" w:rsidRPr="004860A1" w:rsidTr="0029521A">
        <w:trPr>
          <w:trHeight w:val="346"/>
        </w:trPr>
        <w:tc>
          <w:tcPr>
            <w:tcW w:w="983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E4441D" w:rsidRPr="004860A1" w:rsidRDefault="00204DB8" w:rsidP="0029521A">
            <w:pPr>
              <w:spacing w:before="80" w:after="80"/>
              <w:ind w:left="102" w:right="152"/>
              <w:jc w:val="both"/>
              <w:rPr>
                <w:bCs/>
                <w:iCs/>
                <w:spacing w:val="-2"/>
                <w:sz w:val="20"/>
                <w:szCs w:val="20"/>
                <w:lang w:eastAsia="pl-PL"/>
              </w:rPr>
            </w:pPr>
            <w:r>
              <w:rPr>
                <w:bCs/>
                <w:iCs/>
                <w:sz w:val="20"/>
                <w:szCs w:val="20"/>
                <w:lang w:eastAsia="pl-PL"/>
              </w:rPr>
              <w:fldChar w:fldCharType="begin">
                <w:ffData>
                  <w:name w:val="Wybór4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2" w:name="Wybór43"/>
            <w:r>
              <w:rPr>
                <w:bCs/>
                <w:iCs/>
                <w:sz w:val="20"/>
                <w:szCs w:val="20"/>
                <w:lang w:eastAsia="pl-PL"/>
              </w:rPr>
              <w:instrText xml:space="preserve"> FORMCHECKBOX </w:instrText>
            </w:r>
            <w:r>
              <w:rPr>
                <w:bCs/>
                <w:iCs/>
                <w:sz w:val="20"/>
                <w:szCs w:val="20"/>
                <w:lang w:eastAsia="pl-PL"/>
              </w:rPr>
            </w:r>
            <w:r>
              <w:rPr>
                <w:bCs/>
                <w:iCs/>
                <w:sz w:val="20"/>
                <w:szCs w:val="20"/>
                <w:lang w:eastAsia="pl-PL"/>
              </w:rPr>
              <w:fldChar w:fldCharType="end"/>
            </w:r>
            <w:bookmarkEnd w:id="22"/>
            <w:r w:rsidR="00E4441D" w:rsidRPr="004860A1">
              <w:rPr>
                <w:bCs/>
                <w:iCs/>
                <w:sz w:val="20"/>
                <w:szCs w:val="20"/>
                <w:lang w:eastAsia="pl-PL"/>
              </w:rPr>
              <w:t xml:space="preserve"> </w:t>
            </w:r>
            <w:r w:rsidR="00E4441D" w:rsidRPr="004860A1">
              <w:rPr>
                <w:b/>
                <w:bCs/>
                <w:iCs/>
                <w:sz w:val="20"/>
                <w:szCs w:val="20"/>
                <w:lang w:eastAsia="pl-PL"/>
              </w:rPr>
              <w:t>Nieograniczony, pełny i bezpośredni dostęp do dokumentów z postępowania można uzyskać pod adresem (URL)</w:t>
            </w:r>
            <w:r w:rsidR="00E4441D" w:rsidRPr="004860A1">
              <w:rPr>
                <w:rFonts w:eastAsia="Calibri"/>
                <w:sz w:val="20"/>
                <w:szCs w:val="20"/>
                <w:lang w:eastAsia="pl-PL"/>
              </w:rPr>
              <w:t xml:space="preserve"> (</w:t>
            </w:r>
            <w:r w:rsidR="00E4441D" w:rsidRPr="004860A1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jeżeli dotyczy)</w:t>
            </w:r>
            <w:r w:rsidR="00E4441D" w:rsidRPr="004860A1">
              <w:rPr>
                <w:rFonts w:eastAsia="Calibri"/>
                <w:sz w:val="20"/>
                <w:szCs w:val="20"/>
                <w:lang w:eastAsia="pl-PL"/>
              </w:rPr>
              <w:t xml:space="preserve">: </w:t>
            </w:r>
            <w:r w:rsidRPr="00204DB8">
              <w:rPr>
                <w:rFonts w:eastAsia="Calibri"/>
                <w:color w:val="0000FF"/>
                <w:sz w:val="20"/>
                <w:szCs w:val="20"/>
                <w:u w:val="single"/>
                <w:lang w:eastAsia="pl-PL"/>
              </w:rPr>
              <w:t>www.ogloszenia.propublico.pl/test</w:t>
            </w:r>
          </w:p>
        </w:tc>
      </w:tr>
      <w:tr w:rsidR="00E4441D" w:rsidRPr="004860A1" w:rsidTr="00C33350">
        <w:trPr>
          <w:trHeight w:val="440"/>
        </w:trPr>
        <w:tc>
          <w:tcPr>
            <w:tcW w:w="9832" w:type="dxa"/>
            <w:gridSpan w:val="3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E4441D" w:rsidRPr="004860A1" w:rsidRDefault="00E4441D" w:rsidP="00274C7F">
            <w:pPr>
              <w:spacing w:before="80" w:after="60"/>
              <w:ind w:left="102" w:right="153"/>
              <w:jc w:val="both"/>
              <w:rPr>
                <w:color w:val="2F5496"/>
                <w:sz w:val="20"/>
                <w:szCs w:val="20"/>
              </w:rPr>
            </w:pPr>
            <w:r w:rsidRPr="004860A1">
              <w:rPr>
                <w:b/>
                <w:bCs/>
                <w:iCs/>
                <w:sz w:val="20"/>
                <w:szCs w:val="20"/>
                <w:lang w:eastAsia="pl-PL"/>
              </w:rPr>
              <w:t>Adres strony internetowej, na której zamieszczona będzie specyfikacja istotnych warunków zamówienia</w:t>
            </w:r>
            <w:r w:rsidRPr="004860A1">
              <w:rPr>
                <w:bCs/>
                <w:iCs/>
                <w:sz w:val="20"/>
                <w:szCs w:val="20"/>
                <w:lang w:eastAsia="pl-PL"/>
              </w:rPr>
              <w:t xml:space="preserve"> </w:t>
            </w:r>
            <w:r w:rsidRPr="004860A1">
              <w:rPr>
                <w:bCs/>
                <w:i/>
                <w:iCs/>
                <w:sz w:val="20"/>
                <w:szCs w:val="20"/>
                <w:lang w:eastAsia="pl-PL"/>
              </w:rPr>
              <w:t>(jeżeli dotyczy)</w:t>
            </w:r>
            <w:r w:rsidRPr="004860A1">
              <w:rPr>
                <w:bCs/>
                <w:iCs/>
                <w:sz w:val="20"/>
                <w:szCs w:val="20"/>
                <w:lang w:eastAsia="pl-PL"/>
              </w:rPr>
              <w:t>:</w:t>
            </w:r>
            <w:r w:rsidR="0029521A" w:rsidRPr="004860A1">
              <w:rPr>
                <w:bCs/>
                <w:iCs/>
                <w:sz w:val="20"/>
                <w:szCs w:val="20"/>
                <w:lang w:eastAsia="pl-PL"/>
              </w:rPr>
              <w:t xml:space="preserve"> </w:t>
            </w:r>
            <w:r w:rsidR="00204DB8" w:rsidRPr="00204DB8">
              <w:rPr>
                <w:bCs/>
                <w:iCs/>
                <w:color w:val="0000FF"/>
                <w:sz w:val="20"/>
                <w:szCs w:val="20"/>
                <w:u w:val="single"/>
                <w:lang w:eastAsia="pl-PL"/>
              </w:rPr>
              <w:t>www.ogloszenia.propublico.pl/test</w:t>
            </w:r>
          </w:p>
        </w:tc>
      </w:tr>
      <w:tr w:rsidR="001D0239" w:rsidRPr="004860A1" w:rsidTr="00C33350">
        <w:trPr>
          <w:trHeight w:val="599"/>
        </w:trPr>
        <w:tc>
          <w:tcPr>
            <w:tcW w:w="9832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239" w:rsidRPr="004860A1" w:rsidRDefault="00204DB8" w:rsidP="001D0239">
            <w:pPr>
              <w:spacing w:before="120" w:after="60"/>
              <w:ind w:left="102" w:right="152"/>
              <w:jc w:val="both"/>
              <w:rPr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bCs/>
                <w:iCs/>
                <w:sz w:val="20"/>
                <w:szCs w:val="20"/>
                <w:lang w:eastAsia="pl-PL"/>
              </w:rPr>
              <w:fldChar w:fldCharType="begin">
                <w:ffData>
                  <w:name w:val="Wybór4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3" w:name="Wybór44"/>
            <w:r>
              <w:rPr>
                <w:bCs/>
                <w:iCs/>
                <w:sz w:val="20"/>
                <w:szCs w:val="20"/>
                <w:lang w:eastAsia="pl-PL"/>
              </w:rPr>
              <w:instrText xml:space="preserve"> FORMCHECKBOX </w:instrText>
            </w:r>
            <w:r>
              <w:rPr>
                <w:bCs/>
                <w:iCs/>
                <w:sz w:val="20"/>
                <w:szCs w:val="20"/>
                <w:lang w:eastAsia="pl-PL"/>
              </w:rPr>
            </w:r>
            <w:r>
              <w:rPr>
                <w:bCs/>
                <w:iCs/>
                <w:sz w:val="20"/>
                <w:szCs w:val="20"/>
                <w:lang w:eastAsia="pl-PL"/>
              </w:rPr>
              <w:fldChar w:fldCharType="end"/>
            </w:r>
            <w:bookmarkEnd w:id="23"/>
            <w:r w:rsidR="001D0239" w:rsidRPr="004860A1">
              <w:rPr>
                <w:bCs/>
                <w:iCs/>
                <w:sz w:val="20"/>
                <w:szCs w:val="20"/>
                <w:lang w:eastAsia="pl-PL"/>
              </w:rPr>
              <w:t xml:space="preserve"> </w:t>
            </w:r>
            <w:r w:rsidR="001D0239" w:rsidRPr="004860A1">
              <w:rPr>
                <w:rFonts w:eastAsia="HiraKakuPro-W3"/>
                <w:b/>
                <w:bCs/>
                <w:iCs/>
                <w:sz w:val="20"/>
                <w:szCs w:val="20"/>
                <w:lang w:eastAsia="pl-PL"/>
              </w:rPr>
              <w:t>Dostęp do dokumentów z postępowania jest ograniczony - więcej informacji można uzyskać pod adresem</w:t>
            </w:r>
            <w:r w:rsidR="001D0239" w:rsidRPr="004860A1">
              <w:rPr>
                <w:rFonts w:eastAsia="HiraKakuPro-W3"/>
                <w:bCs/>
                <w:iCs/>
                <w:sz w:val="20"/>
                <w:szCs w:val="20"/>
                <w:lang w:eastAsia="pl-PL"/>
              </w:rPr>
              <w:t xml:space="preserve"> </w:t>
            </w:r>
            <w:r w:rsidR="001D0239" w:rsidRPr="004860A1">
              <w:rPr>
                <w:rFonts w:eastAsia="HiraKakuPro-W3"/>
                <w:bCs/>
                <w:i/>
                <w:iCs/>
                <w:sz w:val="20"/>
                <w:szCs w:val="20"/>
                <w:lang w:eastAsia="pl-PL"/>
              </w:rPr>
              <w:t>(jeżeli dotyczy)</w:t>
            </w:r>
            <w:r w:rsidR="001D0239" w:rsidRPr="004860A1">
              <w:rPr>
                <w:rFonts w:eastAsia="HiraKakuPro-W3"/>
                <w:bCs/>
                <w:iCs/>
                <w:sz w:val="20"/>
                <w:szCs w:val="20"/>
                <w:lang w:eastAsia="pl-PL"/>
              </w:rPr>
              <w:t xml:space="preserve">: </w:t>
            </w:r>
          </w:p>
        </w:tc>
      </w:tr>
      <w:tr w:rsidR="00E110B5" w:rsidRPr="004860A1" w:rsidTr="00C3202F">
        <w:trPr>
          <w:trHeight w:hRule="exact" w:val="3690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D3EC0" w:rsidRPr="004860A1" w:rsidRDefault="00E110B5" w:rsidP="00D64DB5">
            <w:pPr>
              <w:autoSpaceDE w:val="0"/>
              <w:autoSpaceDN w:val="0"/>
              <w:adjustRightInd w:val="0"/>
              <w:spacing w:before="80" w:after="60"/>
              <w:ind w:left="102"/>
              <w:rPr>
                <w:b/>
                <w:sz w:val="20"/>
                <w:szCs w:val="20"/>
                <w:lang w:eastAsia="pl-PL"/>
              </w:rPr>
            </w:pPr>
            <w:r w:rsidRPr="004860A1">
              <w:rPr>
                <w:b/>
                <w:sz w:val="20"/>
                <w:szCs w:val="20"/>
                <w:lang w:eastAsia="pl-PL"/>
              </w:rPr>
              <w:lastRenderedPageBreak/>
              <w:t>Oferty lub wnioski o dopuszczenie do udziału w postępowaniu należy przesyłać</w:t>
            </w:r>
            <w:r w:rsidR="009D3EC0" w:rsidRPr="004860A1">
              <w:rPr>
                <w:b/>
                <w:sz w:val="20"/>
                <w:szCs w:val="20"/>
                <w:lang w:eastAsia="pl-PL"/>
              </w:rPr>
              <w:t>:</w:t>
            </w:r>
          </w:p>
          <w:p w:rsidR="009D3EC0" w:rsidRPr="004860A1" w:rsidRDefault="00204DB8" w:rsidP="009D3EC0">
            <w:pPr>
              <w:autoSpaceDE w:val="0"/>
              <w:autoSpaceDN w:val="0"/>
              <w:adjustRightInd w:val="0"/>
              <w:spacing w:before="80" w:after="60"/>
              <w:ind w:left="102"/>
              <w:rPr>
                <w:b/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fldChar w:fldCharType="begin">
                <w:ffData>
                  <w:name w:val="Wybór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4" w:name="Wybór45"/>
            <w:r>
              <w:rPr>
                <w:sz w:val="20"/>
                <w:szCs w:val="20"/>
                <w:lang w:eastAsia="pl-PL"/>
              </w:rPr>
              <w:instrText xml:space="preserve"> FORMCHECKBOX </w:instrText>
            </w:r>
            <w:r>
              <w:rPr>
                <w:sz w:val="20"/>
                <w:szCs w:val="20"/>
                <w:lang w:eastAsia="pl-PL"/>
              </w:rPr>
            </w:r>
            <w:r>
              <w:rPr>
                <w:sz w:val="20"/>
                <w:szCs w:val="20"/>
                <w:lang w:eastAsia="pl-PL"/>
              </w:rPr>
              <w:fldChar w:fldCharType="end"/>
            </w:r>
            <w:bookmarkEnd w:id="24"/>
            <w:r w:rsidR="00E110B5" w:rsidRPr="004860A1">
              <w:rPr>
                <w:sz w:val="20"/>
                <w:szCs w:val="20"/>
                <w:lang w:eastAsia="pl-PL"/>
              </w:rPr>
              <w:t xml:space="preserve"> </w:t>
            </w:r>
            <w:r w:rsidR="009D3EC0" w:rsidRPr="004860A1">
              <w:rPr>
                <w:b/>
                <w:sz w:val="20"/>
                <w:szCs w:val="20"/>
                <w:lang w:eastAsia="pl-PL"/>
              </w:rPr>
              <w:t>Elektronicznie</w:t>
            </w:r>
          </w:p>
          <w:p w:rsidR="008C0CC2" w:rsidRPr="00171000" w:rsidRDefault="009D3EC0" w:rsidP="00171000">
            <w:pPr>
              <w:autoSpaceDE w:val="0"/>
              <w:autoSpaceDN w:val="0"/>
              <w:adjustRightInd w:val="0"/>
              <w:spacing w:before="80" w:after="120"/>
              <w:ind w:left="102"/>
              <w:rPr>
                <w:b/>
                <w:sz w:val="20"/>
                <w:szCs w:val="20"/>
                <w:lang w:eastAsia="pl-PL"/>
              </w:rPr>
            </w:pPr>
            <w:r w:rsidRPr="004860A1">
              <w:rPr>
                <w:sz w:val="20"/>
                <w:szCs w:val="20"/>
                <w:lang w:eastAsia="pl-PL"/>
              </w:rPr>
              <w:t>adres</w:t>
            </w:r>
            <w:r w:rsidR="00E110B5" w:rsidRPr="004860A1">
              <w:rPr>
                <w:rFonts w:eastAsia="MyriadPro-LightIt"/>
                <w:i/>
                <w:iCs/>
                <w:color w:val="FF0000"/>
                <w:sz w:val="20"/>
                <w:szCs w:val="20"/>
                <w:lang w:eastAsia="pl-PL"/>
              </w:rPr>
              <w:t xml:space="preserve"> </w:t>
            </w:r>
            <w:r w:rsidR="00204DB8" w:rsidRPr="00204DB8">
              <w:rPr>
                <w:rFonts w:eastAsia="MyriadPro-LightIt"/>
                <w:iCs/>
                <w:color w:val="0000FF"/>
                <w:sz w:val="20"/>
                <w:szCs w:val="20"/>
                <w:u w:val="single"/>
                <w:lang w:eastAsia="pl-PL"/>
              </w:rPr>
              <w:t>https://e-propublico.pl</w:t>
            </w:r>
          </w:p>
          <w:p w:rsidR="0055464C" w:rsidRDefault="00204DB8" w:rsidP="0055464C">
            <w:pPr>
              <w:autoSpaceDE w:val="0"/>
              <w:autoSpaceDN w:val="0"/>
              <w:adjustRightInd w:val="0"/>
              <w:spacing w:before="80" w:after="60"/>
              <w:ind w:left="102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eastAsia="pl-PL"/>
              </w:rPr>
              <w:fldChar w:fldCharType="begin">
                <w:ffData>
                  <w:name w:val="Wybór7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5" w:name="Wybór76"/>
            <w:r>
              <w:rPr>
                <w:b/>
                <w:sz w:val="20"/>
                <w:szCs w:val="20"/>
                <w:lang w:eastAsia="pl-PL"/>
              </w:rPr>
              <w:instrText xml:space="preserve"> FORMCHECKBOX </w:instrText>
            </w:r>
            <w:r>
              <w:rPr>
                <w:b/>
                <w:sz w:val="20"/>
                <w:szCs w:val="20"/>
                <w:lang w:eastAsia="pl-PL"/>
              </w:rPr>
            </w:r>
            <w:r>
              <w:rPr>
                <w:b/>
                <w:sz w:val="20"/>
                <w:szCs w:val="20"/>
                <w:lang w:eastAsia="pl-PL"/>
              </w:rPr>
              <w:fldChar w:fldCharType="end"/>
            </w:r>
            <w:bookmarkEnd w:id="25"/>
            <w:r w:rsidR="00171000">
              <w:rPr>
                <w:b/>
                <w:sz w:val="20"/>
                <w:szCs w:val="20"/>
                <w:lang w:eastAsia="pl-PL"/>
              </w:rPr>
              <w:t xml:space="preserve"> </w:t>
            </w:r>
            <w:r w:rsidR="00E649BB" w:rsidRPr="004860A1">
              <w:rPr>
                <w:b/>
                <w:sz w:val="20"/>
                <w:szCs w:val="20"/>
                <w:lang w:eastAsia="pl-PL"/>
              </w:rPr>
              <w:t>Dopuszczone jest przesłanie ofert lub wniosków o dopuszczenie do udziału w postępowaniu w inny sposób:</w:t>
            </w:r>
            <w:r w:rsidR="004F1C6A" w:rsidRPr="004860A1">
              <w:rPr>
                <w:color w:val="000000"/>
                <w:sz w:val="20"/>
                <w:szCs w:val="20"/>
              </w:rPr>
              <w:t xml:space="preserve"> </w:t>
            </w:r>
          </w:p>
          <w:p w:rsidR="008C0CC2" w:rsidRDefault="00204DB8" w:rsidP="00171000">
            <w:pPr>
              <w:autoSpaceDE w:val="0"/>
              <w:autoSpaceDN w:val="0"/>
              <w:adjustRightInd w:val="0"/>
              <w:spacing w:before="40" w:after="120"/>
              <w:ind w:left="102"/>
              <w:rPr>
                <w:sz w:val="20"/>
                <w:szCs w:val="20"/>
                <w:lang w:eastAsia="pl-PL"/>
              </w:rPr>
            </w:pPr>
            <w:r w:rsidRPr="00204DB8">
              <w:rPr>
                <w:sz w:val="20"/>
                <w:szCs w:val="20"/>
                <w:lang w:eastAsia="pl-PL"/>
              </w:rPr>
              <w:t>Pisemnie na adres wskazany poniżej</w:t>
            </w:r>
            <w:r w:rsidR="00171000">
              <w:rPr>
                <w:sz w:val="20"/>
                <w:szCs w:val="20"/>
                <w:lang w:eastAsia="pl-PL"/>
              </w:rPr>
              <w:t xml:space="preserve">      </w:t>
            </w:r>
          </w:p>
          <w:p w:rsidR="008C0CC2" w:rsidRDefault="00204DB8" w:rsidP="00171000">
            <w:pPr>
              <w:autoSpaceDE w:val="0"/>
              <w:autoSpaceDN w:val="0"/>
              <w:adjustRightInd w:val="0"/>
              <w:spacing w:before="80" w:after="60"/>
              <w:ind w:left="102"/>
              <w:rPr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fldChar w:fldCharType="begin">
                <w:ffData>
                  <w:name w:val="Wybór7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6" w:name="Wybór77"/>
            <w:r>
              <w:rPr>
                <w:sz w:val="20"/>
                <w:szCs w:val="20"/>
                <w:lang w:eastAsia="pl-PL"/>
              </w:rPr>
              <w:instrText xml:space="preserve"> FORMCHECKBOX </w:instrText>
            </w:r>
            <w:r>
              <w:rPr>
                <w:sz w:val="20"/>
                <w:szCs w:val="20"/>
                <w:lang w:eastAsia="pl-PL"/>
              </w:rPr>
            </w:r>
            <w:r>
              <w:rPr>
                <w:sz w:val="20"/>
                <w:szCs w:val="20"/>
                <w:lang w:eastAsia="pl-PL"/>
              </w:rPr>
              <w:fldChar w:fldCharType="end"/>
            </w:r>
            <w:bookmarkEnd w:id="26"/>
            <w:r w:rsidR="00171000">
              <w:rPr>
                <w:sz w:val="20"/>
                <w:szCs w:val="20"/>
                <w:lang w:eastAsia="pl-PL"/>
              </w:rPr>
              <w:t xml:space="preserve"> </w:t>
            </w:r>
            <w:r w:rsidR="00E649BB" w:rsidRPr="004860A1">
              <w:rPr>
                <w:b/>
                <w:bCs/>
                <w:iCs/>
                <w:sz w:val="20"/>
                <w:szCs w:val="20"/>
                <w:lang w:eastAsia="pl-PL"/>
              </w:rPr>
              <w:t>Wymagane jest przesłanie ofert lub wniosków o dopuszczenie do udziału w postępowaniu w inny sposób:</w:t>
            </w:r>
          </w:p>
          <w:p w:rsidR="00171000" w:rsidRPr="00171000" w:rsidRDefault="00171000" w:rsidP="00171000">
            <w:pPr>
              <w:autoSpaceDE w:val="0"/>
              <w:autoSpaceDN w:val="0"/>
              <w:adjustRightInd w:val="0"/>
              <w:spacing w:before="80" w:after="60"/>
              <w:ind w:left="102"/>
              <w:rPr>
                <w:b/>
                <w:bCs/>
                <w:iCs/>
                <w:sz w:val="20"/>
                <w:szCs w:val="20"/>
                <w:lang w:eastAsia="pl-PL"/>
              </w:rPr>
            </w:pPr>
          </w:p>
          <w:p w:rsidR="00C33350" w:rsidRDefault="00E649BB" w:rsidP="0055464C">
            <w:pPr>
              <w:autoSpaceDE w:val="0"/>
              <w:autoSpaceDN w:val="0"/>
              <w:adjustRightInd w:val="0"/>
              <w:spacing w:before="80" w:after="60"/>
              <w:ind w:left="102"/>
              <w:rPr>
                <w:bCs/>
                <w:iCs/>
                <w:color w:val="000000"/>
                <w:sz w:val="20"/>
                <w:szCs w:val="20"/>
                <w:lang w:eastAsia="pl-PL"/>
              </w:rPr>
            </w:pPr>
            <w:r w:rsidRPr="004860A1">
              <w:rPr>
                <w:bCs/>
                <w:iCs/>
                <w:color w:val="000000"/>
                <w:sz w:val="20"/>
                <w:szCs w:val="20"/>
                <w:lang w:eastAsia="pl-PL"/>
              </w:rPr>
              <w:t xml:space="preserve"> adres</w:t>
            </w:r>
            <w:r w:rsidRPr="004860A1">
              <w:rPr>
                <w:rStyle w:val="Odwoanieprzypisudolnego"/>
                <w:bCs/>
                <w:iCs/>
                <w:color w:val="000000"/>
                <w:sz w:val="20"/>
                <w:szCs w:val="20"/>
                <w:lang w:eastAsia="pl-PL"/>
              </w:rPr>
              <w:footnoteReference w:id="2"/>
            </w:r>
            <w:r w:rsidR="00E67BFF" w:rsidRPr="004860A1">
              <w:rPr>
                <w:bCs/>
                <w:iCs/>
                <w:color w:val="000000"/>
                <w:sz w:val="20"/>
                <w:szCs w:val="20"/>
                <w:lang w:eastAsia="pl-PL"/>
              </w:rPr>
              <w:t xml:space="preserve">: </w:t>
            </w:r>
          </w:p>
          <w:p w:rsidR="00E67BFF" w:rsidRPr="008C0CC2" w:rsidRDefault="00204DB8" w:rsidP="00AD2137">
            <w:pPr>
              <w:autoSpaceDE w:val="0"/>
              <w:autoSpaceDN w:val="0"/>
              <w:adjustRightInd w:val="0"/>
              <w:spacing w:before="80" w:after="80"/>
              <w:ind w:left="102"/>
              <w:rPr>
                <w:b/>
                <w:sz w:val="20"/>
                <w:szCs w:val="20"/>
                <w:lang w:eastAsia="pl-PL"/>
              </w:rPr>
            </w:pPr>
            <w:r w:rsidRPr="00204DB8">
              <w:rPr>
                <w:bCs/>
                <w:iCs/>
                <w:color w:val="000000"/>
                <w:sz w:val="20"/>
                <w:szCs w:val="20"/>
                <w:lang w:eastAsia="pl-PL"/>
              </w:rPr>
              <w:t>Datacomp_użytkownik testowy</w:t>
            </w:r>
            <w:r w:rsidR="00E110B5" w:rsidRPr="004860A1">
              <w:rPr>
                <w:bCs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204DB8">
              <w:rPr>
                <w:bCs/>
                <w:iCs/>
                <w:color w:val="000000"/>
                <w:sz w:val="20"/>
                <w:szCs w:val="20"/>
                <w:lang w:eastAsia="pl-PL"/>
              </w:rPr>
              <w:t>gen. Henryka Dąbrowskiego 24</w:t>
            </w:r>
            <w:r w:rsidR="00E110B5" w:rsidRPr="004860A1">
              <w:rPr>
                <w:bCs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204DB8">
              <w:rPr>
                <w:bCs/>
                <w:iCs/>
                <w:color w:val="000000"/>
                <w:sz w:val="20"/>
                <w:szCs w:val="20"/>
                <w:lang w:eastAsia="pl-PL"/>
              </w:rPr>
              <w:t>30-532</w:t>
            </w:r>
            <w:r w:rsidR="00E110B5" w:rsidRPr="004860A1">
              <w:rPr>
                <w:bCs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204DB8">
              <w:rPr>
                <w:bCs/>
                <w:iCs/>
                <w:color w:val="000000"/>
                <w:sz w:val="20"/>
                <w:szCs w:val="20"/>
                <w:lang w:eastAsia="pl-PL"/>
              </w:rPr>
              <w:t>Kraków</w:t>
            </w:r>
            <w:r w:rsidR="00E110B5" w:rsidRPr="004860A1">
              <w:rPr>
                <w:bCs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204DB8">
              <w:rPr>
                <w:bCs/>
                <w:iCs/>
                <w:color w:val="000000"/>
                <w:sz w:val="20"/>
                <w:szCs w:val="20"/>
                <w:lang w:eastAsia="pl-PL"/>
              </w:rPr>
              <w:t>Polska</w:t>
            </w:r>
          </w:p>
        </w:tc>
        <w:tc>
          <w:tcPr>
            <w:tcW w:w="1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E110B5" w:rsidRPr="004860A1" w:rsidRDefault="00E110B5" w:rsidP="00E110B5">
            <w:pPr>
              <w:rPr>
                <w:bCs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10B5" w:rsidRPr="004860A1" w:rsidRDefault="00E110B5" w:rsidP="00E110B5">
            <w:pPr>
              <w:rPr>
                <w:bCs/>
                <w:iCs/>
                <w:sz w:val="20"/>
                <w:szCs w:val="20"/>
                <w:lang w:eastAsia="pl-PL"/>
              </w:rPr>
            </w:pPr>
          </w:p>
        </w:tc>
      </w:tr>
      <w:tr w:rsidR="00204DB8" w:rsidRPr="004860A1" w:rsidTr="002D1065">
        <w:trPr>
          <w:trHeight w:hRule="exact" w:val="1136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shd w:val="clear" w:color="auto" w:fill="FFFFFF"/>
          </w:tcPr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80" w:after="40"/>
              <w:ind w:left="102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7" w:name="Wybór22"/>
            <w:r>
              <w:rPr>
                <w:sz w:val="20"/>
                <w:szCs w:val="20"/>
                <w:lang w:eastAsia="pl-PL"/>
              </w:rPr>
              <w:instrText xml:space="preserve"> FORMCHECKBOX </w:instrText>
            </w:r>
            <w:r>
              <w:rPr>
                <w:sz w:val="20"/>
                <w:szCs w:val="20"/>
                <w:lang w:eastAsia="pl-PL"/>
              </w:rPr>
            </w:r>
            <w:r>
              <w:rPr>
                <w:sz w:val="20"/>
                <w:szCs w:val="20"/>
                <w:lang w:eastAsia="pl-PL"/>
              </w:rPr>
              <w:fldChar w:fldCharType="end"/>
            </w:r>
            <w:bookmarkEnd w:id="27"/>
            <w:r w:rsidRPr="004860A1">
              <w:rPr>
                <w:sz w:val="20"/>
                <w:szCs w:val="20"/>
                <w:lang w:eastAsia="pl-PL"/>
              </w:rPr>
              <w:t xml:space="preserve"> </w:t>
            </w:r>
            <w:r w:rsidRPr="004860A1">
              <w:rPr>
                <w:b/>
                <w:sz w:val="20"/>
                <w:szCs w:val="20"/>
                <w:lang w:eastAsia="pl-PL"/>
              </w:rPr>
              <w:t>Komunikacja elektroniczna wymaga korzystania z narzędzi i urządzeń lub formatów plików, które nie są ogólnie dostępne</w:t>
            </w:r>
            <w:r w:rsidRPr="004860A1">
              <w:rPr>
                <w:sz w:val="20"/>
                <w:szCs w:val="20"/>
                <w:lang w:eastAsia="pl-PL"/>
              </w:rPr>
              <w:t xml:space="preserve"> </w:t>
            </w:r>
            <w:r w:rsidRPr="004860A1">
              <w:rPr>
                <w:i/>
                <w:sz w:val="20"/>
                <w:szCs w:val="20"/>
                <w:lang w:eastAsia="pl-PL"/>
              </w:rPr>
              <w:t>(jeżeli dotyczy).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80" w:after="80"/>
              <w:ind w:left="102"/>
              <w:jc w:val="both"/>
              <w:rPr>
                <w:rFonts w:eastAsia="MyriadPro-LightIt"/>
                <w:i/>
                <w:iCs/>
                <w:color w:val="FF0000"/>
                <w:sz w:val="20"/>
                <w:szCs w:val="20"/>
                <w:lang w:eastAsia="pl-PL"/>
              </w:rPr>
            </w:pPr>
            <w:r w:rsidRPr="004860A1">
              <w:rPr>
                <w:sz w:val="20"/>
                <w:szCs w:val="20"/>
                <w:lang w:eastAsia="pl-PL"/>
              </w:rPr>
              <w:t>Nieograniczony, pełny, bezpośredni i bezpłatny dostęp do tych narz</w:t>
            </w:r>
            <w:r>
              <w:rPr>
                <w:sz w:val="20"/>
                <w:szCs w:val="20"/>
                <w:lang w:eastAsia="pl-PL"/>
              </w:rPr>
              <w:t xml:space="preserve">ędzi można uzyskać pod adresem </w:t>
            </w:r>
            <w:r w:rsidRPr="004860A1">
              <w:rPr>
                <w:sz w:val="20"/>
                <w:szCs w:val="20"/>
                <w:lang w:eastAsia="pl-PL"/>
              </w:rPr>
              <w:t>(URL)</w:t>
            </w:r>
            <w:r>
              <w:rPr>
                <w:sz w:val="20"/>
                <w:szCs w:val="20"/>
                <w:lang w:eastAsia="pl-PL"/>
              </w:rPr>
              <w:t xml:space="preserve">: 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  <w:lang w:eastAsia="pl-PL"/>
              </w:rPr>
            </w:pP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  <w:lang w:eastAsia="pl-PL"/>
              </w:rPr>
            </w:pP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  <w:lang w:eastAsia="pl-PL"/>
              </w:rPr>
            </w:pP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  <w:lang w:eastAsia="pl-PL"/>
              </w:rPr>
            </w:pP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  <w:lang w:eastAsia="pl-PL"/>
              </w:rPr>
            </w:pP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sz w:val="20"/>
                <w:szCs w:val="20"/>
                <w:lang w:eastAsia="pl-PL"/>
              </w:rPr>
            </w:pPr>
          </w:p>
        </w:tc>
        <w:tc>
          <w:tcPr>
            <w:tcW w:w="103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FFFFFF"/>
          </w:tcPr>
          <w:p w:rsidR="00204DB8" w:rsidRPr="004860A1" w:rsidRDefault="00204DB8" w:rsidP="002D1065">
            <w:pPr>
              <w:rPr>
                <w:bCs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FFFFFF"/>
          </w:tcPr>
          <w:p w:rsidR="00204DB8" w:rsidRPr="004860A1" w:rsidRDefault="00204DB8" w:rsidP="002D1065">
            <w:pPr>
              <w:rPr>
                <w:bCs/>
                <w:iCs/>
                <w:sz w:val="20"/>
                <w:szCs w:val="20"/>
                <w:lang w:eastAsia="pl-PL"/>
              </w:rPr>
            </w:pPr>
          </w:p>
        </w:tc>
      </w:tr>
    </w:tbl>
    <w:p w:rsidR="00992A4A" w:rsidRPr="004860A1" w:rsidRDefault="00992A4A" w:rsidP="00824D11">
      <w:pPr>
        <w:spacing w:before="240" w:after="120"/>
        <w:rPr>
          <w:b/>
          <w:color w:val="0000FF"/>
          <w:sz w:val="20"/>
          <w:szCs w:val="20"/>
        </w:rPr>
      </w:pPr>
      <w:r w:rsidRPr="004860A1">
        <w:rPr>
          <w:b/>
          <w:sz w:val="20"/>
          <w:szCs w:val="20"/>
        </w:rPr>
        <w:t>SEKCJA II: PRZEDMIOT ZAMÓWIENIA</w:t>
      </w:r>
    </w:p>
    <w:tbl>
      <w:tblPr>
        <w:tblW w:w="990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9900"/>
      </w:tblGrid>
      <w:tr w:rsidR="00992A4A" w:rsidRPr="004860A1" w:rsidTr="0055464C">
        <w:trPr>
          <w:trHeight w:val="754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92A4A" w:rsidRPr="004860A1" w:rsidRDefault="0055464C" w:rsidP="00DA6EA4">
            <w:pPr>
              <w:spacing w:before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II</w:t>
            </w:r>
            <w:r w:rsidR="00992A4A" w:rsidRPr="004860A1">
              <w:rPr>
                <w:b/>
                <w:sz w:val="20"/>
                <w:szCs w:val="20"/>
              </w:rPr>
              <w:t xml:space="preserve">.1) Nazwa nadana zamówieniu przez zamawiającego: </w:t>
            </w:r>
          </w:p>
          <w:p w:rsidR="0055464C" w:rsidRPr="004860A1" w:rsidRDefault="00204DB8" w:rsidP="00DA6EA4">
            <w:pPr>
              <w:spacing w:before="120" w:after="80"/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Dostawa sprzętu komputerowego.</w:t>
            </w:r>
          </w:p>
        </w:tc>
      </w:tr>
      <w:tr w:rsidR="0055464C" w:rsidRPr="004860A1" w:rsidTr="00DA6EA4">
        <w:trPr>
          <w:trHeight w:val="327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464C" w:rsidRPr="004860A1" w:rsidRDefault="0055464C" w:rsidP="00DA6EA4">
            <w:pPr>
              <w:spacing w:before="80" w:after="80"/>
              <w:rPr>
                <w:color w:val="000000"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Numer referencyjny </w:t>
            </w:r>
            <w:r w:rsidRPr="004860A1">
              <w:rPr>
                <w:i/>
                <w:sz w:val="20"/>
                <w:szCs w:val="20"/>
              </w:rPr>
              <w:t>(jeżeli dotyczy)</w:t>
            </w:r>
            <w:r w:rsidRPr="004860A1">
              <w:rPr>
                <w:sz w:val="20"/>
                <w:szCs w:val="20"/>
              </w:rPr>
              <w:t xml:space="preserve">: </w:t>
            </w:r>
            <w:r w:rsidR="00204DB8" w:rsidRPr="00204DB8">
              <w:rPr>
                <w:color w:val="000000"/>
                <w:sz w:val="20"/>
                <w:szCs w:val="20"/>
              </w:rPr>
              <w:t>28/ZP/2021/5Z</w:t>
            </w:r>
          </w:p>
        </w:tc>
      </w:tr>
      <w:tr w:rsidR="00204DB8" w:rsidRPr="004860A1" w:rsidTr="002D1065">
        <w:trPr>
          <w:trHeight w:val="519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4DB8" w:rsidRPr="004860A1" w:rsidRDefault="00204DB8" w:rsidP="002D1065">
            <w:pPr>
              <w:spacing w:before="120" w:after="8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8" w:name="Wybór21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28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>Przed wszczęciem postępowania o udzielenie zamówienia przeprowadzono dialog techniczny</w:t>
            </w:r>
          </w:p>
        </w:tc>
      </w:tr>
    </w:tbl>
    <w:p w:rsidR="00992A4A" w:rsidRPr="004860A1" w:rsidRDefault="00992A4A" w:rsidP="00992A4A">
      <w:pPr>
        <w:rPr>
          <w:sz w:val="20"/>
          <w:szCs w:val="20"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900"/>
        <w:gridCol w:w="3240"/>
        <w:gridCol w:w="2700"/>
        <w:gridCol w:w="304"/>
        <w:gridCol w:w="236"/>
      </w:tblGrid>
      <w:tr w:rsidR="00992A4A" w:rsidRPr="004860A1" w:rsidTr="00E76FF9">
        <w:trPr>
          <w:trHeight w:val="445"/>
        </w:trPr>
        <w:tc>
          <w:tcPr>
            <w:tcW w:w="93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92A4A" w:rsidRPr="004860A1" w:rsidRDefault="00DA6EA4" w:rsidP="00E76FF9">
            <w:pPr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II</w:t>
            </w:r>
            <w:r w:rsidR="00992A4A" w:rsidRPr="004860A1">
              <w:rPr>
                <w:b/>
                <w:sz w:val="20"/>
                <w:szCs w:val="20"/>
              </w:rPr>
              <w:t>.2) Rodzaj zamówienia</w:t>
            </w:r>
          </w:p>
        </w:tc>
        <w:tc>
          <w:tcPr>
            <w:tcW w:w="3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</w:tr>
      <w:tr w:rsidR="00992A4A" w:rsidRPr="004860A1" w:rsidTr="00DA6EA4">
        <w:trPr>
          <w:trHeight w:val="778"/>
        </w:trPr>
        <w:tc>
          <w:tcPr>
            <w:tcW w:w="342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92A4A" w:rsidRPr="004860A1" w:rsidRDefault="00992A4A" w:rsidP="002A2E12">
            <w:pPr>
              <w:spacing w:before="6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Roboty budowlane</w:t>
            </w:r>
            <w:r w:rsidRPr="004860A1">
              <w:rPr>
                <w:sz w:val="20"/>
                <w:szCs w:val="20"/>
              </w:rPr>
              <w:t xml:space="preserve">                     </w:t>
            </w:r>
            <w:r w:rsidR="00204DB8">
              <w:rPr>
                <w:sz w:val="20"/>
                <w:szCs w:val="20"/>
              </w:rPr>
              <w:fldChar w:fldCharType="begin">
                <w:ffData>
                  <w:name w:val="Wybór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9" w:name="Wybór46"/>
            <w:r w:rsidR="00204DB8">
              <w:rPr>
                <w:sz w:val="20"/>
                <w:szCs w:val="20"/>
              </w:rPr>
              <w:instrText xml:space="preserve"> FORMCHECKBOX </w:instrText>
            </w:r>
            <w:r w:rsidR="00204DB8">
              <w:rPr>
                <w:sz w:val="20"/>
                <w:szCs w:val="20"/>
              </w:rPr>
            </w:r>
            <w:r w:rsidR="00204DB8">
              <w:rPr>
                <w:sz w:val="20"/>
                <w:szCs w:val="20"/>
              </w:rPr>
              <w:fldChar w:fldCharType="end"/>
            </w:r>
            <w:bookmarkEnd w:id="29"/>
          </w:p>
          <w:p w:rsidR="00992A4A" w:rsidRPr="004860A1" w:rsidRDefault="00992A4A" w:rsidP="002A2E12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92A4A" w:rsidRPr="004860A1" w:rsidRDefault="00992A4A" w:rsidP="002A2E12">
            <w:pPr>
              <w:spacing w:before="6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Dostawy</w:t>
            </w:r>
            <w:r w:rsidRPr="004860A1">
              <w:rPr>
                <w:sz w:val="20"/>
                <w:szCs w:val="20"/>
              </w:rPr>
              <w:t xml:space="preserve">                                  </w:t>
            </w:r>
            <w:r w:rsidR="00204DB8">
              <w:rPr>
                <w:sz w:val="20"/>
                <w:szCs w:val="20"/>
              </w:rPr>
              <w:fldChar w:fldCharType="begin">
                <w:ffData>
                  <w:name w:val="Wybór4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0" w:name="Wybór47"/>
            <w:r w:rsidR="00204DB8">
              <w:rPr>
                <w:sz w:val="20"/>
                <w:szCs w:val="20"/>
              </w:rPr>
              <w:instrText xml:space="preserve"> FORMCHECKBOX </w:instrText>
            </w:r>
            <w:r w:rsidR="00204DB8">
              <w:rPr>
                <w:sz w:val="20"/>
                <w:szCs w:val="20"/>
              </w:rPr>
            </w:r>
            <w:r w:rsidR="00204DB8">
              <w:rPr>
                <w:sz w:val="20"/>
                <w:szCs w:val="20"/>
              </w:rPr>
              <w:fldChar w:fldCharType="end"/>
            </w:r>
            <w:bookmarkEnd w:id="30"/>
          </w:p>
          <w:p w:rsidR="00992A4A" w:rsidRPr="004860A1" w:rsidRDefault="00992A4A" w:rsidP="002A2E12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92A4A" w:rsidRPr="004860A1" w:rsidRDefault="00992A4A" w:rsidP="00DE4665">
            <w:pPr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Usługi</w:t>
            </w:r>
            <w:r w:rsidRPr="004860A1">
              <w:rPr>
                <w:sz w:val="20"/>
                <w:szCs w:val="20"/>
              </w:rPr>
              <w:t xml:space="preserve">                                      </w:t>
            </w:r>
            <w:r w:rsidR="00204DB8">
              <w:rPr>
                <w:sz w:val="20"/>
                <w:szCs w:val="20"/>
              </w:rPr>
              <w:fldChar w:fldCharType="begin">
                <w:ffData>
                  <w:name w:val="Wybór4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1" w:name="Wybór48"/>
            <w:r w:rsidR="00204DB8">
              <w:rPr>
                <w:sz w:val="20"/>
                <w:szCs w:val="20"/>
              </w:rPr>
              <w:instrText xml:space="preserve"> FORMCHECKBOX </w:instrText>
            </w:r>
            <w:r w:rsidR="00204DB8">
              <w:rPr>
                <w:sz w:val="20"/>
                <w:szCs w:val="20"/>
              </w:rPr>
            </w:r>
            <w:r w:rsidR="00204DB8">
              <w:rPr>
                <w:sz w:val="20"/>
                <w:szCs w:val="20"/>
              </w:rPr>
              <w:fldChar w:fldCharType="end"/>
            </w:r>
            <w:bookmarkEnd w:id="31"/>
          </w:p>
          <w:p w:rsidR="00992A4A" w:rsidRPr="004860A1" w:rsidRDefault="00992A4A" w:rsidP="002A2E12">
            <w:pPr>
              <w:spacing w:before="60"/>
              <w:rPr>
                <w:sz w:val="20"/>
                <w:szCs w:val="20"/>
              </w:rPr>
            </w:pPr>
          </w:p>
        </w:tc>
      </w:tr>
      <w:tr w:rsidR="00992A4A" w:rsidRPr="004860A1" w:rsidTr="002A2E12">
        <w:trPr>
          <w:trHeight w:val="410"/>
        </w:trPr>
        <w:tc>
          <w:tcPr>
            <w:tcW w:w="9900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A6EA4" w:rsidRPr="004860A1" w:rsidRDefault="00DA6EA4" w:rsidP="00DA6EA4">
            <w:pPr>
              <w:pStyle w:val="FS2"/>
              <w:spacing w:before="80"/>
              <w:rPr>
                <w:rFonts w:eastAsia="Calibri"/>
                <w:b/>
                <w:bCs w:val="0"/>
                <w:szCs w:val="20"/>
              </w:rPr>
            </w:pPr>
            <w:r w:rsidRPr="004860A1">
              <w:rPr>
                <w:rFonts w:eastAsia="Calibri"/>
                <w:b/>
                <w:bCs w:val="0"/>
                <w:szCs w:val="20"/>
              </w:rPr>
              <w:t>II.3) Informacja o możliwości składania ofert częściowych</w:t>
            </w:r>
          </w:p>
          <w:p w:rsidR="00DA6EA4" w:rsidRPr="00F3057C" w:rsidRDefault="00DA6EA4" w:rsidP="00DA6EA4">
            <w:pPr>
              <w:pStyle w:val="FS2"/>
              <w:rPr>
                <w:b/>
                <w:szCs w:val="20"/>
              </w:rPr>
            </w:pPr>
            <w:r w:rsidRPr="004860A1">
              <w:rPr>
                <w:szCs w:val="20"/>
              </w:rPr>
              <w:t>Zamówienie podzielone jest na części:</w:t>
            </w:r>
            <w:r w:rsidR="00F3057C">
              <w:rPr>
                <w:szCs w:val="20"/>
              </w:rPr>
              <w:t xml:space="preserve"> </w:t>
            </w:r>
            <w:r w:rsidR="00F3057C" w:rsidRPr="00F3057C">
              <w:rPr>
                <w:b/>
                <w:szCs w:val="20"/>
              </w:rPr>
              <w:t>tak</w:t>
            </w:r>
            <w:r w:rsidRPr="004860A1">
              <w:rPr>
                <w:szCs w:val="20"/>
              </w:rPr>
              <w:t xml:space="preserve"> </w:t>
            </w:r>
            <w:r w:rsidR="00204DB8">
              <w:rPr>
                <w:szCs w:val="20"/>
              </w:rPr>
              <w:fldChar w:fldCharType="begin">
                <w:ffData>
                  <w:name w:val="Wybór4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2" w:name="Wybór49"/>
            <w:r w:rsidR="00204DB8">
              <w:rPr>
                <w:szCs w:val="20"/>
              </w:rPr>
              <w:instrText xml:space="preserve"> FORMCHECKBOX </w:instrText>
            </w:r>
            <w:r w:rsidR="00204DB8">
              <w:rPr>
                <w:szCs w:val="20"/>
              </w:rPr>
            </w:r>
            <w:r w:rsidR="00204DB8">
              <w:rPr>
                <w:szCs w:val="20"/>
              </w:rPr>
              <w:fldChar w:fldCharType="end"/>
            </w:r>
            <w:bookmarkEnd w:id="32"/>
            <w:r w:rsidRPr="004860A1">
              <w:rPr>
                <w:szCs w:val="20"/>
              </w:rPr>
              <w:t xml:space="preserve"> </w:t>
            </w:r>
            <w:r w:rsidR="00F3057C">
              <w:rPr>
                <w:szCs w:val="20"/>
              </w:rPr>
              <w:t xml:space="preserve">      </w:t>
            </w:r>
            <w:r w:rsidR="00F3057C" w:rsidRPr="00F3057C">
              <w:rPr>
                <w:b/>
                <w:szCs w:val="20"/>
              </w:rPr>
              <w:t>nie</w:t>
            </w:r>
            <w:r w:rsidR="00F3057C">
              <w:rPr>
                <w:b/>
                <w:szCs w:val="20"/>
              </w:rPr>
              <w:t xml:space="preserve"> </w:t>
            </w:r>
            <w:r w:rsidR="00F3057C" w:rsidRPr="004860A1">
              <w:rPr>
                <w:szCs w:val="20"/>
              </w:rPr>
              <w:t xml:space="preserve"> </w:t>
            </w:r>
            <w:r w:rsidR="00204DB8">
              <w:rPr>
                <w:szCs w:val="20"/>
              </w:rPr>
              <w:fldChar w:fldCharType="begin">
                <w:ffData>
                  <w:name w:val="Wybór5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3" w:name="Wybór50"/>
            <w:r w:rsidR="00204DB8">
              <w:rPr>
                <w:szCs w:val="20"/>
              </w:rPr>
              <w:instrText xml:space="preserve"> FORMCHECKBOX </w:instrText>
            </w:r>
            <w:r w:rsidR="00204DB8">
              <w:rPr>
                <w:szCs w:val="20"/>
              </w:rPr>
            </w:r>
            <w:r w:rsidR="00204DB8">
              <w:rPr>
                <w:szCs w:val="20"/>
              </w:rPr>
              <w:fldChar w:fldCharType="end"/>
            </w:r>
            <w:bookmarkEnd w:id="33"/>
          </w:p>
          <w:p w:rsidR="00DA6EA4" w:rsidRPr="004860A1" w:rsidRDefault="00DA6EA4" w:rsidP="000A3D45">
            <w:pPr>
              <w:pStyle w:val="FS2"/>
              <w:spacing w:before="160" w:after="80"/>
              <w:rPr>
                <w:szCs w:val="20"/>
              </w:rPr>
            </w:pPr>
            <w:r w:rsidRPr="004860A1">
              <w:rPr>
                <w:szCs w:val="20"/>
              </w:rPr>
              <w:t>Oferty lub wnioski o dopuszczenie do udziału w postępowaniu można składać w odniesieniu do:</w:t>
            </w:r>
          </w:p>
          <w:p w:rsidR="00DA6EA4" w:rsidRPr="004860A1" w:rsidRDefault="00204DB8" w:rsidP="00DA6EA4">
            <w:pPr>
              <w:pStyle w:val="FS2"/>
              <w:spacing w:before="20" w:after="8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Wybór7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4" w:name="Wybór73"/>
            <w:r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end"/>
            </w:r>
            <w:bookmarkEnd w:id="34"/>
            <w:r w:rsidR="00DA6EA4" w:rsidRPr="004860A1">
              <w:rPr>
                <w:szCs w:val="20"/>
              </w:rPr>
              <w:t xml:space="preserve"> wszystkich części  </w:t>
            </w:r>
          </w:p>
          <w:p w:rsidR="00DA6EA4" w:rsidRPr="004860A1" w:rsidRDefault="00204DB8" w:rsidP="00DA6EA4">
            <w:pPr>
              <w:pStyle w:val="FS2"/>
              <w:spacing w:before="20" w:after="8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Wybór7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5" w:name="Wybór74"/>
            <w:r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end"/>
            </w:r>
            <w:bookmarkEnd w:id="35"/>
            <w:r w:rsidR="00DA6EA4" w:rsidRPr="004860A1">
              <w:rPr>
                <w:szCs w:val="20"/>
              </w:rPr>
              <w:t xml:space="preserve"> maksymalnej liczby części: [ </w:t>
            </w:r>
            <w:r w:rsidR="00DA6EA4" w:rsidRPr="004860A1">
              <w:rPr>
                <w:color w:val="FF0000"/>
                <w:szCs w:val="20"/>
              </w:rPr>
              <w:t xml:space="preserve"> </w:t>
            </w:r>
            <w:r w:rsidR="00DA6EA4" w:rsidRPr="004860A1">
              <w:rPr>
                <w:szCs w:val="20"/>
              </w:rPr>
              <w:t xml:space="preserve">] </w:t>
            </w:r>
          </w:p>
          <w:p w:rsidR="00DA6EA4" w:rsidRPr="004860A1" w:rsidRDefault="00204DB8" w:rsidP="00DA6EA4">
            <w:pPr>
              <w:pStyle w:val="FS2"/>
              <w:spacing w:before="20" w:after="12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Wybór7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6" w:name="Wybór75"/>
            <w:r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end"/>
            </w:r>
            <w:bookmarkEnd w:id="36"/>
            <w:r w:rsidR="00DA6EA4" w:rsidRPr="004860A1">
              <w:rPr>
                <w:szCs w:val="20"/>
              </w:rPr>
              <w:t xml:space="preserve">  tylko jednej części</w:t>
            </w:r>
          </w:p>
          <w:p w:rsidR="00DA6EA4" w:rsidRPr="004860A1" w:rsidRDefault="00DA6EA4" w:rsidP="000A3D45">
            <w:pPr>
              <w:pStyle w:val="FS2"/>
              <w:spacing w:after="20"/>
              <w:jc w:val="both"/>
              <w:rPr>
                <w:rFonts w:eastAsia="HiraKakuPro-W3"/>
                <w:szCs w:val="20"/>
              </w:rPr>
            </w:pPr>
            <w:r w:rsidRPr="004860A1">
              <w:rPr>
                <w:rFonts w:eastAsia="HiraKakuPro-W3"/>
                <w:szCs w:val="20"/>
              </w:rPr>
              <w:t>Z</w:t>
            </w:r>
            <w:r w:rsidR="000A3D45" w:rsidRPr="004860A1">
              <w:rPr>
                <w:rFonts w:eastAsia="HiraKakuPro-W3"/>
                <w:szCs w:val="20"/>
              </w:rPr>
              <w:t>amawiający</w:t>
            </w:r>
            <w:r w:rsidRPr="004860A1">
              <w:rPr>
                <w:rFonts w:eastAsia="HiraKakuPro-W3"/>
                <w:szCs w:val="20"/>
              </w:rPr>
              <w:t xml:space="preserve"> zastrzega sobie prawo do udzielenia łącznie następujących części lub grup części:</w:t>
            </w:r>
          </w:p>
          <w:p w:rsidR="00DA6EA4" w:rsidRPr="004860A1" w:rsidRDefault="00DA6EA4" w:rsidP="00DA6EA4">
            <w:pPr>
              <w:spacing w:after="120"/>
              <w:rPr>
                <w:b/>
                <w:sz w:val="20"/>
                <w:szCs w:val="20"/>
              </w:rPr>
            </w:pPr>
          </w:p>
          <w:p w:rsidR="00992A4A" w:rsidRPr="004860A1" w:rsidRDefault="00DA6EA4" w:rsidP="000A3D45">
            <w:pPr>
              <w:autoSpaceDE w:val="0"/>
              <w:autoSpaceDN w:val="0"/>
              <w:adjustRightInd w:val="0"/>
              <w:spacing w:after="80"/>
              <w:rPr>
                <w:rFonts w:eastAsia="HiraKakuPro-W3"/>
                <w:sz w:val="20"/>
                <w:szCs w:val="20"/>
              </w:rPr>
            </w:pPr>
            <w:r w:rsidRPr="004860A1">
              <w:rPr>
                <w:rFonts w:eastAsia="HiraKakuPro-W3"/>
                <w:sz w:val="20"/>
                <w:szCs w:val="20"/>
              </w:rPr>
              <w:t>Maksymalna liczba części</w:t>
            </w:r>
            <w:r w:rsidR="000A3D45" w:rsidRPr="004860A1">
              <w:rPr>
                <w:rFonts w:eastAsia="HiraKakuPro-W3"/>
                <w:sz w:val="20"/>
                <w:szCs w:val="20"/>
              </w:rPr>
              <w:t xml:space="preserve"> zamówienia</w:t>
            </w:r>
            <w:r w:rsidRPr="004860A1">
              <w:rPr>
                <w:rFonts w:eastAsia="HiraKakuPro-W3"/>
                <w:sz w:val="20"/>
                <w:szCs w:val="20"/>
              </w:rPr>
              <w:t xml:space="preserve">, </w:t>
            </w:r>
            <w:r w:rsidR="000A3D45" w:rsidRPr="004860A1">
              <w:rPr>
                <w:rFonts w:eastAsia="HiraKakuPro-W3"/>
                <w:sz w:val="20"/>
                <w:szCs w:val="20"/>
              </w:rPr>
              <w:t>na które może zostać udzielone zamówienie jednemu wykonawcy</w:t>
            </w:r>
            <w:r w:rsidRPr="004860A1">
              <w:rPr>
                <w:rFonts w:eastAsia="HiraKakuPro-W3"/>
                <w:sz w:val="20"/>
                <w:szCs w:val="20"/>
              </w:rPr>
              <w:t xml:space="preserve">: </w:t>
            </w:r>
            <w:r w:rsidRPr="004860A1">
              <w:rPr>
                <w:sz w:val="20"/>
                <w:szCs w:val="20"/>
              </w:rPr>
              <w:t>[  ]</w:t>
            </w:r>
            <w:r w:rsidR="002A2E12" w:rsidRPr="004860A1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A3D45" w:rsidRPr="004860A1" w:rsidTr="00877DD4">
        <w:trPr>
          <w:trHeight w:val="50"/>
        </w:trPr>
        <w:tc>
          <w:tcPr>
            <w:tcW w:w="990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3D45" w:rsidRPr="0059558F" w:rsidRDefault="000A3D45" w:rsidP="0059558F">
            <w:pPr>
              <w:spacing w:before="80"/>
              <w:jc w:val="both"/>
              <w:rPr>
                <w:i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II.4) Krótki opis przedmiotu zamówienia</w:t>
            </w:r>
            <w:r w:rsidRPr="00824D11">
              <w:rPr>
                <w:rStyle w:val="Odwoanieprzypisudolnego"/>
                <w:sz w:val="20"/>
                <w:szCs w:val="20"/>
              </w:rPr>
              <w:footnoteReference w:id="3"/>
            </w:r>
            <w:r w:rsidRPr="004860A1">
              <w:rPr>
                <w:b/>
                <w:sz w:val="20"/>
                <w:szCs w:val="20"/>
              </w:rPr>
              <w:t xml:space="preserve"> </w:t>
            </w:r>
            <w:r w:rsidRPr="004860A1">
              <w:rPr>
                <w:i/>
                <w:sz w:val="20"/>
                <w:szCs w:val="20"/>
              </w:rPr>
              <w:t>(wielkość, zakres, rodzaj i ilość dostaw, usług lub robót budowlanych lub</w:t>
            </w:r>
            <w:r w:rsidR="0059558F">
              <w:rPr>
                <w:i/>
                <w:sz w:val="20"/>
                <w:szCs w:val="20"/>
              </w:rPr>
              <w:t xml:space="preserve"> </w:t>
            </w:r>
            <w:r w:rsidRPr="004860A1">
              <w:rPr>
                <w:i/>
                <w:sz w:val="20"/>
                <w:szCs w:val="20"/>
              </w:rPr>
              <w:t>określenie zapotrzebowania i wymagań )</w:t>
            </w:r>
            <w:r w:rsidRPr="004860A1">
              <w:rPr>
                <w:b/>
                <w:sz w:val="20"/>
                <w:szCs w:val="20"/>
              </w:rPr>
              <w:t>, a w przypadku partnerstwa innowacyjnego - określenie zapotrzebowania</w:t>
            </w:r>
          </w:p>
          <w:p w:rsidR="000A3D45" w:rsidRPr="004860A1" w:rsidRDefault="000A3D45" w:rsidP="0059558F">
            <w:pPr>
              <w:jc w:val="both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na innowacyjny produkt, usługę lub roboty budowlane:</w:t>
            </w:r>
          </w:p>
          <w:p w:rsidR="00C405F2" w:rsidRPr="00795AC4" w:rsidRDefault="00204DB8" w:rsidP="00795AC4">
            <w:pPr>
              <w:spacing w:before="80" w:after="80"/>
              <w:jc w:val="both"/>
              <w:rPr>
                <w:bCs/>
                <w:color w:val="000000"/>
                <w:sz w:val="20"/>
                <w:szCs w:val="20"/>
              </w:rPr>
            </w:pPr>
            <w:r w:rsidRPr="00204DB8">
              <w:rPr>
                <w:bCs/>
                <w:sz w:val="20"/>
                <w:szCs w:val="20"/>
              </w:rPr>
              <w:t>Dostawa sprzętu komputerowego. (komputery, laptopy, tablety, drukarki).</w:t>
            </w:r>
          </w:p>
        </w:tc>
      </w:tr>
      <w:tr w:rsidR="00204DB8" w:rsidRPr="00DB2986" w:rsidTr="002D1065">
        <w:trPr>
          <w:trHeight w:val="496"/>
        </w:trPr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204DB8" w:rsidRPr="00083750" w:rsidRDefault="00204DB8" w:rsidP="002D1065">
            <w:pPr>
              <w:rPr>
                <w:b/>
                <w:smallCaps/>
                <w:sz w:val="20"/>
              </w:rPr>
            </w:pPr>
            <w:r w:rsidRPr="003315AA">
              <w:rPr>
                <w:b/>
                <w:sz w:val="20"/>
              </w:rPr>
              <w:t>II.5) Główny kod CPV</w:t>
            </w:r>
          </w:p>
        </w:tc>
        <w:tc>
          <w:tcPr>
            <w:tcW w:w="7144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204DB8" w:rsidRPr="00DB2986" w:rsidRDefault="00204DB8" w:rsidP="002D1065">
            <w:pPr>
              <w:rPr>
                <w:b/>
                <w:sz w:val="20"/>
                <w:szCs w:val="20"/>
              </w:rPr>
            </w:pPr>
            <w:r w:rsidRPr="00204DB8">
              <w:rPr>
                <w:b/>
                <w:sz w:val="20"/>
                <w:szCs w:val="20"/>
              </w:rPr>
              <w:t>30236000-2</w:t>
            </w:r>
          </w:p>
        </w:tc>
        <w:tc>
          <w:tcPr>
            <w:tcW w:w="23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204DB8" w:rsidRPr="00DB2986" w:rsidRDefault="00204DB8" w:rsidP="002D1065">
            <w:pPr>
              <w:rPr>
                <w:sz w:val="20"/>
                <w:szCs w:val="20"/>
              </w:rPr>
            </w:pPr>
          </w:p>
        </w:tc>
      </w:tr>
    </w:tbl>
    <w:p w:rsidR="00C405F2" w:rsidRPr="00C232D2" w:rsidRDefault="00C405F2" w:rsidP="00C405F2">
      <w:pPr>
        <w:rPr>
          <w:sz w:val="2"/>
          <w:szCs w:val="2"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7144"/>
        <w:gridCol w:w="236"/>
      </w:tblGrid>
      <w:tr w:rsidR="00204DB8" w:rsidRPr="00B77522" w:rsidTr="002D1065">
        <w:trPr>
          <w:trHeight w:val="350"/>
        </w:trPr>
        <w:tc>
          <w:tcPr>
            <w:tcW w:w="252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204DB8" w:rsidRPr="00C753B7" w:rsidRDefault="00204DB8" w:rsidP="002D1065">
            <w:pPr>
              <w:rPr>
                <w:b/>
                <w:sz w:val="20"/>
                <w:szCs w:val="20"/>
                <w:vertAlign w:val="superscript"/>
              </w:rPr>
            </w:pPr>
            <w:r w:rsidRPr="003315AA">
              <w:rPr>
                <w:b/>
                <w:sz w:val="20"/>
                <w:szCs w:val="20"/>
              </w:rPr>
              <w:lastRenderedPageBreak/>
              <w:t>Dodatkowe kody CPV</w:t>
            </w:r>
            <w:r>
              <w:rPr>
                <w:b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DB8" w:rsidRPr="00DB2986" w:rsidRDefault="00204DB8" w:rsidP="002D1065">
            <w:pPr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30213000-5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04DB8" w:rsidRPr="00083750" w:rsidRDefault="00204DB8" w:rsidP="002D1065">
            <w:pPr>
              <w:rPr>
                <w:sz w:val="20"/>
                <w:szCs w:val="20"/>
              </w:rPr>
            </w:pPr>
          </w:p>
        </w:tc>
      </w:tr>
      <w:tr w:rsidR="00204DB8" w:rsidRPr="00B77522" w:rsidTr="002D1065">
        <w:trPr>
          <w:trHeight w:val="350"/>
        </w:trPr>
        <w:tc>
          <w:tcPr>
            <w:tcW w:w="252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204DB8" w:rsidRPr="00C753B7" w:rsidRDefault="00204DB8" w:rsidP="002D1065">
            <w:pPr>
              <w:rPr>
                <w:b/>
                <w:sz w:val="20"/>
                <w:szCs w:val="20"/>
                <w:vertAlign w:val="superscript"/>
              </w:rPr>
            </w:pPr>
            <w:r w:rsidRPr="003315AA">
              <w:rPr>
                <w:b/>
                <w:sz w:val="20"/>
                <w:szCs w:val="20"/>
              </w:rPr>
              <w:t>Dodatkowe kody CPV</w:t>
            </w:r>
            <w:r>
              <w:rPr>
                <w:b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DB8" w:rsidRPr="00DB2986" w:rsidRDefault="00204DB8" w:rsidP="002D1065">
            <w:pPr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30213100-6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04DB8" w:rsidRPr="00083750" w:rsidRDefault="00204DB8" w:rsidP="002D1065">
            <w:pPr>
              <w:rPr>
                <w:sz w:val="20"/>
                <w:szCs w:val="20"/>
              </w:rPr>
            </w:pPr>
          </w:p>
        </w:tc>
      </w:tr>
      <w:tr w:rsidR="00204DB8" w:rsidRPr="00B77522" w:rsidTr="002D1065">
        <w:trPr>
          <w:trHeight w:val="350"/>
        </w:trPr>
        <w:tc>
          <w:tcPr>
            <w:tcW w:w="252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204DB8" w:rsidRPr="00C753B7" w:rsidRDefault="00204DB8" w:rsidP="002D1065">
            <w:pPr>
              <w:rPr>
                <w:b/>
                <w:sz w:val="20"/>
                <w:szCs w:val="20"/>
                <w:vertAlign w:val="superscript"/>
              </w:rPr>
            </w:pPr>
            <w:r w:rsidRPr="003315AA">
              <w:rPr>
                <w:b/>
                <w:sz w:val="20"/>
                <w:szCs w:val="20"/>
              </w:rPr>
              <w:t>Dodatkowe kody CPV</w:t>
            </w:r>
            <w:r>
              <w:rPr>
                <w:b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DB8" w:rsidRPr="00DB2986" w:rsidRDefault="00204DB8" w:rsidP="002D1065">
            <w:pPr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30232110-8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04DB8" w:rsidRPr="00083750" w:rsidRDefault="00204DB8" w:rsidP="002D1065">
            <w:pPr>
              <w:rPr>
                <w:sz w:val="20"/>
                <w:szCs w:val="20"/>
              </w:rPr>
            </w:pPr>
          </w:p>
        </w:tc>
      </w:tr>
      <w:tr w:rsidR="00204DB8" w:rsidRPr="00B77522" w:rsidTr="002D1065">
        <w:trPr>
          <w:trHeight w:val="350"/>
        </w:trPr>
        <w:tc>
          <w:tcPr>
            <w:tcW w:w="252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204DB8" w:rsidRPr="00C753B7" w:rsidRDefault="00204DB8" w:rsidP="002D1065">
            <w:pPr>
              <w:rPr>
                <w:b/>
                <w:sz w:val="20"/>
                <w:szCs w:val="20"/>
                <w:vertAlign w:val="superscript"/>
              </w:rPr>
            </w:pPr>
            <w:r w:rsidRPr="003315AA">
              <w:rPr>
                <w:b/>
                <w:sz w:val="20"/>
                <w:szCs w:val="20"/>
              </w:rPr>
              <w:t>Dodatkowe kody CPV</w:t>
            </w:r>
            <w:r>
              <w:rPr>
                <w:b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DB8" w:rsidRPr="00DB2986" w:rsidRDefault="00204DB8" w:rsidP="002D1065">
            <w:pPr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30237450-8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04DB8" w:rsidRPr="00083750" w:rsidRDefault="00204DB8" w:rsidP="002D1065">
            <w:pPr>
              <w:rPr>
                <w:sz w:val="20"/>
                <w:szCs w:val="20"/>
              </w:rPr>
            </w:pPr>
          </w:p>
        </w:tc>
      </w:tr>
      <w:tr w:rsidR="00204DB8" w:rsidRPr="00B77522" w:rsidTr="002D1065">
        <w:trPr>
          <w:trHeight w:val="350"/>
        </w:trPr>
        <w:tc>
          <w:tcPr>
            <w:tcW w:w="252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204DB8" w:rsidRPr="00C753B7" w:rsidRDefault="00204DB8" w:rsidP="002D1065">
            <w:pPr>
              <w:rPr>
                <w:b/>
                <w:sz w:val="20"/>
                <w:szCs w:val="20"/>
                <w:vertAlign w:val="superscript"/>
              </w:rPr>
            </w:pPr>
            <w:r w:rsidRPr="003315AA">
              <w:rPr>
                <w:b/>
                <w:sz w:val="20"/>
                <w:szCs w:val="20"/>
              </w:rPr>
              <w:t>Dodatkowe kody CPV</w:t>
            </w:r>
            <w:r>
              <w:rPr>
                <w:b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4DB8" w:rsidRPr="00DB2986" w:rsidRDefault="00204DB8" w:rsidP="002D1065">
            <w:pPr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33195100-4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04DB8" w:rsidRPr="00083750" w:rsidRDefault="00204DB8" w:rsidP="002D1065">
            <w:pPr>
              <w:rPr>
                <w:sz w:val="20"/>
                <w:szCs w:val="20"/>
              </w:rPr>
            </w:pPr>
          </w:p>
        </w:tc>
      </w:tr>
    </w:tbl>
    <w:p w:rsidR="00992A4A" w:rsidRPr="003315AA" w:rsidRDefault="00992A4A" w:rsidP="00992A4A">
      <w:pPr>
        <w:rPr>
          <w:sz w:val="2"/>
          <w:szCs w:val="2"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C405F2" w:rsidRPr="004860A1" w:rsidTr="0040225B">
        <w:trPr>
          <w:trHeight w:val="1367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05F2" w:rsidRPr="00C753B7" w:rsidRDefault="00C405F2" w:rsidP="0040225B">
            <w:pPr>
              <w:spacing w:before="80"/>
              <w:rPr>
                <w:sz w:val="20"/>
                <w:szCs w:val="20"/>
                <w:vertAlign w:val="superscript"/>
              </w:rPr>
            </w:pPr>
            <w:r w:rsidRPr="004860A1">
              <w:rPr>
                <w:b/>
                <w:sz w:val="20"/>
                <w:szCs w:val="20"/>
              </w:rPr>
              <w:t>II.6) Całkowita wartość zamówienia</w:t>
            </w:r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i/>
                <w:sz w:val="20"/>
                <w:szCs w:val="20"/>
              </w:rPr>
              <w:t>(jeżeli zamawiający podaje informacje o wartości zamówienia)</w:t>
            </w:r>
            <w:r w:rsidR="00C753B7">
              <w:rPr>
                <w:vertAlign w:val="superscript"/>
              </w:rPr>
              <w:t xml:space="preserve"> 5)</w:t>
            </w:r>
          </w:p>
          <w:p w:rsidR="00C405F2" w:rsidRPr="004860A1" w:rsidRDefault="00C405F2" w:rsidP="0040225B">
            <w:pPr>
              <w:spacing w:before="160" w:after="16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Wartość bez VAT: [ </w:t>
            </w:r>
            <w:r w:rsidR="00204DB8" w:rsidRPr="00204DB8">
              <w:rPr>
                <w:b/>
                <w:sz w:val="20"/>
                <w:szCs w:val="20"/>
              </w:rPr>
              <w:t>306 500.00</w:t>
            </w:r>
            <w:r w:rsidRPr="004860A1">
              <w:rPr>
                <w:b/>
                <w:sz w:val="20"/>
                <w:szCs w:val="20"/>
              </w:rPr>
              <w:t xml:space="preserve"> ] Waluta: [PLN]</w:t>
            </w:r>
          </w:p>
          <w:p w:rsidR="00C405F2" w:rsidRPr="004860A1" w:rsidRDefault="00C405F2" w:rsidP="0040225B">
            <w:pPr>
              <w:spacing w:after="80"/>
              <w:jc w:val="both"/>
              <w:rPr>
                <w:sz w:val="20"/>
                <w:szCs w:val="20"/>
              </w:rPr>
            </w:pPr>
            <w:r w:rsidRPr="004860A1">
              <w:rPr>
                <w:i/>
                <w:sz w:val="20"/>
                <w:szCs w:val="20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</w:tc>
      </w:tr>
      <w:tr w:rsidR="003D46D4" w:rsidRPr="004860A1" w:rsidTr="0040225B">
        <w:trPr>
          <w:trHeight w:val="1367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46D4" w:rsidRPr="003D46D4" w:rsidRDefault="003D46D4" w:rsidP="003D46D4">
            <w:pPr>
              <w:autoSpaceDE w:val="0"/>
              <w:autoSpaceDN w:val="0"/>
              <w:adjustRightInd w:val="0"/>
              <w:spacing w:before="80" w:after="40"/>
              <w:jc w:val="both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II.7) Czy przewiduje się udzielenie zamówień, o których mowa w art. 67 ust. 1 pkt 6 i 7 lub w art. 134 ust. 6 pkt 3</w:t>
            </w:r>
            <w:r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ustawy Pzp:</w:t>
            </w:r>
          </w:p>
          <w:p w:rsidR="003D46D4" w:rsidRPr="004860A1" w:rsidRDefault="003D46D4" w:rsidP="003D46D4">
            <w:pPr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tak</w:t>
            </w:r>
            <w:r w:rsidRPr="004860A1">
              <w:rPr>
                <w:sz w:val="20"/>
                <w:szCs w:val="20"/>
              </w:rPr>
              <w:t xml:space="preserve"> </w:t>
            </w:r>
            <w:r w:rsidR="00204DB8">
              <w:rPr>
                <w:sz w:val="20"/>
                <w:szCs w:val="20"/>
              </w:rPr>
              <w:fldChar w:fldCharType="begin">
                <w:ffData>
                  <w:name w:val="Wybór8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" w:name="Wybór88"/>
            <w:r w:rsidR="00204DB8">
              <w:rPr>
                <w:sz w:val="20"/>
                <w:szCs w:val="20"/>
              </w:rPr>
              <w:instrText xml:space="preserve"> FORMCHECKBOX </w:instrText>
            </w:r>
            <w:r w:rsidR="00204DB8">
              <w:rPr>
                <w:sz w:val="20"/>
                <w:szCs w:val="20"/>
              </w:rPr>
            </w:r>
            <w:r w:rsidR="00204DB8">
              <w:rPr>
                <w:sz w:val="20"/>
                <w:szCs w:val="20"/>
              </w:rPr>
              <w:fldChar w:fldCharType="end"/>
            </w:r>
            <w:bookmarkEnd w:id="37"/>
            <w:r w:rsidRPr="004860A1">
              <w:rPr>
                <w:sz w:val="20"/>
                <w:szCs w:val="20"/>
              </w:rPr>
              <w:t xml:space="preserve"> 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8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8" w:name="Wybór89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38"/>
          </w:p>
          <w:p w:rsidR="003D46D4" w:rsidRPr="004860A1" w:rsidRDefault="003D46D4" w:rsidP="003D46D4">
            <w:pPr>
              <w:rPr>
                <w:sz w:val="20"/>
                <w:szCs w:val="20"/>
              </w:rPr>
            </w:pPr>
          </w:p>
          <w:p w:rsidR="003D46D4" w:rsidRPr="004860A1" w:rsidRDefault="003D46D4" w:rsidP="00EC3AC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sz w:val="20"/>
                <w:szCs w:val="20"/>
                <w:lang w:eastAsia="pl-PL"/>
              </w:rPr>
              <w:t>Określenie przedmiotu, wielkości lub zakresu oraz warunków na jakich zostaną udzielone zamówienia, o których mowa</w:t>
            </w:r>
          </w:p>
          <w:p w:rsidR="003D46D4" w:rsidRDefault="003D46D4" w:rsidP="00EC3AC2">
            <w:pPr>
              <w:rPr>
                <w:rFonts w:eastAsia="Calibri"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sz w:val="20"/>
                <w:szCs w:val="20"/>
                <w:lang w:eastAsia="pl-PL"/>
              </w:rPr>
              <w:t>w art. 67 ust. 1 pkt 6 lub w art. 134 ust. 6 pkt 3 ustawy Pzp</w:t>
            </w:r>
            <w:r>
              <w:rPr>
                <w:rFonts w:eastAsia="Calibri"/>
                <w:sz w:val="20"/>
                <w:szCs w:val="20"/>
                <w:lang w:eastAsia="pl-PL"/>
              </w:rPr>
              <w:t>:</w:t>
            </w:r>
          </w:p>
          <w:p w:rsidR="00204DB8" w:rsidRPr="00204DB8" w:rsidRDefault="00204DB8" w:rsidP="00EC3AC2">
            <w:pPr>
              <w:spacing w:before="80" w:after="80"/>
              <w:jc w:val="both"/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;</w:t>
            </w:r>
          </w:p>
          <w:p w:rsidR="00204DB8" w:rsidRPr="00204DB8" w:rsidRDefault="00204DB8" w:rsidP="00EC3AC2">
            <w:pPr>
              <w:spacing w:before="80" w:after="80"/>
              <w:jc w:val="both"/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;</w:t>
            </w:r>
          </w:p>
          <w:p w:rsidR="00204DB8" w:rsidRPr="00204DB8" w:rsidRDefault="00204DB8" w:rsidP="00EC3AC2">
            <w:pPr>
              <w:spacing w:before="80" w:after="80"/>
              <w:jc w:val="both"/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;</w:t>
            </w:r>
          </w:p>
          <w:p w:rsidR="00204DB8" w:rsidRPr="00204DB8" w:rsidRDefault="00204DB8" w:rsidP="00EC3AC2">
            <w:pPr>
              <w:spacing w:before="80" w:after="80"/>
              <w:jc w:val="both"/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;</w:t>
            </w:r>
          </w:p>
          <w:p w:rsidR="003D46D4" w:rsidRPr="004860A1" w:rsidRDefault="00204DB8" w:rsidP="00EC3AC2">
            <w:pPr>
              <w:spacing w:before="80" w:after="80"/>
              <w:jc w:val="both"/>
              <w:rPr>
                <w:b/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;</w:t>
            </w:r>
          </w:p>
        </w:tc>
      </w:tr>
      <w:tr w:rsidR="00C405F2" w:rsidRPr="004860A1" w:rsidTr="0040225B">
        <w:trPr>
          <w:trHeight w:val="2025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05F2" w:rsidRPr="00165AFA" w:rsidRDefault="00C405F2" w:rsidP="00165AFA">
            <w:pPr>
              <w:autoSpaceDE w:val="0"/>
              <w:autoSpaceDN w:val="0"/>
              <w:adjustRightInd w:val="0"/>
              <w:spacing w:before="80"/>
              <w:jc w:val="both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II.8) Okres, w którym realizowane będzie zamówienie lub okres, na który została zawarta umowa ramowa lub</w:t>
            </w:r>
            <w:r w:rsidR="00165AFA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okres, na który został ustanowiony dynamiczny system zakupów</w:t>
            </w:r>
            <w:r w:rsidRPr="004860A1">
              <w:rPr>
                <w:rStyle w:val="Odwoanieprzypisudolnego"/>
                <w:rFonts w:eastAsia="Calibri"/>
                <w:b/>
                <w:bCs/>
                <w:sz w:val="20"/>
                <w:szCs w:val="20"/>
                <w:lang w:eastAsia="pl-PL"/>
              </w:rPr>
              <w:footnoteReference w:id="4"/>
            </w: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:</w:t>
            </w:r>
          </w:p>
          <w:p w:rsidR="00C405F2" w:rsidRPr="004860A1" w:rsidRDefault="00C405F2" w:rsidP="0040225B">
            <w:pPr>
              <w:rPr>
                <w:b/>
                <w:sz w:val="20"/>
                <w:szCs w:val="20"/>
              </w:rPr>
            </w:pPr>
          </w:p>
          <w:p w:rsidR="00C405F2" w:rsidRPr="004860A1" w:rsidRDefault="00C405F2" w:rsidP="0040225B">
            <w:pPr>
              <w:rPr>
                <w:i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Okres w miesiącach:</w:t>
            </w:r>
            <w:r w:rsidRPr="004860A1">
              <w:rPr>
                <w:sz w:val="20"/>
                <w:szCs w:val="20"/>
              </w:rPr>
              <w:t xml:space="preserve"> </w:t>
            </w:r>
            <w:r w:rsidR="00204DB8" w:rsidRPr="00204DB8">
              <w:rPr>
                <w:sz w:val="20"/>
                <w:szCs w:val="20"/>
              </w:rPr>
              <w:t>12</w:t>
            </w:r>
            <w:r w:rsidRPr="004860A1">
              <w:rPr>
                <w:sz w:val="20"/>
                <w:szCs w:val="20"/>
              </w:rPr>
              <w:t xml:space="preserve">    </w:t>
            </w:r>
            <w:r w:rsidRPr="004860A1">
              <w:rPr>
                <w:i/>
                <w:sz w:val="20"/>
                <w:szCs w:val="20"/>
              </w:rPr>
              <w:t xml:space="preserve">lub </w:t>
            </w:r>
            <w:r w:rsidRPr="004860A1">
              <w:rPr>
                <w:sz w:val="20"/>
                <w:szCs w:val="20"/>
              </w:rPr>
              <w:t xml:space="preserve">   </w:t>
            </w:r>
            <w:r w:rsidRPr="004860A1">
              <w:rPr>
                <w:b/>
                <w:sz w:val="20"/>
                <w:szCs w:val="20"/>
              </w:rPr>
              <w:t>dniach:</w:t>
            </w:r>
            <w:r w:rsidRPr="004860A1">
              <w:rPr>
                <w:sz w:val="20"/>
                <w:szCs w:val="20"/>
              </w:rPr>
              <w:t xml:space="preserve"> </w:t>
            </w:r>
          </w:p>
          <w:p w:rsidR="00C405F2" w:rsidRPr="004860A1" w:rsidRDefault="00C405F2" w:rsidP="0040225B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i/>
                <w:sz w:val="20"/>
                <w:szCs w:val="20"/>
              </w:rPr>
              <w:t>lub</w:t>
            </w:r>
            <w:r w:rsidRPr="004860A1">
              <w:rPr>
                <w:sz w:val="20"/>
                <w:szCs w:val="20"/>
              </w:rPr>
              <w:t xml:space="preserve">  </w:t>
            </w:r>
          </w:p>
          <w:p w:rsidR="00C405F2" w:rsidRPr="00165AFA" w:rsidRDefault="00C405F2" w:rsidP="0040225B">
            <w:pPr>
              <w:spacing w:after="80"/>
              <w:rPr>
                <w:i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data rozpoczęcia:</w:t>
            </w:r>
            <w:r w:rsidRPr="004860A1">
              <w:rPr>
                <w:sz w:val="20"/>
                <w:szCs w:val="20"/>
              </w:rPr>
              <w:t xml:space="preserve">   </w:t>
            </w:r>
            <w:r w:rsidRPr="004860A1">
              <w:rPr>
                <w:i/>
                <w:sz w:val="20"/>
                <w:szCs w:val="20"/>
              </w:rPr>
              <w:t xml:space="preserve">(dd/mm/rrrr) </w:t>
            </w:r>
            <w:r w:rsidRPr="004860A1">
              <w:rPr>
                <w:sz w:val="20"/>
                <w:szCs w:val="20"/>
              </w:rPr>
              <w:t xml:space="preserve">lub </w:t>
            </w:r>
            <w:r w:rsidRPr="004860A1">
              <w:rPr>
                <w:b/>
                <w:sz w:val="20"/>
                <w:szCs w:val="20"/>
              </w:rPr>
              <w:t>zakończenia:</w:t>
            </w:r>
            <w:r w:rsidRPr="004860A1">
              <w:rPr>
                <w:sz w:val="20"/>
                <w:szCs w:val="20"/>
              </w:rPr>
              <w:t xml:space="preserve">   </w:t>
            </w:r>
            <w:r w:rsidRPr="004860A1">
              <w:rPr>
                <w:i/>
                <w:sz w:val="20"/>
                <w:szCs w:val="20"/>
              </w:rPr>
              <w:t>(dd/mm/rrrr)</w:t>
            </w:r>
          </w:p>
        </w:tc>
      </w:tr>
      <w:tr w:rsidR="00204DB8" w:rsidRPr="004860A1" w:rsidTr="002D1065">
        <w:trPr>
          <w:trHeight w:val="510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04DB8" w:rsidRPr="004860A1" w:rsidRDefault="00204DB8" w:rsidP="002D1065">
            <w:pPr>
              <w:spacing w:before="80" w:after="8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II.9) Informacje dodatkowe: </w:t>
            </w:r>
          </w:p>
          <w:p w:rsidR="00204DB8" w:rsidRPr="004860A1" w:rsidRDefault="00204DB8" w:rsidP="002D1065">
            <w:pPr>
              <w:spacing w:after="8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204DB8">
              <w:rPr>
                <w:rFonts w:eastAsia="Calibri"/>
                <w:bCs/>
                <w:sz w:val="20"/>
                <w:szCs w:val="20"/>
                <w:lang w:eastAsia="pl-PL"/>
              </w:rPr>
              <w:t>Globalne informacje dodatkowe - Ogłoszenie o zamówieniu.</w:t>
            </w:r>
          </w:p>
        </w:tc>
      </w:tr>
    </w:tbl>
    <w:p w:rsidR="00992A4A" w:rsidRPr="004860A1" w:rsidRDefault="00992A4A" w:rsidP="009221A2">
      <w:pPr>
        <w:spacing w:before="240" w:after="120"/>
        <w:jc w:val="both"/>
        <w:rPr>
          <w:b/>
          <w:smallCaps/>
          <w:sz w:val="20"/>
          <w:szCs w:val="20"/>
        </w:rPr>
      </w:pPr>
      <w:r w:rsidRPr="000108F6">
        <w:rPr>
          <w:b/>
          <w:sz w:val="20"/>
          <w:szCs w:val="20"/>
        </w:rPr>
        <w:t>SEKCJA</w:t>
      </w:r>
      <w:r w:rsidRPr="004860A1">
        <w:rPr>
          <w:b/>
          <w:sz w:val="20"/>
          <w:szCs w:val="20"/>
        </w:rPr>
        <w:t xml:space="preserve"> III: INFORMACJE O CHARAKTERZE PRAWNYM, EKONOMICZNYM, FINANSOWYM I TECHNICZNYM</w:t>
      </w:r>
      <w:r w:rsidRPr="004860A1">
        <w:rPr>
          <w:i/>
          <w:sz w:val="20"/>
          <w:szCs w:val="20"/>
        </w:rPr>
        <w:t xml:space="preserve"> </w:t>
      </w:r>
    </w:p>
    <w:p w:rsidR="00BF5CFC" w:rsidRPr="004860A1" w:rsidRDefault="00992A4A" w:rsidP="00BF5CFC">
      <w:pPr>
        <w:spacing w:before="160" w:after="160"/>
        <w:rPr>
          <w:b/>
          <w:smallCaps/>
          <w:sz w:val="20"/>
          <w:szCs w:val="20"/>
        </w:rPr>
      </w:pPr>
      <w:r w:rsidRPr="004860A1">
        <w:rPr>
          <w:b/>
          <w:smallCaps/>
          <w:sz w:val="20"/>
          <w:szCs w:val="20"/>
        </w:rPr>
        <w:t xml:space="preserve">III.1) </w:t>
      </w:r>
      <w:r w:rsidR="00BF5CFC" w:rsidRPr="004860A1">
        <w:rPr>
          <w:b/>
          <w:smallCaps/>
          <w:sz w:val="20"/>
          <w:szCs w:val="20"/>
        </w:rPr>
        <w:t>Warunki udziału w Postępowaniu</w:t>
      </w:r>
    </w:p>
    <w:tbl>
      <w:tblPr>
        <w:tblW w:w="9961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61"/>
      </w:tblGrid>
      <w:tr w:rsidR="00BF5CFC" w:rsidRPr="004860A1" w:rsidTr="0051670F">
        <w:trPr>
          <w:trHeight w:val="70"/>
        </w:trPr>
        <w:tc>
          <w:tcPr>
            <w:tcW w:w="9961" w:type="dxa"/>
            <w:tcBorders>
              <w:top w:val="single" w:sz="4" w:space="0" w:color="auto"/>
              <w:bottom w:val="single" w:sz="4" w:space="0" w:color="auto"/>
            </w:tcBorders>
          </w:tcPr>
          <w:p w:rsidR="008E490D" w:rsidRPr="008E490D" w:rsidRDefault="00BF5CFC" w:rsidP="008E490D">
            <w:pPr>
              <w:spacing w:before="80"/>
              <w:jc w:val="both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III.1.1) Kompetencje lub uprawnienia do prowadzenia określonej działalności zawodowej, o ile wynika to z odrębnych przepisów </w:t>
            </w:r>
            <w:r w:rsidRPr="004860A1">
              <w:rPr>
                <w:i/>
                <w:sz w:val="20"/>
                <w:szCs w:val="20"/>
              </w:rPr>
              <w:t>(jeżeli dotyczy)</w:t>
            </w:r>
          </w:p>
          <w:p w:rsidR="00BF5CFC" w:rsidRPr="004860A1" w:rsidRDefault="00BF5CFC" w:rsidP="008E490D">
            <w:pPr>
              <w:spacing w:before="120" w:after="60"/>
              <w:jc w:val="both"/>
              <w:rPr>
                <w:i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Określenie warunków:        </w:t>
            </w:r>
          </w:p>
          <w:p w:rsidR="00BF5CFC" w:rsidRPr="00204DB8" w:rsidRDefault="00204DB8" w:rsidP="008E490D">
            <w:pPr>
              <w:pStyle w:val="FS2"/>
              <w:spacing w:after="80"/>
              <w:ind w:right="34"/>
              <w:jc w:val="both"/>
              <w:rPr>
                <w:szCs w:val="20"/>
                <w:highlight w:val="darkGray"/>
              </w:rPr>
            </w:pPr>
            <w:r w:rsidRPr="00204DB8">
              <w:rPr>
                <w:szCs w:val="20"/>
                <w:highlight w:val="darkGray"/>
              </w:rPr>
              <w:t>????</w:t>
            </w:r>
          </w:p>
          <w:p w:rsidR="00BF5CFC" w:rsidRPr="004860A1" w:rsidRDefault="00BF5CFC" w:rsidP="00CE2655">
            <w:pPr>
              <w:pStyle w:val="Tekstkomentarza"/>
              <w:rPr>
                <w:b/>
                <w:szCs w:val="20"/>
              </w:rPr>
            </w:pPr>
          </w:p>
          <w:p w:rsidR="00BF5CFC" w:rsidRPr="004860A1" w:rsidRDefault="00BF5CFC" w:rsidP="00CE2655">
            <w:pPr>
              <w:pStyle w:val="Tekstkomentarza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t>Informacje dodatkowe</w:t>
            </w:r>
            <w:r w:rsidRPr="004860A1">
              <w:rPr>
                <w:rStyle w:val="Odwoanieprzypisudolnego"/>
                <w:b/>
                <w:szCs w:val="20"/>
              </w:rPr>
              <w:footnoteReference w:id="5"/>
            </w:r>
            <w:r w:rsidRPr="004860A1">
              <w:rPr>
                <w:b/>
                <w:szCs w:val="20"/>
              </w:rPr>
              <w:t>:</w:t>
            </w:r>
          </w:p>
          <w:p w:rsidR="0051670F" w:rsidRPr="004860A1" w:rsidRDefault="0051670F" w:rsidP="0051670F">
            <w:pPr>
              <w:pStyle w:val="Tekstkomentarza"/>
              <w:spacing w:before="80" w:after="80"/>
              <w:rPr>
                <w:szCs w:val="20"/>
                <w:u w:val="single"/>
              </w:rPr>
            </w:pPr>
          </w:p>
        </w:tc>
      </w:tr>
      <w:tr w:rsidR="0051670F" w:rsidRPr="004860A1" w:rsidTr="0051670F">
        <w:trPr>
          <w:trHeight w:val="1830"/>
        </w:trPr>
        <w:tc>
          <w:tcPr>
            <w:tcW w:w="9961" w:type="dxa"/>
            <w:tcBorders>
              <w:top w:val="single" w:sz="4" w:space="0" w:color="auto"/>
              <w:bottom w:val="single" w:sz="4" w:space="0" w:color="auto"/>
            </w:tcBorders>
          </w:tcPr>
          <w:p w:rsidR="0051670F" w:rsidRPr="004860A1" w:rsidRDefault="0051670F" w:rsidP="00C94C74">
            <w:pPr>
              <w:pStyle w:val="Tekstkomentarza"/>
              <w:spacing w:before="80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lastRenderedPageBreak/>
              <w:t xml:space="preserve">III.1.2) Sytuacja finansowa lub ekonomiczna </w:t>
            </w:r>
            <w:r w:rsidRPr="004860A1">
              <w:rPr>
                <w:i/>
                <w:szCs w:val="20"/>
              </w:rPr>
              <w:t>(jeżeli dotyczy)</w:t>
            </w:r>
          </w:p>
          <w:p w:rsidR="0051670F" w:rsidRPr="004860A1" w:rsidRDefault="0051670F" w:rsidP="008E490D">
            <w:pPr>
              <w:pStyle w:val="Tekstkomentarza"/>
              <w:spacing w:before="120" w:after="60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t>Określenie warunków:</w:t>
            </w:r>
          </w:p>
          <w:p w:rsidR="0051670F" w:rsidRPr="004860A1" w:rsidRDefault="00204DB8" w:rsidP="0051670F">
            <w:pPr>
              <w:jc w:val="both"/>
              <w:rPr>
                <w:b/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51670F" w:rsidRPr="004860A1" w:rsidRDefault="0051670F" w:rsidP="0051670F">
            <w:pPr>
              <w:jc w:val="both"/>
              <w:rPr>
                <w:b/>
                <w:sz w:val="20"/>
                <w:szCs w:val="20"/>
              </w:rPr>
            </w:pPr>
          </w:p>
          <w:p w:rsidR="0051670F" w:rsidRPr="004860A1" w:rsidRDefault="0051670F" w:rsidP="00CE2655">
            <w:pPr>
              <w:pStyle w:val="Tekstkomentarza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t>Informacje dodatkowe:</w:t>
            </w:r>
          </w:p>
          <w:p w:rsidR="0051670F" w:rsidRPr="004860A1" w:rsidRDefault="0051670F" w:rsidP="008E490D">
            <w:pPr>
              <w:pStyle w:val="Tekstkomentarza"/>
              <w:spacing w:after="80"/>
              <w:jc w:val="both"/>
              <w:rPr>
                <w:b/>
                <w:szCs w:val="20"/>
              </w:rPr>
            </w:pPr>
          </w:p>
        </w:tc>
      </w:tr>
      <w:tr w:rsidR="00204DB8" w:rsidRPr="004860A1" w:rsidTr="002D1065">
        <w:trPr>
          <w:trHeight w:val="1846"/>
        </w:trPr>
        <w:tc>
          <w:tcPr>
            <w:tcW w:w="9961" w:type="dxa"/>
            <w:tcBorders>
              <w:top w:val="single" w:sz="4" w:space="0" w:color="auto"/>
            </w:tcBorders>
          </w:tcPr>
          <w:p w:rsidR="00204DB8" w:rsidRPr="004860A1" w:rsidRDefault="00204DB8" w:rsidP="002D1065">
            <w:pPr>
              <w:pStyle w:val="Tekstkomentarza"/>
              <w:spacing w:before="80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t xml:space="preserve">III.1.3) Zdolność techniczna lub zawodowa </w:t>
            </w:r>
            <w:r w:rsidRPr="004860A1">
              <w:rPr>
                <w:i/>
                <w:szCs w:val="20"/>
              </w:rPr>
              <w:t>(jeżeli dotyczy)</w:t>
            </w:r>
          </w:p>
          <w:p w:rsidR="00204DB8" w:rsidRPr="004860A1" w:rsidRDefault="00204DB8" w:rsidP="002D1065">
            <w:pPr>
              <w:pStyle w:val="Tekstkomentarza"/>
              <w:spacing w:before="120" w:after="60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t>Określenie warunków:</w:t>
            </w:r>
          </w:p>
          <w:p w:rsidR="00204DB8" w:rsidRPr="004860A1" w:rsidRDefault="00204DB8" w:rsidP="002D1065">
            <w:pPr>
              <w:pStyle w:val="FS2"/>
              <w:spacing w:after="80"/>
              <w:ind w:right="34"/>
              <w:jc w:val="both"/>
              <w:rPr>
                <w:szCs w:val="20"/>
              </w:rPr>
            </w:pPr>
            <w:r w:rsidRPr="00204DB8">
              <w:rPr>
                <w:szCs w:val="20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204DB8" w:rsidRPr="004860A1" w:rsidRDefault="00204DB8" w:rsidP="002D1065">
            <w:pPr>
              <w:pStyle w:val="Tekstkomentarza"/>
              <w:rPr>
                <w:szCs w:val="20"/>
              </w:rPr>
            </w:pPr>
          </w:p>
          <w:p w:rsidR="00204DB8" w:rsidRPr="004860A1" w:rsidRDefault="00204DB8" w:rsidP="002D1065">
            <w:pPr>
              <w:pStyle w:val="Tekstkomentarza"/>
              <w:jc w:val="both"/>
              <w:rPr>
                <w:szCs w:val="20"/>
              </w:rPr>
            </w:pPr>
            <w:r w:rsidRPr="004860A1">
              <w:rPr>
                <w:szCs w:val="20"/>
              </w:rPr>
      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      </w:r>
          </w:p>
          <w:p w:rsidR="00204DB8" w:rsidRPr="004860A1" w:rsidRDefault="00204DB8" w:rsidP="002D1065">
            <w:pPr>
              <w:pStyle w:val="Tekstkomentarza"/>
              <w:jc w:val="both"/>
              <w:rPr>
                <w:b/>
                <w:szCs w:val="20"/>
              </w:rPr>
            </w:pPr>
          </w:p>
          <w:p w:rsidR="00204DB8" w:rsidRPr="004860A1" w:rsidRDefault="00204DB8" w:rsidP="002D1065">
            <w:pPr>
              <w:pStyle w:val="Tekstkomentarza"/>
              <w:jc w:val="both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t xml:space="preserve">Tak </w:t>
            </w:r>
            <w:r>
              <w:rPr>
                <w:b/>
                <w:szCs w:val="20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9" w:name="Wybór19"/>
            <w:r>
              <w:rPr>
                <w:b/>
                <w:szCs w:val="20"/>
              </w:rPr>
              <w:instrText xml:space="preserve"> FORMCHECKBOX </w:instrText>
            </w:r>
            <w:r>
              <w:rPr>
                <w:b/>
                <w:szCs w:val="20"/>
              </w:rPr>
            </w:r>
            <w:r>
              <w:rPr>
                <w:b/>
                <w:szCs w:val="20"/>
              </w:rPr>
              <w:fldChar w:fldCharType="end"/>
            </w:r>
            <w:bookmarkEnd w:id="39"/>
            <w:r w:rsidRPr="004860A1">
              <w:rPr>
                <w:szCs w:val="20"/>
              </w:rPr>
              <w:t xml:space="preserve"> </w:t>
            </w:r>
            <w:r w:rsidRPr="004860A1">
              <w:rPr>
                <w:b/>
                <w:szCs w:val="20"/>
              </w:rPr>
              <w:t>Nie</w:t>
            </w:r>
            <w:r w:rsidRPr="004860A1">
              <w:rPr>
                <w:szCs w:val="20"/>
              </w:rPr>
              <w:t xml:space="preserve"> </w:t>
            </w:r>
            <w:r>
              <w:rPr>
                <w:szCs w:val="20"/>
              </w:rPr>
              <w:fldChar w:fldCharType="begin">
                <w:ffData>
                  <w:name w:val="Wybór2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0" w:name="Wybór20"/>
            <w:r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end"/>
            </w:r>
            <w:bookmarkEnd w:id="40"/>
          </w:p>
          <w:p w:rsidR="00204DB8" w:rsidRPr="004860A1" w:rsidRDefault="00204DB8" w:rsidP="002D1065">
            <w:pPr>
              <w:pStyle w:val="Tekstkomentarza"/>
              <w:jc w:val="both"/>
              <w:rPr>
                <w:b/>
                <w:szCs w:val="20"/>
              </w:rPr>
            </w:pPr>
          </w:p>
          <w:p w:rsidR="00204DB8" w:rsidRPr="004860A1" w:rsidRDefault="00204DB8" w:rsidP="002D1065">
            <w:pPr>
              <w:pStyle w:val="Tekstkomentarza"/>
              <w:jc w:val="both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t>Informacje dodatkowe:</w:t>
            </w:r>
          </w:p>
          <w:p w:rsidR="00204DB8" w:rsidRPr="004860A1" w:rsidRDefault="00204DB8" w:rsidP="002D1065">
            <w:pPr>
              <w:pStyle w:val="Tekstkomentarza"/>
              <w:spacing w:after="80"/>
              <w:jc w:val="both"/>
              <w:rPr>
                <w:b/>
                <w:szCs w:val="20"/>
              </w:rPr>
            </w:pPr>
          </w:p>
        </w:tc>
      </w:tr>
    </w:tbl>
    <w:p w:rsidR="00BF5CFC" w:rsidRPr="004860A1" w:rsidRDefault="00956FA3" w:rsidP="00B528CB">
      <w:pPr>
        <w:spacing w:before="240" w:after="120"/>
        <w:rPr>
          <w:b/>
          <w:smallCaps/>
          <w:sz w:val="20"/>
          <w:szCs w:val="20"/>
        </w:rPr>
      </w:pPr>
      <w:r w:rsidRPr="004860A1">
        <w:rPr>
          <w:b/>
          <w:smallCaps/>
          <w:sz w:val="20"/>
          <w:szCs w:val="20"/>
        </w:rPr>
        <w:t>III.2) PODSTAWY WYKLUCZENIA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956FA3" w:rsidRPr="004860A1" w:rsidTr="00956FA3">
        <w:trPr>
          <w:trHeight w:val="525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56FA3" w:rsidRPr="004860A1" w:rsidRDefault="00956FA3" w:rsidP="00CE2655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III.2.1) Podstawy wykluczenia określone w art. 24 ust. 1 ustawy Pzp</w:t>
            </w:r>
          </w:p>
        </w:tc>
      </w:tr>
      <w:tr w:rsidR="00204DB8" w:rsidRPr="004860A1" w:rsidTr="002D1065">
        <w:trPr>
          <w:trHeight w:val="645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120" w:after="120"/>
              <w:rPr>
                <w:b/>
                <w:bCs/>
                <w:sz w:val="20"/>
                <w:szCs w:val="20"/>
              </w:rPr>
            </w:pPr>
            <w:r w:rsidRPr="004860A1">
              <w:rPr>
                <w:b/>
                <w:bCs/>
                <w:sz w:val="20"/>
                <w:szCs w:val="20"/>
              </w:rPr>
              <w:t>III.2.2) Zamawiający przewiduje wykluczenie wykonawcy na podstawie art. 24 ust. 5 ustawy Pzp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Tak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1" w:name="Wybór9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41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2" w:name="Wybór10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42"/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Zamawiający przewiduje następujące fakultatywne podstawy wykluczenia </w:t>
            </w:r>
            <w:r w:rsidRPr="004860A1">
              <w:rPr>
                <w:i/>
                <w:sz w:val="20"/>
                <w:szCs w:val="20"/>
              </w:rPr>
              <w:t>(należy wypełnić w przypadku zaznaczenia odpowiedzi "tak”):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3" w:name="Wybór11"/>
            <w:r>
              <w:rPr>
                <w:i/>
                <w:sz w:val="20"/>
                <w:szCs w:val="20"/>
              </w:rPr>
              <w:instrText xml:space="preserve"> FORMCHECKBOX </w:instrTex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  <w:fldChar w:fldCharType="end"/>
            </w:r>
            <w:bookmarkEnd w:id="43"/>
            <w:r w:rsidRPr="004860A1">
              <w:rPr>
                <w:i/>
                <w:sz w:val="20"/>
                <w:szCs w:val="20"/>
              </w:rPr>
              <w:t xml:space="preserve">  (podstawa wykluczenia określona w art. 24 ust. 5 pkt 1 ustawy Pzp)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" w:name="Wybór12"/>
            <w:r>
              <w:rPr>
                <w:i/>
                <w:sz w:val="20"/>
                <w:szCs w:val="20"/>
              </w:rPr>
              <w:instrText xml:space="preserve"> FORMCHECKBOX </w:instrTex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  <w:fldChar w:fldCharType="end"/>
            </w:r>
            <w:bookmarkEnd w:id="44"/>
            <w:r w:rsidRPr="004860A1">
              <w:rPr>
                <w:i/>
                <w:sz w:val="20"/>
                <w:szCs w:val="20"/>
              </w:rPr>
              <w:t xml:space="preserve"> (podstawa wykluczenia określona w art. 24 ust. 5 pkt 2 ustawy Pzp)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" w:name="Wybór13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45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i/>
                <w:sz w:val="20"/>
                <w:szCs w:val="20"/>
              </w:rPr>
              <w:t>(podstawa wykluczenia określona w art. 24 ust. 5 pkt 3 ustawy Pzp)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fldChar w:fldCharType="begin">
                <w:ffData>
                  <w:name w:val="Wybór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6" w:name="Wybór14"/>
            <w:r>
              <w:rPr>
                <w:i/>
                <w:sz w:val="20"/>
                <w:szCs w:val="20"/>
              </w:rPr>
              <w:instrText xml:space="preserve"> FORMCHECKBOX </w:instrTex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  <w:fldChar w:fldCharType="end"/>
            </w:r>
            <w:bookmarkEnd w:id="46"/>
            <w:r w:rsidRPr="004860A1">
              <w:rPr>
                <w:i/>
                <w:sz w:val="20"/>
                <w:szCs w:val="20"/>
              </w:rPr>
              <w:t xml:space="preserve"> (podstawa wykluczenia określona w art. 24 ust. 5 pkt 4 ustawy Pzp)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7" w:name="Wybór15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47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i/>
                <w:sz w:val="20"/>
                <w:szCs w:val="20"/>
              </w:rPr>
              <w:t>(podstawa wykluczenia określona w art. 24 ust. 5 pkt 5 ustawy Pzp)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8" w:name="Wybór16"/>
            <w:r>
              <w:rPr>
                <w:i/>
                <w:sz w:val="20"/>
                <w:szCs w:val="20"/>
              </w:rPr>
              <w:instrText xml:space="preserve"> FORMCHECKBOX </w:instrTex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  <w:fldChar w:fldCharType="end"/>
            </w:r>
            <w:bookmarkEnd w:id="48"/>
            <w:r w:rsidRPr="004860A1">
              <w:rPr>
                <w:i/>
                <w:sz w:val="20"/>
                <w:szCs w:val="20"/>
              </w:rPr>
              <w:t xml:space="preserve"> (podstawa wykluczenia określona w art. 24 ust. 5 pkt 6 ustawy Pzp)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9" w:name="Wybór17"/>
            <w:r>
              <w:rPr>
                <w:i/>
                <w:sz w:val="20"/>
                <w:szCs w:val="20"/>
              </w:rPr>
              <w:instrText xml:space="preserve"> FORMCHECKBOX </w:instrTex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  <w:fldChar w:fldCharType="end"/>
            </w:r>
            <w:bookmarkEnd w:id="49"/>
            <w:r w:rsidRPr="004860A1">
              <w:rPr>
                <w:i/>
                <w:sz w:val="20"/>
                <w:szCs w:val="20"/>
              </w:rPr>
              <w:t xml:space="preserve"> (podstawa wykluczenia określona w art. 24 ust. 5 pkt 7 ustawy Pzp)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0" w:name="Wybór18"/>
            <w:r>
              <w:rPr>
                <w:i/>
                <w:sz w:val="20"/>
                <w:szCs w:val="20"/>
              </w:rPr>
              <w:instrText xml:space="preserve"> FORMCHECKBOX </w:instrTex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  <w:fldChar w:fldCharType="end"/>
            </w:r>
            <w:bookmarkEnd w:id="50"/>
            <w:r w:rsidRPr="004860A1">
              <w:rPr>
                <w:i/>
                <w:sz w:val="20"/>
                <w:szCs w:val="20"/>
              </w:rPr>
              <w:t xml:space="preserve"> (podstawa wykluczenia określona w art. 24 ust. 5 pkt 8 ustawy Pzp)</w:t>
            </w:r>
          </w:p>
        </w:tc>
      </w:tr>
    </w:tbl>
    <w:p w:rsidR="00956FA3" w:rsidRPr="004860A1" w:rsidRDefault="0081249C" w:rsidP="004606CF">
      <w:pPr>
        <w:spacing w:before="240" w:after="120"/>
        <w:jc w:val="both"/>
        <w:rPr>
          <w:b/>
          <w:smallCaps/>
          <w:sz w:val="20"/>
          <w:szCs w:val="20"/>
        </w:rPr>
      </w:pPr>
      <w:r w:rsidRPr="004860A1">
        <w:rPr>
          <w:b/>
          <w:smallCaps/>
          <w:sz w:val="20"/>
          <w:szCs w:val="20"/>
        </w:rPr>
        <w:t>III.3) WYKAZ OŚWIADCZEŃ SKŁADANYCH PRZEZ WYKONAWCĘ W CELU WSTĘPNEGO POTWIERDZENIA, ŻE NIE PODLEGA ON WYKLUCZENIU ORAZ SPEŁNIA WARUNKI UDZIAŁU W POSTĘPOWANIU ORAZ SPEŁNIA KRYTERIA SELEKCJI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</w:tblGrid>
      <w:tr w:rsidR="00204DB8" w:rsidRPr="004860A1" w:rsidTr="002D1065">
        <w:tc>
          <w:tcPr>
            <w:tcW w:w="99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120" w:after="12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1" w:name="Wybór7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51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>Oświadczenie o niepodleganiu wykluczeniu oraz spełnianiu warunków udziału w postępowaniu</w:t>
            </w:r>
          </w:p>
          <w:p w:rsidR="00204DB8" w:rsidRPr="004860A1" w:rsidRDefault="00204DB8" w:rsidP="002D1065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2" w:name="Wybór8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52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>Oświadczenie o spełnianiu kryteriów selekcji</w:t>
            </w:r>
          </w:p>
        </w:tc>
      </w:tr>
    </w:tbl>
    <w:p w:rsidR="0081249C" w:rsidRPr="004860A1" w:rsidRDefault="0081249C" w:rsidP="004B6213">
      <w:pPr>
        <w:spacing w:before="240"/>
        <w:jc w:val="both"/>
        <w:rPr>
          <w:b/>
          <w:smallCaps/>
          <w:sz w:val="20"/>
          <w:szCs w:val="20"/>
        </w:rPr>
      </w:pPr>
      <w:r w:rsidRPr="004860A1">
        <w:rPr>
          <w:b/>
          <w:smallCaps/>
          <w:sz w:val="20"/>
          <w:szCs w:val="20"/>
        </w:rPr>
        <w:t>III.4) WYKAZ OŚWIADCZEŃ LUB DOKUMENTÓW, SKŁADANYCH PRZEZ WYKONAWCĘ W POSTĘPOWANIU NA WEZWANIE ZAMAWIAJACEGO W CELU POTWIERDZENIA OKOLICZNOŚCI,</w:t>
      </w:r>
    </w:p>
    <w:p w:rsidR="00D06036" w:rsidRPr="004860A1" w:rsidRDefault="0081249C" w:rsidP="004B6213">
      <w:pPr>
        <w:spacing w:after="120"/>
        <w:jc w:val="both"/>
        <w:rPr>
          <w:b/>
          <w:smallCaps/>
          <w:sz w:val="20"/>
          <w:szCs w:val="20"/>
        </w:rPr>
      </w:pPr>
      <w:r w:rsidRPr="004860A1">
        <w:rPr>
          <w:b/>
          <w:smallCaps/>
          <w:sz w:val="20"/>
          <w:szCs w:val="20"/>
        </w:rPr>
        <w:lastRenderedPageBreak/>
        <w:t>O KTÓRYCH MOWA W ART. 25 UST. 1 PKT 3 USTAWY PZP</w:t>
      </w:r>
    </w:p>
    <w:tbl>
      <w:tblPr>
        <w:tblpPr w:leftFromText="141" w:rightFromText="141" w:vertAnchor="text" w:tblpY="1"/>
        <w:tblOverlap w:val="never"/>
        <w:tblW w:w="9889" w:type="dxa"/>
        <w:tblBorders>
          <w:top w:val="single" w:sz="12" w:space="0" w:color="auto"/>
          <w:left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204DB8" w:rsidRPr="004860A1" w:rsidTr="002D1065">
        <w:trPr>
          <w:trHeight w:val="113"/>
        </w:trPr>
        <w:tc>
          <w:tcPr>
            <w:tcW w:w="9889" w:type="dxa"/>
            <w:tcBorders>
              <w:bottom w:val="single" w:sz="12" w:space="0" w:color="auto"/>
            </w:tcBorders>
            <w:shd w:val="clear" w:color="auto" w:fill="auto"/>
          </w:tcPr>
          <w:p w:rsidR="00204DB8" w:rsidRPr="004860A1" w:rsidRDefault="00204DB8" w:rsidP="002D1065">
            <w:pPr>
              <w:spacing w:before="80" w:after="80"/>
              <w:jc w:val="both"/>
              <w:rPr>
                <w:b/>
                <w:bCs/>
                <w:sz w:val="20"/>
                <w:szCs w:val="20"/>
                <w:lang w:eastAsia="pl-PL"/>
              </w:rPr>
            </w:pPr>
            <w:r w:rsidRPr="00204DB8">
              <w:rPr>
                <w:b/>
                <w:bCs/>
                <w:sz w:val="20"/>
                <w:szCs w:val="20"/>
                <w:lang w:eastAsia="pl-PL"/>
              </w:rPr>
              <w:t>Informacja z Krajowego Rejestru Karnego</w:t>
            </w:r>
          </w:p>
          <w:p w:rsidR="00204DB8" w:rsidRPr="004553A8" w:rsidRDefault="00204DB8" w:rsidP="002D1065">
            <w:pPr>
              <w:spacing w:after="80"/>
              <w:jc w:val="both"/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Informacja z Krajowego Rejestru Karnego w zakresie art. 108 ust. 1 pkt 1 i 2 ustawy Pzp sporządzona nie wcześniej niż 6 miesięcy przed jej złożeniem.</w:t>
            </w:r>
          </w:p>
        </w:tc>
      </w:tr>
      <w:tr w:rsidR="00204DB8" w:rsidRPr="004860A1" w:rsidTr="002D1065">
        <w:trPr>
          <w:trHeight w:val="113"/>
        </w:trPr>
        <w:tc>
          <w:tcPr>
            <w:tcW w:w="9889" w:type="dxa"/>
            <w:tcBorders>
              <w:bottom w:val="single" w:sz="12" w:space="0" w:color="auto"/>
            </w:tcBorders>
            <w:shd w:val="clear" w:color="auto" w:fill="auto"/>
          </w:tcPr>
          <w:p w:rsidR="00204DB8" w:rsidRPr="004860A1" w:rsidRDefault="00204DB8" w:rsidP="002D1065">
            <w:pPr>
              <w:spacing w:before="80" w:after="80"/>
              <w:jc w:val="both"/>
              <w:rPr>
                <w:b/>
                <w:bCs/>
                <w:sz w:val="20"/>
                <w:szCs w:val="20"/>
                <w:lang w:eastAsia="pl-PL"/>
              </w:rPr>
            </w:pPr>
            <w:r w:rsidRPr="00204DB8">
              <w:rPr>
                <w:b/>
                <w:bCs/>
                <w:sz w:val="20"/>
                <w:szCs w:val="20"/>
                <w:lang w:eastAsia="pl-PL"/>
              </w:rPr>
              <w:t>Oświadczenie wykonawcy w sprawie grupy kapitałowej</w:t>
            </w:r>
          </w:p>
          <w:p w:rsidR="00204DB8" w:rsidRPr="004553A8" w:rsidRDefault="00204DB8" w:rsidP="002D1065">
            <w:pPr>
              <w:spacing w:after="80"/>
              <w:jc w:val="both"/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Oświadczenie Wykonawcy, w zakresie art. 108 ust. 1 pkt 5 ustawy Pzp, o braku przynależności do tej samej grupy kapitałowej w rozumieniu ustawy z dnia 16 lutego 2007 r. o ochronie konkurencji i konsumentów (Dz. U. z 2020 r. poz. 1076 i 1086), z innym Wykonawcą, który złożył odrębną ofertę, ofertę częściową lub wniosek o dopuszczenie do udziału w postępowaniu, albo oświadczenie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kapitałowej.</w:t>
            </w:r>
          </w:p>
        </w:tc>
      </w:tr>
      <w:tr w:rsidR="00204DB8" w:rsidRPr="004860A1" w:rsidTr="002D1065">
        <w:trPr>
          <w:trHeight w:val="113"/>
        </w:trPr>
        <w:tc>
          <w:tcPr>
            <w:tcW w:w="9889" w:type="dxa"/>
            <w:tcBorders>
              <w:bottom w:val="single" w:sz="12" w:space="0" w:color="auto"/>
            </w:tcBorders>
            <w:shd w:val="clear" w:color="auto" w:fill="auto"/>
          </w:tcPr>
          <w:p w:rsidR="00204DB8" w:rsidRPr="004860A1" w:rsidRDefault="00204DB8" w:rsidP="002D1065">
            <w:pPr>
              <w:spacing w:before="80" w:after="80"/>
              <w:jc w:val="both"/>
              <w:rPr>
                <w:b/>
                <w:bCs/>
                <w:sz w:val="20"/>
                <w:szCs w:val="20"/>
                <w:lang w:eastAsia="pl-PL"/>
              </w:rPr>
            </w:pPr>
            <w:r w:rsidRPr="00204DB8">
              <w:rPr>
                <w:b/>
                <w:bCs/>
                <w:sz w:val="20"/>
                <w:szCs w:val="20"/>
                <w:lang w:eastAsia="pl-PL"/>
              </w:rPr>
              <w:t>Odpis lub informacja z KRS lub CEIDG</w:t>
            </w:r>
          </w:p>
          <w:p w:rsidR="00204DB8" w:rsidRPr="004553A8" w:rsidRDefault="00204DB8" w:rsidP="002D1065">
            <w:pPr>
              <w:spacing w:after="80"/>
              <w:jc w:val="both"/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Odpis lub informacja z Krajowego Rejestru Sądowego lub z Centralnej Ewidencji i Informacji o Działalności Gospodarczej, w zakresie art. 109 ust. 1 pkt 4 ustawy Pzp, sporządzone nie wcześniej niż 3 miesiące przed jej złożeniem, jeżeli odrębne przepisy wymagają wpisu do rejestru lub ewidencji.</w:t>
            </w:r>
          </w:p>
        </w:tc>
      </w:tr>
    </w:tbl>
    <w:p w:rsidR="000979CA" w:rsidRDefault="00212E06" w:rsidP="00E0253D">
      <w:pPr>
        <w:spacing w:before="240" w:after="120"/>
        <w:jc w:val="both"/>
        <w:rPr>
          <w:b/>
          <w:smallCaps/>
          <w:sz w:val="20"/>
          <w:szCs w:val="20"/>
        </w:rPr>
      </w:pPr>
      <w:r>
        <w:rPr>
          <w:b/>
          <w:smallCaps/>
          <w:sz w:val="20"/>
          <w:szCs w:val="20"/>
        </w:rPr>
        <w:t>III.5) WYKAZ OŚWIADCZEŃ LUB DOKUMENTÓW SKŁADANYCH PRZEZ WYKONAWCĘ W POSTĘPOWANIU NA WEZWANIE ZAMAWIAJĄCEGO W CELU POTWIERDZENIA OKOLICZNOŚCI, O KTÓRYCH MOWA W ART. 25 UST. 1 PKT 1 USTAWY PZP</w:t>
      </w:r>
      <w:bookmarkStart w:id="53" w:name="Text45"/>
    </w:p>
    <w:tbl>
      <w:tblPr>
        <w:tblpPr w:leftFromText="141" w:rightFromText="141" w:vertAnchor="text" w:horzAnchor="margin" w:tblpY="1"/>
        <w:tblOverlap w:val="never"/>
        <w:tblW w:w="9900" w:type="dxa"/>
        <w:tblBorders>
          <w:top w:val="single" w:sz="12" w:space="0" w:color="auto"/>
          <w:left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71301C" w:rsidRPr="004860A1" w:rsidTr="00E228DE">
        <w:trPr>
          <w:trHeight w:val="360"/>
        </w:trPr>
        <w:tc>
          <w:tcPr>
            <w:tcW w:w="9900" w:type="dxa"/>
          </w:tcPr>
          <w:p w:rsidR="0071301C" w:rsidRPr="00C22578" w:rsidRDefault="0071301C" w:rsidP="00E228DE">
            <w:pPr>
              <w:tabs>
                <w:tab w:val="left" w:pos="2352"/>
              </w:tabs>
              <w:autoSpaceDE w:val="0"/>
              <w:autoSpaceDN w:val="0"/>
              <w:adjustRightInd w:val="0"/>
              <w:spacing w:before="80" w:after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III.5.1) W ZAKRESIE SPEŁNIANIA WARUNKÓW UDZIAŁU W POSTĘPOWANIU:</w:t>
            </w:r>
          </w:p>
        </w:tc>
      </w:tr>
    </w:tbl>
    <w:p w:rsidR="0071301C" w:rsidRPr="004860A1" w:rsidRDefault="0071301C" w:rsidP="0071301C">
      <w:pPr>
        <w:tabs>
          <w:tab w:val="left" w:pos="2352"/>
        </w:tabs>
        <w:rPr>
          <w:vanish/>
          <w:sz w:val="20"/>
          <w:szCs w:val="20"/>
        </w:rPr>
      </w:pPr>
    </w:p>
    <w:tbl>
      <w:tblPr>
        <w:tblpPr w:leftFromText="141" w:rightFromText="141" w:vertAnchor="text" w:horzAnchor="margin" w:tblpY="-5"/>
        <w:tblOverlap w:val="never"/>
        <w:tblW w:w="9900" w:type="dxa"/>
        <w:tblBorders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204DB8" w:rsidRPr="004860A1" w:rsidTr="002D1065">
        <w:trPr>
          <w:trHeight w:val="143"/>
        </w:trPr>
        <w:tc>
          <w:tcPr>
            <w:tcW w:w="9900" w:type="dxa"/>
          </w:tcPr>
          <w:p w:rsidR="00204DB8" w:rsidRPr="0034630D" w:rsidRDefault="00204DB8" w:rsidP="002D1065">
            <w:pPr>
              <w:tabs>
                <w:tab w:val="left" w:pos="2352"/>
              </w:tabs>
              <w:spacing w:before="80" w:after="80"/>
              <w:ind w:left="-102"/>
              <w:jc w:val="both"/>
              <w:rPr>
                <w:b/>
                <w:bCs/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  </w:t>
            </w:r>
            <w:r w:rsidRPr="00204DB8">
              <w:rPr>
                <w:b/>
                <w:sz w:val="20"/>
                <w:szCs w:val="20"/>
              </w:rPr>
              <w:t>Wykaz dostaw lub usług</w:t>
            </w:r>
          </w:p>
          <w:p w:rsidR="00204DB8" w:rsidRPr="004860A1" w:rsidRDefault="00204DB8" w:rsidP="002D1065">
            <w:pPr>
              <w:tabs>
                <w:tab w:val="left" w:pos="2352"/>
              </w:tabs>
              <w:autoSpaceDE w:val="0"/>
              <w:autoSpaceDN w:val="0"/>
              <w:adjustRightInd w:val="0"/>
              <w:spacing w:after="80"/>
              <w:jc w:val="both"/>
              <w:rPr>
                <w:b/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</w:t>
            </w:r>
          </w:p>
        </w:tc>
      </w:tr>
    </w:tbl>
    <w:p w:rsidR="0071301C" w:rsidRPr="00E0253D" w:rsidRDefault="0071301C" w:rsidP="0071301C">
      <w:pPr>
        <w:tabs>
          <w:tab w:val="left" w:pos="2352"/>
        </w:tabs>
        <w:rPr>
          <w:sz w:val="2"/>
          <w:szCs w:val="2"/>
        </w:rPr>
      </w:pPr>
    </w:p>
    <w:tbl>
      <w:tblPr>
        <w:tblW w:w="9889" w:type="dxa"/>
        <w:tblBorders>
          <w:left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E0253D" w:rsidTr="00166A86">
        <w:tc>
          <w:tcPr>
            <w:tcW w:w="9889" w:type="dxa"/>
            <w:shd w:val="clear" w:color="auto" w:fill="auto"/>
          </w:tcPr>
          <w:p w:rsidR="00E0253D" w:rsidRDefault="00E0253D" w:rsidP="00166A86">
            <w:pPr>
              <w:tabs>
                <w:tab w:val="left" w:pos="2352"/>
              </w:tabs>
              <w:spacing w:before="60"/>
            </w:pPr>
            <w:r w:rsidRPr="00166A86">
              <w:rPr>
                <w:b/>
                <w:sz w:val="20"/>
                <w:szCs w:val="20"/>
              </w:rPr>
              <w:t>III.5.2) W ZAKRESIE KRYTERIÓW SELEKCJI:</w:t>
            </w:r>
          </w:p>
        </w:tc>
      </w:tr>
    </w:tbl>
    <w:p w:rsidR="00E0253D" w:rsidRPr="00E0253D" w:rsidRDefault="00E0253D" w:rsidP="0071301C">
      <w:pPr>
        <w:tabs>
          <w:tab w:val="left" w:pos="2352"/>
        </w:tabs>
        <w:rPr>
          <w:sz w:val="2"/>
          <w:szCs w:val="2"/>
        </w:rPr>
      </w:pPr>
    </w:p>
    <w:tbl>
      <w:tblPr>
        <w:tblW w:w="9889" w:type="dxa"/>
        <w:tblBorders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E0253D" w:rsidRPr="00166A86" w:rsidTr="00166A86">
        <w:tc>
          <w:tcPr>
            <w:tcW w:w="9889" w:type="dxa"/>
            <w:shd w:val="clear" w:color="auto" w:fill="auto"/>
          </w:tcPr>
          <w:p w:rsidR="00E0253D" w:rsidRPr="00166A86" w:rsidRDefault="00E0253D" w:rsidP="00301AC0">
            <w:pPr>
              <w:spacing w:before="80" w:after="80"/>
              <w:jc w:val="both"/>
              <w:rPr>
                <w:b/>
                <w:sz w:val="20"/>
                <w:szCs w:val="20"/>
              </w:rPr>
            </w:pPr>
          </w:p>
          <w:p w:rsidR="00403326" w:rsidRPr="00166A86" w:rsidRDefault="00403326" w:rsidP="00301AC0">
            <w:pPr>
              <w:spacing w:before="80" w:after="80"/>
              <w:jc w:val="both"/>
              <w:rPr>
                <w:b/>
                <w:sz w:val="20"/>
                <w:szCs w:val="20"/>
              </w:rPr>
            </w:pPr>
          </w:p>
        </w:tc>
      </w:tr>
    </w:tbl>
    <w:bookmarkEnd w:id="53"/>
    <w:p w:rsidR="00212E06" w:rsidRPr="004860A1" w:rsidRDefault="00212E06" w:rsidP="00935235">
      <w:pPr>
        <w:spacing w:before="240" w:after="120"/>
        <w:jc w:val="both"/>
        <w:rPr>
          <w:b/>
          <w:smallCaps/>
          <w:sz w:val="20"/>
          <w:szCs w:val="20"/>
        </w:rPr>
      </w:pPr>
      <w:r>
        <w:rPr>
          <w:b/>
          <w:smallCaps/>
          <w:sz w:val="20"/>
          <w:szCs w:val="20"/>
        </w:rPr>
        <w:t>III.6) WYKAZ OŚWIADCZEŃ LUB DOKUMENTÓW SKŁADANYCH PRZEZ WYKONAWCĘ W POSTĘPOWANIU NA WEZWANIE ZAMAWIAJĄCEGO W CELU POTWIERDZENIA OKOLICZNOŚCI, O KTÓRYCH MOWA W ART. 25 UST. 1 PKT 2 USTAWY PZP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E149C6" w:rsidRPr="004860A1" w:rsidTr="00D06036"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9503" w:type="dxa"/>
              <w:tblInd w:w="67" w:type="dxa"/>
              <w:tblLayout w:type="fixed"/>
              <w:tblLook w:val="01E0" w:firstRow="1" w:lastRow="1" w:firstColumn="1" w:lastColumn="1" w:noHBand="0" w:noVBand="0"/>
            </w:tblPr>
            <w:tblGrid>
              <w:gridCol w:w="9503"/>
            </w:tblGrid>
            <w:tr w:rsidR="00C36793" w:rsidRPr="004860A1" w:rsidTr="0072491B">
              <w:tc>
                <w:tcPr>
                  <w:tcW w:w="9503" w:type="dxa"/>
                  <w:hideMark/>
                </w:tcPr>
                <w:p w:rsidR="00C36793" w:rsidRPr="004860A1" w:rsidRDefault="00C36793" w:rsidP="00301AC0">
                  <w:pPr>
                    <w:spacing w:before="80" w:after="40"/>
                    <w:ind w:left="-108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C36793" w:rsidRPr="004860A1" w:rsidRDefault="00C36793" w:rsidP="00301AC0">
                  <w:pPr>
                    <w:spacing w:before="60" w:after="80"/>
                    <w:ind w:left="-108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149C6" w:rsidRPr="004860A1" w:rsidRDefault="00E149C6" w:rsidP="00CE2655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</w:p>
        </w:tc>
      </w:tr>
    </w:tbl>
    <w:p w:rsidR="003B07DC" w:rsidRDefault="00E149C6" w:rsidP="00935235">
      <w:pPr>
        <w:spacing w:before="240" w:after="120"/>
        <w:rPr>
          <w:b/>
          <w:smallCaps/>
          <w:sz w:val="20"/>
          <w:szCs w:val="20"/>
        </w:rPr>
      </w:pPr>
      <w:r w:rsidRPr="004860A1">
        <w:rPr>
          <w:b/>
          <w:smallCaps/>
          <w:sz w:val="20"/>
          <w:szCs w:val="20"/>
        </w:rPr>
        <w:t>III.7) INNE DOKUMENTY NIEWYMIENIONE W PKT III.3) - III.6)</w:t>
      </w:r>
    </w:p>
    <w:tbl>
      <w:tblPr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204DB8" w:rsidRPr="00016AF6" w:rsidTr="002D1065">
        <w:tc>
          <w:tcPr>
            <w:tcW w:w="9889" w:type="dxa"/>
            <w:shd w:val="clear" w:color="auto" w:fill="auto"/>
          </w:tcPr>
          <w:p w:rsidR="00204DB8" w:rsidRPr="00204DB8" w:rsidRDefault="00204DB8" w:rsidP="002D1065">
            <w:pPr>
              <w:spacing w:before="60" w:after="40"/>
              <w:jc w:val="both"/>
              <w:rPr>
                <w:bCs/>
                <w:sz w:val="20"/>
                <w:szCs w:val="20"/>
                <w:highlight w:val="darkGray"/>
              </w:rPr>
            </w:pPr>
            <w:r w:rsidRPr="00204DB8">
              <w:rPr>
                <w:bCs/>
                <w:sz w:val="20"/>
                <w:szCs w:val="20"/>
                <w:highlight w:val="darkGray"/>
              </w:rPr>
              <w:t>????</w:t>
            </w:r>
          </w:p>
        </w:tc>
      </w:tr>
    </w:tbl>
    <w:p w:rsidR="00301AC0" w:rsidRPr="00301AC0" w:rsidRDefault="00301AC0" w:rsidP="00301AC0">
      <w:pPr>
        <w:rPr>
          <w:b/>
          <w:smallCaps/>
          <w:sz w:val="2"/>
          <w:szCs w:val="2"/>
        </w:rPr>
      </w:pPr>
    </w:p>
    <w:p w:rsidR="00AD16E1" w:rsidRPr="004860A1" w:rsidRDefault="00AD16E1" w:rsidP="00AD16E1">
      <w:pPr>
        <w:rPr>
          <w:vanish/>
          <w:sz w:val="20"/>
          <w:szCs w:val="20"/>
        </w:rPr>
      </w:pPr>
    </w:p>
    <w:p w:rsidR="00992A4A" w:rsidRPr="004860A1" w:rsidRDefault="00992A4A" w:rsidP="00E149C6">
      <w:pPr>
        <w:spacing w:before="200" w:after="120"/>
        <w:rPr>
          <w:b/>
          <w:sz w:val="20"/>
          <w:szCs w:val="20"/>
        </w:rPr>
      </w:pPr>
      <w:r w:rsidRPr="004860A1">
        <w:rPr>
          <w:b/>
          <w:sz w:val="20"/>
          <w:szCs w:val="20"/>
        </w:rPr>
        <w:t>SEKCJA IV: PROCEDURA</w:t>
      </w:r>
    </w:p>
    <w:p w:rsidR="00992A4A" w:rsidRPr="004860A1" w:rsidRDefault="00992A4A" w:rsidP="00992A4A">
      <w:pPr>
        <w:spacing w:before="120" w:after="240"/>
        <w:rPr>
          <w:b/>
          <w:smallCaps/>
          <w:sz w:val="20"/>
          <w:szCs w:val="20"/>
        </w:rPr>
      </w:pPr>
      <w:r w:rsidRPr="004860A1">
        <w:rPr>
          <w:b/>
          <w:sz w:val="20"/>
          <w:szCs w:val="20"/>
        </w:rPr>
        <w:t xml:space="preserve">IV.1) </w:t>
      </w:r>
      <w:r w:rsidRPr="004860A1">
        <w:rPr>
          <w:b/>
          <w:smallCaps/>
          <w:sz w:val="20"/>
          <w:szCs w:val="20"/>
        </w:rPr>
        <w:t>TRYB UDZIELENIA ZAMÓWIENIA</w:t>
      </w:r>
    </w:p>
    <w:tbl>
      <w:tblPr>
        <w:tblW w:w="985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5524"/>
        <w:gridCol w:w="236"/>
        <w:gridCol w:w="310"/>
      </w:tblGrid>
      <w:tr w:rsidR="00992A4A" w:rsidRPr="004860A1" w:rsidTr="00E76FF9">
        <w:trPr>
          <w:trHeight w:val="435"/>
        </w:trPr>
        <w:tc>
          <w:tcPr>
            <w:tcW w:w="930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92A4A" w:rsidRPr="004860A1" w:rsidRDefault="00992A4A" w:rsidP="00E76FF9">
            <w:pPr>
              <w:rPr>
                <w:b/>
                <w:smallCaps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lastRenderedPageBreak/>
              <w:t>IV.1.1) Tryb udzielenia zamówienia</w:t>
            </w:r>
          </w:p>
        </w:tc>
        <w:tc>
          <w:tcPr>
            <w:tcW w:w="23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992A4A" w:rsidRPr="004860A1" w:rsidRDefault="00992A4A" w:rsidP="00E76FF9">
            <w:pPr>
              <w:spacing w:before="120" w:after="240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92A4A" w:rsidRPr="004860A1" w:rsidRDefault="00992A4A" w:rsidP="00E76FF9">
            <w:pPr>
              <w:spacing w:before="120" w:after="240"/>
              <w:rPr>
                <w:b/>
                <w:smallCaps/>
                <w:sz w:val="20"/>
                <w:szCs w:val="20"/>
              </w:rPr>
            </w:pPr>
          </w:p>
        </w:tc>
      </w:tr>
      <w:tr w:rsidR="00992A4A" w:rsidRPr="004860A1" w:rsidTr="00E76FF9">
        <w:trPr>
          <w:trHeight w:val="499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992A4A" w:rsidRPr="004860A1" w:rsidRDefault="00992A4A" w:rsidP="009951B3">
            <w:pPr>
              <w:spacing w:before="80" w:after="80"/>
              <w:rPr>
                <w:b/>
                <w:smallCaps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Przetarg nieograniczony 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5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4" w:name="Wybór51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54"/>
          </w:p>
        </w:tc>
        <w:tc>
          <w:tcPr>
            <w:tcW w:w="5760" w:type="dxa"/>
            <w:gridSpan w:val="2"/>
            <w:tcBorders>
              <w:top w:val="single" w:sz="12" w:space="0" w:color="auto"/>
              <w:left w:val="nil"/>
              <w:right w:val="nil"/>
            </w:tcBorders>
          </w:tcPr>
          <w:p w:rsidR="00992A4A" w:rsidRPr="004860A1" w:rsidRDefault="00992A4A" w:rsidP="009951B3">
            <w:pPr>
              <w:spacing w:before="80"/>
              <w:rPr>
                <w:smallCaps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Przetarg ograniczony      </w:t>
            </w:r>
            <w:r w:rsidR="00B52C26">
              <w:rPr>
                <w:b/>
                <w:sz w:val="20"/>
                <w:szCs w:val="20"/>
              </w:rPr>
              <w:t xml:space="preserve"> 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5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5" w:name="Wybór52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55"/>
          </w:p>
        </w:tc>
        <w:tc>
          <w:tcPr>
            <w:tcW w:w="310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b/>
                <w:smallCaps/>
                <w:sz w:val="20"/>
                <w:szCs w:val="20"/>
              </w:rPr>
            </w:pPr>
          </w:p>
        </w:tc>
      </w:tr>
      <w:tr w:rsidR="00992A4A" w:rsidRPr="004860A1" w:rsidTr="00E76FF9">
        <w:trPr>
          <w:trHeight w:val="535"/>
        </w:trPr>
        <w:tc>
          <w:tcPr>
            <w:tcW w:w="3780" w:type="dxa"/>
            <w:tcBorders>
              <w:left w:val="single" w:sz="12" w:space="0" w:color="auto"/>
              <w:right w:val="nil"/>
            </w:tcBorders>
          </w:tcPr>
          <w:p w:rsidR="00992A4A" w:rsidRPr="004860A1" w:rsidRDefault="00992A4A" w:rsidP="009951B3">
            <w:pPr>
              <w:spacing w:before="80"/>
              <w:rPr>
                <w:b/>
                <w:smallCaps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Negocjacje z ogłoszeniem</w:t>
            </w:r>
            <w:r w:rsidRPr="004860A1">
              <w:rPr>
                <w:sz w:val="20"/>
                <w:szCs w:val="20"/>
              </w:rPr>
              <w:t xml:space="preserve"> </w:t>
            </w:r>
            <w:r w:rsidR="00204DB8">
              <w:rPr>
                <w:sz w:val="20"/>
                <w:szCs w:val="20"/>
              </w:rPr>
              <w:fldChar w:fldCharType="begin">
                <w:ffData>
                  <w:name w:val="Wybór5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6" w:name="Wybór53"/>
            <w:r w:rsidR="00204DB8">
              <w:rPr>
                <w:sz w:val="20"/>
                <w:szCs w:val="20"/>
              </w:rPr>
              <w:instrText xml:space="preserve"> FORMCHECKBOX </w:instrText>
            </w:r>
            <w:r w:rsidR="00204DB8">
              <w:rPr>
                <w:sz w:val="20"/>
                <w:szCs w:val="20"/>
              </w:rPr>
            </w:r>
            <w:r w:rsidR="00204DB8">
              <w:rPr>
                <w:sz w:val="20"/>
                <w:szCs w:val="20"/>
              </w:rPr>
              <w:fldChar w:fldCharType="end"/>
            </w:r>
            <w:bookmarkEnd w:id="56"/>
          </w:p>
        </w:tc>
        <w:tc>
          <w:tcPr>
            <w:tcW w:w="5760" w:type="dxa"/>
            <w:gridSpan w:val="2"/>
            <w:tcBorders>
              <w:left w:val="nil"/>
              <w:right w:val="nil"/>
            </w:tcBorders>
          </w:tcPr>
          <w:p w:rsidR="00992A4A" w:rsidRPr="004860A1" w:rsidRDefault="00992A4A" w:rsidP="009951B3">
            <w:pPr>
              <w:spacing w:before="80"/>
              <w:rPr>
                <w:b/>
                <w:smallCaps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Dialog konkurencyjny</w:t>
            </w:r>
            <w:r w:rsidRPr="004860A1">
              <w:rPr>
                <w:sz w:val="20"/>
                <w:szCs w:val="20"/>
              </w:rPr>
              <w:t xml:space="preserve">     </w:t>
            </w:r>
            <w:r w:rsidR="00B52C26">
              <w:rPr>
                <w:sz w:val="20"/>
                <w:szCs w:val="20"/>
              </w:rPr>
              <w:t xml:space="preserve">  </w:t>
            </w:r>
            <w:r w:rsidR="00204DB8">
              <w:rPr>
                <w:sz w:val="20"/>
                <w:szCs w:val="20"/>
              </w:rPr>
              <w:fldChar w:fldCharType="begin">
                <w:ffData>
                  <w:name w:val="Wybór5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7" w:name="Wybór54"/>
            <w:r w:rsidR="00204DB8">
              <w:rPr>
                <w:sz w:val="20"/>
                <w:szCs w:val="20"/>
              </w:rPr>
              <w:instrText xml:space="preserve"> FORMCHECKBOX </w:instrText>
            </w:r>
            <w:r w:rsidR="00204DB8">
              <w:rPr>
                <w:sz w:val="20"/>
                <w:szCs w:val="20"/>
              </w:rPr>
            </w:r>
            <w:r w:rsidR="00204DB8">
              <w:rPr>
                <w:sz w:val="20"/>
                <w:szCs w:val="20"/>
              </w:rPr>
              <w:fldChar w:fldCharType="end"/>
            </w:r>
            <w:bookmarkEnd w:id="57"/>
            <w:r w:rsidRPr="004860A1">
              <w:rPr>
                <w:sz w:val="20"/>
                <w:szCs w:val="20"/>
              </w:rPr>
              <w:t xml:space="preserve">     </w:t>
            </w:r>
          </w:p>
        </w:tc>
        <w:tc>
          <w:tcPr>
            <w:tcW w:w="310" w:type="dxa"/>
            <w:tcBorders>
              <w:left w:val="nil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b/>
                <w:smallCaps/>
                <w:sz w:val="20"/>
                <w:szCs w:val="20"/>
              </w:rPr>
            </w:pPr>
          </w:p>
        </w:tc>
      </w:tr>
      <w:tr w:rsidR="00992A4A" w:rsidRPr="004860A1" w:rsidTr="00E76FF9">
        <w:trPr>
          <w:trHeight w:val="530"/>
        </w:trPr>
        <w:tc>
          <w:tcPr>
            <w:tcW w:w="3780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992A4A" w:rsidRPr="004860A1" w:rsidRDefault="00992A4A" w:rsidP="009951B3">
            <w:pPr>
              <w:spacing w:before="80" w:after="80"/>
              <w:rPr>
                <w:b/>
                <w:smallCaps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Licytacja elektroniczna </w:t>
            </w:r>
            <w:r w:rsidRPr="004860A1">
              <w:rPr>
                <w:sz w:val="20"/>
                <w:szCs w:val="20"/>
              </w:rPr>
              <w:t xml:space="preserve">   </w:t>
            </w:r>
            <w:r w:rsidR="00204DB8">
              <w:rPr>
                <w:sz w:val="20"/>
                <w:szCs w:val="20"/>
              </w:rPr>
              <w:fldChar w:fldCharType="begin">
                <w:ffData>
                  <w:name w:val="Wybór5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8" w:name="Wybór55"/>
            <w:r w:rsidR="00204DB8">
              <w:rPr>
                <w:sz w:val="20"/>
                <w:szCs w:val="20"/>
              </w:rPr>
              <w:instrText xml:space="preserve"> FORMCHECKBOX </w:instrText>
            </w:r>
            <w:r w:rsidR="00204DB8">
              <w:rPr>
                <w:sz w:val="20"/>
                <w:szCs w:val="20"/>
              </w:rPr>
            </w:r>
            <w:r w:rsidR="00204DB8">
              <w:rPr>
                <w:sz w:val="20"/>
                <w:szCs w:val="20"/>
              </w:rPr>
              <w:fldChar w:fldCharType="end"/>
            </w:r>
            <w:bookmarkEnd w:id="58"/>
          </w:p>
        </w:tc>
        <w:tc>
          <w:tcPr>
            <w:tcW w:w="5760" w:type="dxa"/>
            <w:gridSpan w:val="2"/>
            <w:tcBorders>
              <w:left w:val="nil"/>
              <w:bottom w:val="single" w:sz="12" w:space="0" w:color="auto"/>
              <w:right w:val="nil"/>
            </w:tcBorders>
          </w:tcPr>
          <w:p w:rsidR="00992A4A" w:rsidRPr="004860A1" w:rsidRDefault="00B52C26" w:rsidP="009951B3">
            <w:pPr>
              <w:spacing w:before="80"/>
              <w:rPr>
                <w:b/>
                <w:smallCap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Partnerstwo innowacyjne  </w:t>
            </w:r>
            <w:r w:rsidR="00E149C6" w:rsidRPr="004860A1">
              <w:rPr>
                <w:sz w:val="20"/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149C6" w:rsidRPr="004860A1">
              <w:rPr>
                <w:sz w:val="20"/>
                <w:szCs w:val="20"/>
              </w:rPr>
              <w:instrText xml:space="preserve"> FORMCHECKBOX </w:instrText>
            </w:r>
            <w:r w:rsidR="00E149C6" w:rsidRPr="004860A1">
              <w:rPr>
                <w:sz w:val="20"/>
                <w:szCs w:val="20"/>
              </w:rPr>
            </w:r>
            <w:r w:rsidR="00E149C6" w:rsidRPr="004860A1">
              <w:rPr>
                <w:sz w:val="20"/>
                <w:szCs w:val="20"/>
              </w:rPr>
              <w:fldChar w:fldCharType="end"/>
            </w:r>
            <w:r w:rsidR="00E149C6" w:rsidRPr="004860A1">
              <w:rPr>
                <w:b/>
                <w:sz w:val="20"/>
                <w:szCs w:val="20"/>
              </w:rPr>
              <w:t xml:space="preserve"> </w:t>
            </w:r>
            <w:r w:rsidR="00E149C6" w:rsidRPr="004860A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310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b/>
                <w:smallCaps/>
                <w:sz w:val="20"/>
                <w:szCs w:val="20"/>
              </w:rPr>
            </w:pPr>
          </w:p>
        </w:tc>
      </w:tr>
      <w:tr w:rsidR="008E6B8A" w:rsidRPr="004860A1" w:rsidTr="009951B3">
        <w:trPr>
          <w:trHeight w:val="800"/>
        </w:trPr>
        <w:tc>
          <w:tcPr>
            <w:tcW w:w="985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951B3" w:rsidRPr="004860A1" w:rsidRDefault="009951B3" w:rsidP="009951B3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IV.1.2) Zamawiający żąda wniesienia wadium:          Tak</w:t>
            </w:r>
            <w:r w:rsidR="00996E4E" w:rsidRPr="004860A1">
              <w:rPr>
                <w:b/>
                <w:sz w:val="20"/>
                <w:szCs w:val="20"/>
              </w:rPr>
              <w:t xml:space="preserve">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9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9" w:name="Wybór90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59"/>
            <w:r w:rsidRPr="004860A1">
              <w:rPr>
                <w:b/>
                <w:sz w:val="20"/>
                <w:szCs w:val="20"/>
              </w:rPr>
              <w:t xml:space="preserve"> </w:t>
            </w:r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9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0" w:name="Wybór91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60"/>
          </w:p>
          <w:p w:rsidR="009951B3" w:rsidRPr="004860A1" w:rsidRDefault="009951B3" w:rsidP="009951B3">
            <w:pPr>
              <w:spacing w:before="120" w:after="120"/>
              <w:rPr>
                <w:sz w:val="20"/>
                <w:szCs w:val="20"/>
              </w:rPr>
            </w:pPr>
            <w:r w:rsidRPr="004860A1">
              <w:rPr>
                <w:rFonts w:eastAsia="Calibri"/>
                <w:b/>
                <w:sz w:val="20"/>
                <w:szCs w:val="20"/>
                <w:lang w:eastAsia="pl-PL"/>
              </w:rPr>
              <w:t xml:space="preserve">Informacja na temat wadium </w:t>
            </w:r>
            <w:r w:rsidRPr="004860A1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(jeżeli dotyczy):</w:t>
            </w:r>
          </w:p>
          <w:p w:rsidR="00204DB8" w:rsidRPr="00204DB8" w:rsidRDefault="00204DB8" w:rsidP="00996E4E">
            <w:pPr>
              <w:spacing w:after="80"/>
              <w:rPr>
                <w:smallCaps/>
                <w:sz w:val="20"/>
                <w:szCs w:val="20"/>
              </w:rPr>
            </w:pPr>
            <w:r w:rsidRPr="00204DB8">
              <w:rPr>
                <w:smallCaps/>
                <w:sz w:val="20"/>
                <w:szCs w:val="20"/>
              </w:rPr>
              <w:t>Zad. 1 - 585.00 PLN</w:t>
            </w:r>
          </w:p>
          <w:p w:rsidR="00204DB8" w:rsidRPr="00204DB8" w:rsidRDefault="00204DB8" w:rsidP="00996E4E">
            <w:pPr>
              <w:spacing w:after="80"/>
              <w:rPr>
                <w:smallCaps/>
                <w:sz w:val="20"/>
                <w:szCs w:val="20"/>
              </w:rPr>
            </w:pPr>
            <w:r w:rsidRPr="00204DB8">
              <w:rPr>
                <w:smallCaps/>
                <w:sz w:val="20"/>
                <w:szCs w:val="20"/>
              </w:rPr>
              <w:t>Zad. 2 - 1 350.00 PLN</w:t>
            </w:r>
          </w:p>
          <w:p w:rsidR="00204DB8" w:rsidRPr="00204DB8" w:rsidRDefault="00204DB8" w:rsidP="00996E4E">
            <w:pPr>
              <w:spacing w:after="80"/>
              <w:rPr>
                <w:smallCaps/>
                <w:sz w:val="20"/>
                <w:szCs w:val="20"/>
              </w:rPr>
            </w:pPr>
            <w:r w:rsidRPr="00204DB8">
              <w:rPr>
                <w:smallCaps/>
                <w:sz w:val="20"/>
                <w:szCs w:val="20"/>
              </w:rPr>
              <w:t>Zad. 3 - 1 312.50 PLN</w:t>
            </w:r>
          </w:p>
          <w:p w:rsidR="00204DB8" w:rsidRPr="00204DB8" w:rsidRDefault="00204DB8" w:rsidP="00996E4E">
            <w:pPr>
              <w:spacing w:after="80"/>
              <w:rPr>
                <w:smallCaps/>
                <w:sz w:val="20"/>
                <w:szCs w:val="20"/>
              </w:rPr>
            </w:pPr>
            <w:r w:rsidRPr="00204DB8">
              <w:rPr>
                <w:smallCaps/>
                <w:sz w:val="20"/>
                <w:szCs w:val="20"/>
              </w:rPr>
              <w:t>Zad. 4 - 337.50 PLN</w:t>
            </w:r>
          </w:p>
          <w:p w:rsidR="008E6B8A" w:rsidRPr="004860A1" w:rsidRDefault="00204DB8" w:rsidP="00996E4E">
            <w:pPr>
              <w:spacing w:after="80"/>
              <w:rPr>
                <w:b/>
                <w:smallCaps/>
                <w:sz w:val="20"/>
                <w:szCs w:val="20"/>
              </w:rPr>
            </w:pPr>
            <w:r w:rsidRPr="00204DB8">
              <w:rPr>
                <w:smallCaps/>
                <w:sz w:val="20"/>
                <w:szCs w:val="20"/>
              </w:rPr>
              <w:t>Zad. 5 - 1 012.50 PLN</w:t>
            </w:r>
          </w:p>
        </w:tc>
      </w:tr>
      <w:tr w:rsidR="009951B3" w:rsidRPr="004860A1" w:rsidTr="006D558E">
        <w:trPr>
          <w:trHeight w:val="1200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D558E" w:rsidRPr="004860A1" w:rsidRDefault="006D558E" w:rsidP="00953589">
            <w:pPr>
              <w:tabs>
                <w:tab w:val="left" w:pos="762"/>
              </w:tabs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IV.1.3) Przewiduje się udzielenie zaliczek na poczet</w:t>
            </w:r>
            <w:r w:rsidR="00A12674">
              <w:rPr>
                <w:b/>
                <w:sz w:val="20"/>
                <w:szCs w:val="20"/>
              </w:rPr>
              <w:t xml:space="preserve"> wykonania zamówienia:         t</w:t>
            </w:r>
            <w:r w:rsidRPr="004860A1">
              <w:rPr>
                <w:b/>
                <w:sz w:val="20"/>
                <w:szCs w:val="20"/>
              </w:rPr>
              <w:t xml:space="preserve">ak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7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1" w:name="Wybór78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61"/>
            <w:r w:rsidRPr="004860A1">
              <w:rPr>
                <w:sz w:val="20"/>
                <w:szCs w:val="20"/>
              </w:rPr>
              <w:t xml:space="preserve"> </w:t>
            </w:r>
            <w:r w:rsidR="00A12674">
              <w:rPr>
                <w:b/>
                <w:sz w:val="20"/>
                <w:szCs w:val="20"/>
              </w:rPr>
              <w:t>n</w:t>
            </w:r>
            <w:r w:rsidRPr="004860A1">
              <w:rPr>
                <w:b/>
                <w:sz w:val="20"/>
                <w:szCs w:val="20"/>
              </w:rPr>
              <w:t xml:space="preserve">ie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7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2" w:name="Wybór79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62"/>
          </w:p>
          <w:p w:rsidR="006D558E" w:rsidRPr="004860A1" w:rsidRDefault="006D558E" w:rsidP="00953589">
            <w:pPr>
              <w:tabs>
                <w:tab w:val="left" w:pos="762"/>
              </w:tabs>
              <w:spacing w:after="4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Należy podać informacje na temat udzielania zaliczek:</w:t>
            </w:r>
          </w:p>
          <w:p w:rsidR="006D558E" w:rsidRPr="004860A1" w:rsidRDefault="006D558E" w:rsidP="00953589">
            <w:pPr>
              <w:tabs>
                <w:tab w:val="left" w:pos="762"/>
              </w:tabs>
              <w:spacing w:after="80"/>
              <w:jc w:val="both"/>
              <w:rPr>
                <w:b/>
                <w:sz w:val="20"/>
                <w:szCs w:val="20"/>
              </w:rPr>
            </w:pPr>
          </w:p>
        </w:tc>
      </w:tr>
      <w:tr w:rsidR="006D558E" w:rsidRPr="004860A1" w:rsidTr="006D558E">
        <w:trPr>
          <w:trHeight w:val="645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D558E" w:rsidRPr="004860A1" w:rsidRDefault="006D558E" w:rsidP="00953589">
            <w:pPr>
              <w:tabs>
                <w:tab w:val="left" w:pos="762"/>
              </w:tabs>
              <w:spacing w:before="80" w:after="80"/>
              <w:jc w:val="both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IV.1.4) Wymaga się złożenia ofert w postaci katalogów elektronicznych lu</w:t>
            </w:r>
            <w:r w:rsidR="00721615" w:rsidRPr="004860A1">
              <w:rPr>
                <w:b/>
                <w:sz w:val="20"/>
                <w:szCs w:val="20"/>
              </w:rPr>
              <w:t xml:space="preserve">b dołączenia do ofert katalogów </w:t>
            </w:r>
            <w:r w:rsidRPr="004860A1">
              <w:rPr>
                <w:b/>
                <w:sz w:val="20"/>
                <w:szCs w:val="20"/>
              </w:rPr>
              <w:t>elektronicznych:</w:t>
            </w:r>
          </w:p>
          <w:p w:rsidR="00721615" w:rsidRPr="004860A1" w:rsidRDefault="00A53B3C" w:rsidP="00953589">
            <w:pPr>
              <w:tabs>
                <w:tab w:val="left" w:pos="762"/>
              </w:tabs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="00721615" w:rsidRPr="004860A1">
              <w:rPr>
                <w:b/>
                <w:sz w:val="20"/>
                <w:szCs w:val="20"/>
              </w:rPr>
              <w:t xml:space="preserve">ak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8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3" w:name="Wybór80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63"/>
            <w:r w:rsidR="00721615" w:rsidRPr="004860A1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n</w:t>
            </w:r>
            <w:r w:rsidR="00721615" w:rsidRPr="004860A1">
              <w:rPr>
                <w:b/>
                <w:sz w:val="20"/>
                <w:szCs w:val="20"/>
              </w:rPr>
              <w:t xml:space="preserve">ie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8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4" w:name="Wybór81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64"/>
            <w:r w:rsidR="00721615" w:rsidRPr="004860A1">
              <w:rPr>
                <w:sz w:val="20"/>
                <w:szCs w:val="20"/>
              </w:rPr>
              <w:t xml:space="preserve"> / lub</w:t>
            </w:r>
          </w:p>
          <w:p w:rsidR="006D558E" w:rsidRPr="004860A1" w:rsidRDefault="006D558E" w:rsidP="00953589">
            <w:pPr>
              <w:tabs>
                <w:tab w:val="left" w:pos="762"/>
              </w:tabs>
              <w:spacing w:after="8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Dopuszcza się złożenie ofert w postaci katalogów elektronicznych lu</w:t>
            </w:r>
            <w:r w:rsidR="00721615" w:rsidRPr="004860A1">
              <w:rPr>
                <w:sz w:val="20"/>
                <w:szCs w:val="20"/>
              </w:rPr>
              <w:t xml:space="preserve">b dołączenia do ofert katalogów </w:t>
            </w:r>
            <w:r w:rsidRPr="004860A1">
              <w:rPr>
                <w:sz w:val="20"/>
                <w:szCs w:val="20"/>
              </w:rPr>
              <w:t>elektronicznych:</w:t>
            </w:r>
          </w:p>
          <w:p w:rsidR="00721615" w:rsidRPr="004860A1" w:rsidRDefault="00A53B3C" w:rsidP="00953589">
            <w:pPr>
              <w:tabs>
                <w:tab w:val="left" w:pos="762"/>
              </w:tabs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="00721615" w:rsidRPr="004860A1">
              <w:rPr>
                <w:b/>
                <w:sz w:val="20"/>
                <w:szCs w:val="20"/>
              </w:rPr>
              <w:t xml:space="preserve">ak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5" w:name="Wybór82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65"/>
            <w:r w:rsidR="00721615" w:rsidRPr="004860A1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n</w:t>
            </w:r>
            <w:r w:rsidR="00721615" w:rsidRPr="004860A1">
              <w:rPr>
                <w:b/>
                <w:sz w:val="20"/>
                <w:szCs w:val="20"/>
              </w:rPr>
              <w:t xml:space="preserve">ie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8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6" w:name="Wybór83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66"/>
          </w:p>
          <w:p w:rsidR="006D558E" w:rsidRPr="004860A1" w:rsidRDefault="00721615" w:rsidP="00953589">
            <w:pPr>
              <w:tabs>
                <w:tab w:val="left" w:pos="762"/>
              </w:tabs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dodatkowe</w:t>
            </w:r>
            <w:r w:rsidRPr="004860A1">
              <w:rPr>
                <w:rStyle w:val="Odwoanieprzypisudolnego"/>
                <w:sz w:val="20"/>
                <w:szCs w:val="20"/>
              </w:rPr>
              <w:footnoteReference w:id="6"/>
            </w:r>
            <w:r w:rsidR="006D558E" w:rsidRPr="004860A1">
              <w:rPr>
                <w:sz w:val="20"/>
                <w:szCs w:val="20"/>
              </w:rPr>
              <w:t>:</w:t>
            </w:r>
          </w:p>
          <w:p w:rsidR="00721615" w:rsidRPr="004860A1" w:rsidRDefault="00721615" w:rsidP="00953589">
            <w:pPr>
              <w:tabs>
                <w:tab w:val="left" w:pos="762"/>
              </w:tabs>
              <w:spacing w:after="80"/>
              <w:jc w:val="both"/>
              <w:rPr>
                <w:b/>
                <w:sz w:val="20"/>
                <w:szCs w:val="20"/>
              </w:rPr>
            </w:pPr>
          </w:p>
        </w:tc>
      </w:tr>
      <w:tr w:rsidR="006D558E" w:rsidRPr="004860A1" w:rsidTr="00721615">
        <w:trPr>
          <w:trHeight w:val="1180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21615" w:rsidRPr="004860A1" w:rsidRDefault="00721615" w:rsidP="00721615">
            <w:pPr>
              <w:spacing w:before="120" w:after="120"/>
              <w:rPr>
                <w:i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IV.1.5) Wymaga się złożenia oferty wariantowej </w:t>
            </w:r>
            <w:r w:rsidRPr="004860A1">
              <w:rPr>
                <w:i/>
                <w:sz w:val="20"/>
                <w:szCs w:val="20"/>
              </w:rPr>
              <w:t>(jeżeli dotyczy):</w:t>
            </w:r>
          </w:p>
          <w:p w:rsidR="00721615" w:rsidRPr="004860A1" w:rsidRDefault="00A53B3C" w:rsidP="00721615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="00721615" w:rsidRPr="004860A1">
              <w:rPr>
                <w:b/>
                <w:sz w:val="20"/>
                <w:szCs w:val="20"/>
              </w:rPr>
              <w:t xml:space="preserve">ak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5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7" w:name="Wybór56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67"/>
            <w:r w:rsidR="00721615" w:rsidRPr="004860A1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n</w:t>
            </w:r>
            <w:r w:rsidR="00721615" w:rsidRPr="004860A1">
              <w:rPr>
                <w:b/>
                <w:sz w:val="20"/>
                <w:szCs w:val="20"/>
              </w:rPr>
              <w:t xml:space="preserve">ie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5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8" w:name="Wybór57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68"/>
            <w:r w:rsidR="00721615" w:rsidRPr="004860A1">
              <w:rPr>
                <w:sz w:val="20"/>
                <w:szCs w:val="20"/>
              </w:rPr>
              <w:t xml:space="preserve"> / lub</w:t>
            </w:r>
          </w:p>
          <w:p w:rsidR="00721615" w:rsidRPr="004860A1" w:rsidRDefault="00721615" w:rsidP="00721615">
            <w:pPr>
              <w:spacing w:before="120" w:after="120"/>
              <w:rPr>
                <w:i/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Dopuszcza się złożenie oferty wariantowej </w:t>
            </w:r>
            <w:r w:rsidRPr="004860A1">
              <w:rPr>
                <w:i/>
                <w:sz w:val="20"/>
                <w:szCs w:val="20"/>
              </w:rPr>
              <w:t>(jeżeli dotyczy)</w:t>
            </w:r>
          </w:p>
          <w:p w:rsidR="00721615" w:rsidRPr="004860A1" w:rsidRDefault="00A53B3C" w:rsidP="00721615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="00721615" w:rsidRPr="004860A1">
              <w:rPr>
                <w:b/>
                <w:sz w:val="20"/>
                <w:szCs w:val="20"/>
              </w:rPr>
              <w:t xml:space="preserve">ak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5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9" w:name="Wybór58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69"/>
            <w:r w:rsidR="00721615" w:rsidRPr="004860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n</w:t>
            </w:r>
            <w:r w:rsidR="00721615" w:rsidRPr="004860A1">
              <w:rPr>
                <w:b/>
                <w:sz w:val="20"/>
                <w:szCs w:val="20"/>
              </w:rPr>
              <w:t xml:space="preserve">ie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5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0" w:name="Wybór59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70"/>
          </w:p>
          <w:p w:rsidR="00721615" w:rsidRPr="004860A1" w:rsidRDefault="00721615" w:rsidP="00721615">
            <w:pPr>
              <w:spacing w:before="120" w:after="12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Złożenie oferty wariantowej dopuszcza się tylko z jednoczesnym złożeniem oferty zasadniczej:</w:t>
            </w:r>
          </w:p>
          <w:p w:rsidR="006D558E" w:rsidRPr="004860A1" w:rsidRDefault="00A53B3C" w:rsidP="009F60E3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="00721615" w:rsidRPr="004860A1">
              <w:rPr>
                <w:b/>
                <w:sz w:val="20"/>
                <w:szCs w:val="20"/>
              </w:rPr>
              <w:t xml:space="preserve">ak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6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1" w:name="Wybór60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71"/>
            <w:r w:rsidR="00721615" w:rsidRPr="004860A1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n</w:t>
            </w:r>
            <w:r w:rsidR="00721615" w:rsidRPr="004860A1">
              <w:rPr>
                <w:b/>
                <w:sz w:val="20"/>
                <w:szCs w:val="20"/>
              </w:rPr>
              <w:t xml:space="preserve">ie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6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2" w:name="Wybór61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72"/>
          </w:p>
        </w:tc>
      </w:tr>
      <w:tr w:rsidR="00721615" w:rsidRPr="004860A1" w:rsidTr="00F53CDD">
        <w:trPr>
          <w:trHeight w:val="1986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21615" w:rsidRPr="004860A1" w:rsidRDefault="00721615" w:rsidP="00721615">
            <w:pPr>
              <w:spacing w:before="120" w:after="12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IV.1.6) Przewidywana liczba wykonawców, którzy zostaną zaproszeni do udziału w postępowaniu </w:t>
            </w:r>
            <w:r w:rsidRPr="004860A1">
              <w:rPr>
                <w:i/>
                <w:sz w:val="20"/>
                <w:szCs w:val="20"/>
              </w:rPr>
              <w:br/>
              <w:t>(przetarg ograniczony, negocjacje z ogłoszeniem, dialog konkurencyjny, partnerstwo innowacyjne)</w:t>
            </w:r>
          </w:p>
          <w:p w:rsidR="00721615" w:rsidRPr="004860A1" w:rsidRDefault="00721615" w:rsidP="00721615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Liczba wykonawców</w:t>
            </w:r>
            <w:r w:rsidR="00910D55">
              <w:rPr>
                <w:sz w:val="20"/>
                <w:szCs w:val="20"/>
              </w:rPr>
              <w:t xml:space="preserve"> [</w:t>
            </w:r>
            <w:r w:rsidRPr="004860A1">
              <w:rPr>
                <w:sz w:val="20"/>
                <w:szCs w:val="20"/>
              </w:rPr>
              <w:t xml:space="preserve"> </w:t>
            </w:r>
            <w:r w:rsidR="00910D55">
              <w:rPr>
                <w:sz w:val="20"/>
                <w:szCs w:val="20"/>
              </w:rPr>
              <w:t xml:space="preserve"> </w:t>
            </w:r>
            <w:r w:rsidR="00910D55" w:rsidRPr="004860A1">
              <w:rPr>
                <w:sz w:val="20"/>
                <w:szCs w:val="20"/>
              </w:rPr>
              <w:t>]</w:t>
            </w:r>
          </w:p>
          <w:p w:rsidR="00721615" w:rsidRPr="004860A1" w:rsidRDefault="00721615" w:rsidP="00721615">
            <w:pPr>
              <w:spacing w:before="120" w:after="120"/>
              <w:jc w:val="both"/>
              <w:rPr>
                <w:b/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a</w:t>
            </w:r>
            <w:r w:rsidR="00F53CDD" w:rsidRPr="004860A1">
              <w:rPr>
                <w:sz w:val="20"/>
                <w:szCs w:val="20"/>
              </w:rPr>
              <w:t>lbo</w:t>
            </w:r>
            <w:r w:rsidR="00EB2612">
              <w:rPr>
                <w:sz w:val="20"/>
                <w:szCs w:val="20"/>
              </w:rPr>
              <w:t xml:space="preserve"> minimalna liczba wykonawców  [</w:t>
            </w:r>
            <w:r w:rsidR="00F53CDD" w:rsidRPr="004860A1">
              <w:rPr>
                <w:sz w:val="20"/>
                <w:szCs w:val="20"/>
              </w:rPr>
              <w:t xml:space="preserve"> </w:t>
            </w:r>
            <w:r w:rsidR="00204DB8" w:rsidRPr="00204DB8">
              <w:rPr>
                <w:color w:val="000000"/>
                <w:sz w:val="20"/>
                <w:szCs w:val="20"/>
              </w:rPr>
              <w:t>0</w:t>
            </w:r>
            <w:r w:rsidR="00EB2612">
              <w:rPr>
                <w:sz w:val="20"/>
                <w:szCs w:val="20"/>
              </w:rPr>
              <w:t xml:space="preserve"> </w:t>
            </w:r>
            <w:r w:rsidR="00F53CDD" w:rsidRPr="004860A1">
              <w:rPr>
                <w:sz w:val="20"/>
                <w:szCs w:val="20"/>
              </w:rPr>
              <w:t xml:space="preserve">]   </w:t>
            </w:r>
            <w:r w:rsidRPr="004860A1">
              <w:rPr>
                <w:sz w:val="20"/>
                <w:szCs w:val="20"/>
              </w:rPr>
              <w:t>lub maksymalna liczba wykonawców</w:t>
            </w:r>
            <w:r w:rsidR="00F53CDD" w:rsidRPr="004860A1">
              <w:rPr>
                <w:b/>
                <w:sz w:val="20"/>
                <w:szCs w:val="20"/>
              </w:rPr>
              <w:t xml:space="preserve"> </w:t>
            </w:r>
            <w:r w:rsidR="00F53CDD" w:rsidRPr="004860A1">
              <w:rPr>
                <w:sz w:val="20"/>
                <w:szCs w:val="20"/>
              </w:rPr>
              <w:t xml:space="preserve">[  </w:t>
            </w:r>
            <w:r w:rsidR="00204DB8" w:rsidRPr="00204DB8">
              <w:rPr>
                <w:color w:val="000000"/>
                <w:sz w:val="20"/>
                <w:szCs w:val="20"/>
              </w:rPr>
              <w:t>0</w:t>
            </w:r>
            <w:r w:rsidR="00EB2612">
              <w:rPr>
                <w:sz w:val="20"/>
                <w:szCs w:val="20"/>
              </w:rPr>
              <w:t xml:space="preserve">  </w:t>
            </w:r>
            <w:r w:rsidR="00F53CDD" w:rsidRPr="004860A1">
              <w:rPr>
                <w:sz w:val="20"/>
                <w:szCs w:val="20"/>
              </w:rPr>
              <w:t>]</w:t>
            </w:r>
          </w:p>
          <w:p w:rsidR="00721615" w:rsidRPr="004860A1" w:rsidRDefault="00721615" w:rsidP="00AA194B">
            <w:pPr>
              <w:spacing w:before="120" w:after="40"/>
              <w:jc w:val="both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Kryteria selekcji wykonawców:</w:t>
            </w:r>
          </w:p>
          <w:p w:rsidR="002135FD" w:rsidRPr="004860A1" w:rsidRDefault="002135FD" w:rsidP="00AA194B">
            <w:pPr>
              <w:spacing w:after="80"/>
              <w:jc w:val="both"/>
              <w:rPr>
                <w:sz w:val="20"/>
                <w:szCs w:val="20"/>
              </w:rPr>
            </w:pPr>
          </w:p>
        </w:tc>
      </w:tr>
      <w:tr w:rsidR="00F53CDD" w:rsidRPr="004860A1" w:rsidTr="00D96980">
        <w:trPr>
          <w:trHeight w:val="977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53CDD" w:rsidRPr="004860A1" w:rsidRDefault="00F53CDD" w:rsidP="00F53CDD">
            <w:pPr>
              <w:spacing w:before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lastRenderedPageBreak/>
              <w:t>IV.1.7) Informacje na temat umowy ramowej lub dynamicznego systemu zakupów</w:t>
            </w:r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i/>
                <w:sz w:val="20"/>
                <w:szCs w:val="20"/>
              </w:rPr>
              <w:t>(jeżeli dotyczy):</w:t>
            </w:r>
          </w:p>
          <w:p w:rsidR="00F53CDD" w:rsidRPr="004860A1" w:rsidRDefault="00F53CDD" w:rsidP="00F53CDD">
            <w:pPr>
              <w:rPr>
                <w:sz w:val="20"/>
                <w:szCs w:val="20"/>
              </w:rPr>
            </w:pPr>
          </w:p>
          <w:p w:rsidR="009659D9" w:rsidRDefault="00F53CDD" w:rsidP="009659D9">
            <w:pPr>
              <w:spacing w:after="6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Umowa ramowa będzie zawarta: </w:t>
            </w:r>
          </w:p>
          <w:p w:rsidR="009659D9" w:rsidRDefault="00204DB8" w:rsidP="009659D9">
            <w:pPr>
              <w:spacing w:after="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>
                <w:ffData>
                  <w:name w:val="Wybór6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3" w:name="Wybór62"/>
            <w:r>
              <w:rPr>
                <w:color w:val="000000"/>
                <w:sz w:val="20"/>
                <w:szCs w:val="20"/>
              </w:rPr>
              <w:instrText xml:space="preserve"> FORMCHECKBOX </w:instrTex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  <w:fldChar w:fldCharType="end"/>
            </w:r>
            <w:bookmarkEnd w:id="73"/>
            <w:r w:rsidR="009659D9">
              <w:rPr>
                <w:color w:val="000000"/>
                <w:sz w:val="20"/>
                <w:szCs w:val="20"/>
              </w:rPr>
              <w:t xml:space="preserve">  </w:t>
            </w:r>
            <w:r w:rsidR="00F53CDD" w:rsidRPr="004860A1">
              <w:rPr>
                <w:sz w:val="20"/>
                <w:szCs w:val="20"/>
              </w:rPr>
              <w:t xml:space="preserve">z jednym wykonawcą  </w:t>
            </w:r>
            <w:r w:rsidR="008F6179">
              <w:rPr>
                <w:sz w:val="20"/>
                <w:szCs w:val="20"/>
              </w:rPr>
              <w:t xml:space="preserve">  </w:t>
            </w:r>
          </w:p>
          <w:p w:rsidR="00F53CDD" w:rsidRPr="004860A1" w:rsidRDefault="00204DB8" w:rsidP="00F53CDD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>
                <w:ffData>
                  <w:name w:val="Wybór6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4" w:name="Wybór63"/>
            <w:r>
              <w:rPr>
                <w:color w:val="000000"/>
                <w:sz w:val="20"/>
                <w:szCs w:val="20"/>
              </w:rPr>
              <w:instrText xml:space="preserve"> FORMCHECKBOX </w:instrTex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  <w:fldChar w:fldCharType="end"/>
            </w:r>
            <w:bookmarkEnd w:id="74"/>
            <w:r w:rsidR="009659D9">
              <w:rPr>
                <w:color w:val="000000"/>
                <w:sz w:val="20"/>
                <w:szCs w:val="20"/>
              </w:rPr>
              <w:t xml:space="preserve">  </w:t>
            </w:r>
            <w:r w:rsidR="009659D9">
              <w:rPr>
                <w:sz w:val="20"/>
                <w:szCs w:val="20"/>
              </w:rPr>
              <w:t xml:space="preserve">z kilkoma wykonawcami  </w:t>
            </w:r>
          </w:p>
          <w:p w:rsidR="008F6179" w:rsidRDefault="00F53CDD" w:rsidP="00F53CDD">
            <w:pPr>
              <w:spacing w:before="12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Przewiduje się ograniczenie liczby uczestników umowy ramowej: </w:t>
            </w:r>
          </w:p>
          <w:p w:rsidR="00CF7968" w:rsidRDefault="00204DB8" w:rsidP="00611D80">
            <w:pPr>
              <w:spacing w:before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9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5" w:name="Wybór92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75"/>
            <w:r w:rsidR="00611D80">
              <w:rPr>
                <w:sz w:val="20"/>
                <w:szCs w:val="20"/>
              </w:rPr>
              <w:t xml:space="preserve">  </w:t>
            </w:r>
            <w:r w:rsidR="008F6179">
              <w:rPr>
                <w:b/>
                <w:sz w:val="20"/>
                <w:szCs w:val="20"/>
              </w:rPr>
              <w:t>t</w:t>
            </w:r>
            <w:r w:rsidR="00F53CDD" w:rsidRPr="004860A1">
              <w:rPr>
                <w:b/>
                <w:sz w:val="20"/>
                <w:szCs w:val="20"/>
              </w:rPr>
              <w:t xml:space="preserve">ak </w:t>
            </w:r>
          </w:p>
          <w:p w:rsidR="00F53CDD" w:rsidRPr="004860A1" w:rsidRDefault="00204DB8" w:rsidP="00611D80">
            <w:pPr>
              <w:spacing w:before="6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Wybór9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6" w:name="Wybór93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76"/>
            <w:r w:rsidR="00611D80">
              <w:rPr>
                <w:b/>
                <w:sz w:val="20"/>
                <w:szCs w:val="20"/>
              </w:rPr>
              <w:t xml:space="preserve"> </w:t>
            </w:r>
            <w:r w:rsidR="00AA0F9F">
              <w:rPr>
                <w:b/>
                <w:sz w:val="20"/>
                <w:szCs w:val="20"/>
              </w:rPr>
              <w:t xml:space="preserve"> </w:t>
            </w:r>
            <w:r w:rsidR="008F6179">
              <w:rPr>
                <w:b/>
                <w:sz w:val="20"/>
                <w:szCs w:val="20"/>
              </w:rPr>
              <w:t>n</w:t>
            </w:r>
            <w:r w:rsidR="00F53CDD" w:rsidRPr="004860A1">
              <w:rPr>
                <w:b/>
                <w:sz w:val="20"/>
                <w:szCs w:val="20"/>
              </w:rPr>
              <w:t xml:space="preserve">ie </w:t>
            </w:r>
          </w:p>
          <w:p w:rsidR="00F53CDD" w:rsidRPr="004860A1" w:rsidRDefault="00F53CDD" w:rsidP="00F53CDD">
            <w:pPr>
              <w:spacing w:before="12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Przewidziana maksymalna liczba uczestników umowy ramowej: [  </w:t>
            </w:r>
            <w:r w:rsidR="00CF7968">
              <w:rPr>
                <w:sz w:val="20"/>
                <w:szCs w:val="20"/>
              </w:rPr>
              <w:t xml:space="preserve">  </w:t>
            </w:r>
            <w:r w:rsidRPr="004860A1">
              <w:rPr>
                <w:sz w:val="20"/>
                <w:szCs w:val="20"/>
              </w:rPr>
              <w:t>]</w:t>
            </w:r>
          </w:p>
          <w:p w:rsidR="00F53CDD" w:rsidRPr="004860A1" w:rsidRDefault="00F53CDD" w:rsidP="00F53CDD">
            <w:pPr>
              <w:spacing w:before="12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dodatkowe</w:t>
            </w:r>
            <w:r w:rsidRPr="004860A1">
              <w:rPr>
                <w:rStyle w:val="Odwoanieprzypisudolnego"/>
                <w:sz w:val="20"/>
                <w:szCs w:val="20"/>
              </w:rPr>
              <w:footnoteReference w:id="7"/>
            </w:r>
            <w:r w:rsidRPr="004860A1">
              <w:rPr>
                <w:sz w:val="20"/>
                <w:szCs w:val="20"/>
              </w:rPr>
              <w:t>):</w:t>
            </w:r>
          </w:p>
          <w:p w:rsidR="00F53CDD" w:rsidRPr="004860A1" w:rsidRDefault="00F53CDD" w:rsidP="00AA0F9F">
            <w:pPr>
              <w:spacing w:before="120" w:after="120"/>
              <w:jc w:val="both"/>
              <w:rPr>
                <w:sz w:val="20"/>
                <w:szCs w:val="20"/>
              </w:rPr>
            </w:pPr>
          </w:p>
          <w:p w:rsidR="00FA7A57" w:rsidRDefault="00F53CDD" w:rsidP="00611D80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Zamówienie obejmuje ustanowienie dynamicznego systemu zakupów:  </w:t>
            </w:r>
          </w:p>
          <w:p w:rsidR="00FA7A57" w:rsidRDefault="00204DB8" w:rsidP="00611D80">
            <w:pPr>
              <w:spacing w:after="6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6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7" w:name="Wybór65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77"/>
            <w:r w:rsidR="00FA7A57">
              <w:rPr>
                <w:sz w:val="20"/>
                <w:szCs w:val="20"/>
              </w:rPr>
              <w:t xml:space="preserve">  </w:t>
            </w:r>
            <w:r w:rsidR="00FA7A57">
              <w:rPr>
                <w:b/>
                <w:sz w:val="20"/>
                <w:szCs w:val="20"/>
              </w:rPr>
              <w:t>t</w:t>
            </w:r>
            <w:r w:rsidR="00F53CDD" w:rsidRPr="004860A1">
              <w:rPr>
                <w:b/>
                <w:sz w:val="20"/>
                <w:szCs w:val="20"/>
              </w:rPr>
              <w:t xml:space="preserve">ak </w:t>
            </w:r>
            <w:r w:rsidR="00F53CDD" w:rsidRPr="004860A1">
              <w:rPr>
                <w:sz w:val="20"/>
                <w:szCs w:val="20"/>
              </w:rPr>
              <w:t xml:space="preserve"> </w:t>
            </w:r>
          </w:p>
          <w:p w:rsidR="00F53CDD" w:rsidRPr="004860A1" w:rsidRDefault="00204DB8" w:rsidP="00F53CD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Wybór6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8" w:name="Wybór66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78"/>
            <w:r w:rsidR="00FA7A57" w:rsidRPr="004860A1">
              <w:rPr>
                <w:b/>
                <w:sz w:val="20"/>
                <w:szCs w:val="20"/>
              </w:rPr>
              <w:t xml:space="preserve"> </w:t>
            </w:r>
            <w:r w:rsidR="00FA7A57">
              <w:rPr>
                <w:b/>
                <w:sz w:val="20"/>
                <w:szCs w:val="20"/>
              </w:rPr>
              <w:t xml:space="preserve"> n</w:t>
            </w:r>
            <w:r w:rsidR="00FA7A57" w:rsidRPr="004860A1">
              <w:rPr>
                <w:b/>
                <w:sz w:val="20"/>
                <w:szCs w:val="20"/>
              </w:rPr>
              <w:t>ie</w:t>
            </w:r>
          </w:p>
          <w:p w:rsidR="00F53CDD" w:rsidRPr="004860A1" w:rsidRDefault="00F53CDD" w:rsidP="00F53CDD">
            <w:pPr>
              <w:rPr>
                <w:sz w:val="20"/>
                <w:szCs w:val="20"/>
              </w:rPr>
            </w:pPr>
          </w:p>
          <w:p w:rsidR="00F53CDD" w:rsidRPr="004860A1" w:rsidRDefault="00F53CDD" w:rsidP="00F53CDD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Adres strony internetowej, na której będą zamieszczone informacje dodatkowe dotyczące dynamicznego systemu</w:t>
            </w:r>
          </w:p>
          <w:p w:rsidR="00F53CDD" w:rsidRDefault="00F53CDD" w:rsidP="00F53CDD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zakupów </w:t>
            </w:r>
            <w:r w:rsidRPr="004860A1">
              <w:rPr>
                <w:i/>
                <w:sz w:val="20"/>
                <w:szCs w:val="20"/>
              </w:rPr>
              <w:t>(jeżeli dotyczy)</w:t>
            </w:r>
            <w:r w:rsidR="00AA0F9F">
              <w:rPr>
                <w:sz w:val="20"/>
                <w:szCs w:val="20"/>
              </w:rPr>
              <w:t>:</w:t>
            </w:r>
          </w:p>
          <w:p w:rsidR="00F53CDD" w:rsidRPr="00EC3AC2" w:rsidRDefault="00F53CDD" w:rsidP="00AA0F9F">
            <w:pPr>
              <w:spacing w:after="120"/>
              <w:rPr>
                <w:color w:val="0070C0"/>
                <w:sz w:val="20"/>
                <w:szCs w:val="20"/>
                <w:u w:val="single"/>
              </w:rPr>
            </w:pPr>
          </w:p>
          <w:p w:rsidR="00F53CDD" w:rsidRPr="004860A1" w:rsidRDefault="00F53CDD" w:rsidP="00F53CDD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dodatkowe:</w:t>
            </w:r>
          </w:p>
          <w:p w:rsidR="00F53CDD" w:rsidRPr="00AA0F9F" w:rsidRDefault="00F53CDD" w:rsidP="00F53CDD">
            <w:pPr>
              <w:spacing w:after="80"/>
              <w:rPr>
                <w:sz w:val="20"/>
                <w:szCs w:val="20"/>
              </w:rPr>
            </w:pPr>
          </w:p>
          <w:p w:rsidR="00F53CDD" w:rsidRPr="004860A1" w:rsidRDefault="00F53CDD" w:rsidP="00F53CDD">
            <w:pPr>
              <w:spacing w:after="8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W ramach umowy ramowej/dynamicznego systemu zakupów dopuszcza się złożenie ofert w formie katalogów elektronicznych:</w:t>
            </w:r>
          </w:p>
          <w:p w:rsidR="00611D80" w:rsidRDefault="00204DB8" w:rsidP="00611D80">
            <w:pPr>
              <w:spacing w:before="8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9" w:name="Wybór67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79"/>
            <w:r w:rsidR="00611D80">
              <w:rPr>
                <w:sz w:val="20"/>
                <w:szCs w:val="20"/>
              </w:rPr>
              <w:t xml:space="preserve">  </w:t>
            </w:r>
            <w:r w:rsidR="00611D80">
              <w:rPr>
                <w:b/>
                <w:sz w:val="20"/>
                <w:szCs w:val="20"/>
              </w:rPr>
              <w:t>t</w:t>
            </w:r>
            <w:r w:rsidR="00611D80" w:rsidRPr="004860A1">
              <w:rPr>
                <w:b/>
                <w:sz w:val="20"/>
                <w:szCs w:val="20"/>
              </w:rPr>
              <w:t xml:space="preserve">ak </w:t>
            </w:r>
          </w:p>
          <w:p w:rsidR="00AD573E" w:rsidRPr="004860A1" w:rsidRDefault="00204DB8" w:rsidP="00611D80">
            <w:pPr>
              <w:spacing w:after="8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Wybór6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80" w:name="Wybór68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80"/>
            <w:r w:rsidR="00611D80">
              <w:rPr>
                <w:b/>
                <w:sz w:val="20"/>
                <w:szCs w:val="20"/>
              </w:rPr>
              <w:t xml:space="preserve">  n</w:t>
            </w:r>
            <w:r w:rsidR="00611D80" w:rsidRPr="004860A1">
              <w:rPr>
                <w:b/>
                <w:sz w:val="20"/>
                <w:szCs w:val="20"/>
              </w:rPr>
              <w:t>ie</w:t>
            </w:r>
          </w:p>
          <w:p w:rsidR="00F53CDD" w:rsidRPr="004860A1" w:rsidRDefault="00F53CDD" w:rsidP="00AD573E">
            <w:pPr>
              <w:spacing w:after="8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Przewiduje się pobranie ze złożonych katalogów elektronicznych informacji potrzebnych do sporządzenia ofert w </w:t>
            </w:r>
            <w:r w:rsidR="00AD573E" w:rsidRPr="004860A1">
              <w:rPr>
                <w:sz w:val="20"/>
                <w:szCs w:val="20"/>
              </w:rPr>
              <w:t>r</w:t>
            </w:r>
            <w:r w:rsidRPr="004860A1">
              <w:rPr>
                <w:sz w:val="20"/>
                <w:szCs w:val="20"/>
              </w:rPr>
              <w:t>amach umowy ramowej/dynamicznego systemu zakupów:</w:t>
            </w:r>
          </w:p>
          <w:p w:rsidR="00611D80" w:rsidRDefault="00204DB8" w:rsidP="00611D80">
            <w:pPr>
              <w:spacing w:before="8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6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1" w:name="Wybór69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81"/>
            <w:r w:rsidR="00611D80">
              <w:rPr>
                <w:sz w:val="20"/>
                <w:szCs w:val="20"/>
              </w:rPr>
              <w:t xml:space="preserve">  </w:t>
            </w:r>
            <w:r w:rsidR="00611D80">
              <w:rPr>
                <w:b/>
                <w:sz w:val="20"/>
                <w:szCs w:val="20"/>
              </w:rPr>
              <w:t>t</w:t>
            </w:r>
            <w:r w:rsidR="00611D80" w:rsidRPr="004860A1">
              <w:rPr>
                <w:b/>
                <w:sz w:val="20"/>
                <w:szCs w:val="20"/>
              </w:rPr>
              <w:t xml:space="preserve">ak </w:t>
            </w:r>
          </w:p>
          <w:p w:rsidR="00AD573E" w:rsidRPr="004860A1" w:rsidRDefault="00204DB8" w:rsidP="00F53CDD">
            <w:pPr>
              <w:spacing w:after="8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Wybór7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82" w:name="Wybór70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82"/>
            <w:r w:rsidR="00611D80">
              <w:rPr>
                <w:b/>
                <w:sz w:val="20"/>
                <w:szCs w:val="20"/>
              </w:rPr>
              <w:t xml:space="preserve">  n</w:t>
            </w:r>
            <w:r w:rsidR="00611D80" w:rsidRPr="004860A1">
              <w:rPr>
                <w:b/>
                <w:sz w:val="20"/>
                <w:szCs w:val="20"/>
              </w:rPr>
              <w:t>ie</w:t>
            </w:r>
          </w:p>
        </w:tc>
      </w:tr>
      <w:tr w:rsidR="00204DB8" w:rsidRPr="004860A1" w:rsidTr="002D1065">
        <w:trPr>
          <w:trHeight w:val="4379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4DB8" w:rsidRPr="004860A1" w:rsidRDefault="00204DB8" w:rsidP="002D1065">
            <w:pPr>
              <w:spacing w:before="80" w:after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lastRenderedPageBreak/>
              <w:t>IV.1.8) Aukcja elektroniczna</w:t>
            </w:r>
          </w:p>
          <w:p w:rsidR="00204DB8" w:rsidRPr="004860A1" w:rsidRDefault="00204DB8" w:rsidP="002D1065">
            <w:pPr>
              <w:spacing w:after="80"/>
              <w:rPr>
                <w:i/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Przewidziane jest przeprowadzenie aukcji elektronicznej </w:t>
            </w:r>
            <w:r w:rsidRPr="004860A1">
              <w:rPr>
                <w:i/>
                <w:sz w:val="20"/>
                <w:szCs w:val="20"/>
              </w:rPr>
              <w:t>(przetarg nieograniczony, przetarg ograniczony, negocjacje z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i/>
                <w:sz w:val="20"/>
                <w:szCs w:val="20"/>
              </w:rPr>
              <w:t>ogłoszeniem)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Tak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3" w:name="Wybór5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83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84" w:name="Wybór6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84"/>
          </w:p>
          <w:p w:rsidR="00204DB8" w:rsidRPr="004860A1" w:rsidRDefault="00204DB8" w:rsidP="002D1065">
            <w:pPr>
              <w:spacing w:before="120"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Należy podać adres strony internetowej, na której aukcja będzie prowadzona: </w:t>
            </w:r>
          </w:p>
          <w:p w:rsidR="00204DB8" w:rsidRPr="004860A1" w:rsidRDefault="00204DB8" w:rsidP="002D1065">
            <w:pPr>
              <w:spacing w:before="120"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Należy wskazać elementy, których wartości będą przedmiotem aukcji elektronicznej: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rFonts w:eastAsia="Calibri"/>
                <w:sz w:val="20"/>
                <w:szCs w:val="20"/>
                <w:lang w:eastAsia="pl-PL"/>
              </w:rPr>
              <w:t>___________________________________________________________________________________________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Przewiduje się ograniczenia co do przedstawionych wartości, wynikające z opisu przedmiotu zamówienia:</w:t>
            </w:r>
          </w:p>
          <w:p w:rsidR="00204DB8" w:rsidRPr="00EC3AC2" w:rsidRDefault="00204DB8" w:rsidP="002D1065">
            <w:pPr>
              <w:spacing w:after="80"/>
              <w:rPr>
                <w:sz w:val="20"/>
                <w:szCs w:val="20"/>
              </w:rPr>
            </w:pPr>
            <w:r w:rsidRPr="00EC3AC2">
              <w:rPr>
                <w:b/>
                <w:sz w:val="20"/>
                <w:szCs w:val="20"/>
              </w:rPr>
              <w:t xml:space="preserve">Tak </w:t>
            </w:r>
            <w:r w:rsidRPr="00EC3AC2">
              <w:rPr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3" type="#_x0000_t75" style="width:12pt;height:12pt">
                  <v:imagedata r:id="rId8" o:title="1"/>
                </v:shape>
              </w:pict>
            </w:r>
            <w:r w:rsidRPr="00EC3AC2">
              <w:rPr>
                <w:sz w:val="20"/>
                <w:szCs w:val="20"/>
              </w:rPr>
              <w:t xml:space="preserve"> </w:t>
            </w:r>
            <w:r w:rsidRPr="00EC3AC2">
              <w:rPr>
                <w:b/>
                <w:sz w:val="20"/>
                <w:szCs w:val="20"/>
              </w:rPr>
              <w:t xml:space="preserve">Nie </w:t>
            </w:r>
            <w:r w:rsidRPr="00EC3AC2">
              <w:rPr>
                <w:sz w:val="20"/>
                <w:szCs w:val="20"/>
              </w:rPr>
              <w:pict>
                <v:shape id="_x0000_i1044" type="#_x0000_t75" style="width:12pt;height:12pt">
                  <v:imagedata r:id="rId8" o:title="1"/>
                </v:shape>
              </w:pict>
            </w:r>
          </w:p>
          <w:p w:rsidR="00204DB8" w:rsidRPr="004860A1" w:rsidRDefault="00204DB8" w:rsidP="002D1065">
            <w:pPr>
              <w:rPr>
                <w:sz w:val="20"/>
                <w:szCs w:val="20"/>
              </w:rPr>
            </w:pPr>
          </w:p>
          <w:p w:rsidR="00204DB8" w:rsidRPr="004860A1" w:rsidRDefault="00204DB8" w:rsidP="002D1065">
            <w:pPr>
              <w:spacing w:after="8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Należy podać, które informacje zostaną udostępnione wykonawcom w trakcie aukcji elektronicznej oraz jaki będzie termin ich udostępnienia: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rFonts w:eastAsia="Calibri"/>
                <w:sz w:val="20"/>
                <w:szCs w:val="20"/>
                <w:lang w:eastAsia="pl-PL"/>
              </w:rPr>
              <w:t>___________________________________________________________________________________________</w:t>
            </w:r>
          </w:p>
          <w:p w:rsidR="00204DB8" w:rsidRPr="004860A1" w:rsidRDefault="00204DB8" w:rsidP="002D1065">
            <w:pPr>
              <w:rPr>
                <w:sz w:val="20"/>
                <w:szCs w:val="20"/>
              </w:rPr>
            </w:pP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dotyczące przebiegu aukcji elektronicznej: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________________________________________________________________________________________________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________________________________________________________________________________________________</w:t>
            </w:r>
          </w:p>
          <w:p w:rsidR="00204DB8" w:rsidRPr="004860A1" w:rsidRDefault="00204DB8" w:rsidP="002D1065">
            <w:pPr>
              <w:spacing w:after="8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Jaki jest przewidziany sposób postępowania w toku aukcji elektronicznej i jakie będą warunki, na jakich wykonawcy będą mogli licytować (minimalne wysokości postąpień):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________________________________________________________________________________________________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________________________________________________________________________________________________</w:t>
            </w:r>
          </w:p>
          <w:p w:rsidR="00204DB8" w:rsidRPr="004860A1" w:rsidRDefault="00204DB8" w:rsidP="002D1065">
            <w:pPr>
              <w:spacing w:after="8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dotyczące wykorzystywanego sprzętu elektronicznego, rozwiązań i specyfikacji technicznych w zakresie połączeń: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________________________________________________________________________________________________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________________________________________________________________________________________________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Wymagania dotyczące rejestracji i identyfikacji wykonawców w aukcji elektronicznej: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rFonts w:eastAsia="Calibri"/>
                <w:sz w:val="20"/>
                <w:szCs w:val="20"/>
                <w:lang w:eastAsia="pl-PL"/>
              </w:rPr>
              <w:t>___________________________________________________________________________________________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o liczbie etapów aukcji elektronicznej i czasie ich trwania: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Aukcja jednoetapowa </w:t>
            </w:r>
            <w:r>
              <w:pict>
                <v:shape id="_x0000_i1045" type="#_x0000_t75" style="width:12pt;height:12pt">
                  <v:imagedata r:id="rId8" o:title="1"/>
                </v:shape>
              </w:pict>
            </w:r>
            <w:r w:rsidRPr="004860A1">
              <w:rPr>
                <w:sz w:val="20"/>
                <w:szCs w:val="20"/>
              </w:rPr>
              <w:t xml:space="preserve"> czas trwania:________________________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Aukcja wieloetapowa </w:t>
            </w:r>
            <w:r>
              <w:pict>
                <v:shape id="_x0000_i1046" type="#_x0000_t75" style="width:12pt;height:12pt">
                  <v:imagedata r:id="rId8" o:title="1"/>
                </v:shape>
              </w:pic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etap nr                                  czas trwania etapu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                                   _______________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                                   _______________</w:t>
            </w: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                                   _______________</w:t>
            </w:r>
          </w:p>
          <w:p w:rsidR="00204DB8" w:rsidRPr="004860A1" w:rsidRDefault="00204DB8" w:rsidP="002D1065">
            <w:pPr>
              <w:rPr>
                <w:sz w:val="20"/>
                <w:szCs w:val="20"/>
              </w:rPr>
            </w:pP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Czy wykonawcy, którzy nie złożyli nowych postąpień, zostaną zakwalifikowani do następnego etapu:</w:t>
            </w:r>
          </w:p>
          <w:p w:rsidR="00204DB8" w:rsidRPr="004860A1" w:rsidRDefault="00204DB8" w:rsidP="002D1065">
            <w:pPr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Tak </w:t>
            </w:r>
            <w:r>
              <w:pict>
                <v:shape id="_x0000_i1047" type="#_x0000_t75" style="width:12pt;height:12pt">
                  <v:imagedata r:id="rId8" o:title="1"/>
                </v:shape>
              </w:pict>
            </w:r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>
              <w:pict>
                <v:shape id="_x0000_i1048" type="#_x0000_t75" style="width:12pt;height:12pt">
                  <v:imagedata r:id="rId8" o:title="1"/>
                </v:shape>
              </w:pict>
            </w:r>
          </w:p>
          <w:p w:rsidR="00204DB8" w:rsidRPr="004860A1" w:rsidRDefault="00204DB8" w:rsidP="002D1065">
            <w:pPr>
              <w:rPr>
                <w:sz w:val="20"/>
                <w:szCs w:val="20"/>
              </w:rPr>
            </w:pPr>
          </w:p>
          <w:p w:rsidR="00204DB8" w:rsidRPr="004860A1" w:rsidRDefault="00204DB8" w:rsidP="002D1065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Warunki zamknięcia aukcji elektronicznej:__________________________</w:t>
            </w:r>
          </w:p>
        </w:tc>
      </w:tr>
    </w:tbl>
    <w:p w:rsidR="00992A4A" w:rsidRPr="004860A1" w:rsidRDefault="00992A4A" w:rsidP="00DE23CD">
      <w:pPr>
        <w:spacing w:before="240" w:after="120"/>
        <w:rPr>
          <w:b/>
          <w:smallCaps/>
          <w:sz w:val="20"/>
          <w:szCs w:val="20"/>
        </w:rPr>
      </w:pPr>
      <w:r w:rsidRPr="004860A1">
        <w:rPr>
          <w:b/>
          <w:sz w:val="20"/>
          <w:szCs w:val="20"/>
        </w:rPr>
        <w:t xml:space="preserve">IV. 2) </w:t>
      </w:r>
      <w:r w:rsidRPr="004860A1">
        <w:rPr>
          <w:b/>
          <w:smallCaps/>
          <w:sz w:val="20"/>
          <w:szCs w:val="20"/>
        </w:rPr>
        <w:t xml:space="preserve">Kryteria OCENY OFERT  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624"/>
        <w:gridCol w:w="236"/>
      </w:tblGrid>
      <w:tr w:rsidR="00992A4A" w:rsidRPr="004860A1" w:rsidTr="00E76FF9">
        <w:trPr>
          <w:trHeight w:val="289"/>
        </w:trPr>
        <w:tc>
          <w:tcPr>
            <w:tcW w:w="9664" w:type="dxa"/>
            <w:gridSpan w:val="2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992A4A" w:rsidRPr="00DE23CD" w:rsidRDefault="00992A4A" w:rsidP="00DE23CD">
            <w:pPr>
              <w:spacing w:before="80" w:after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IV.2.1) Kryteria oceny ofert</w:t>
            </w:r>
          </w:p>
        </w:tc>
        <w:tc>
          <w:tcPr>
            <w:tcW w:w="236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b/>
                <w:smallCaps/>
                <w:sz w:val="20"/>
                <w:szCs w:val="20"/>
              </w:rPr>
            </w:pPr>
          </w:p>
        </w:tc>
      </w:tr>
      <w:tr w:rsidR="00992A4A" w:rsidRPr="00DE23CD" w:rsidTr="00E76FF9">
        <w:trPr>
          <w:trHeight w:val="355"/>
        </w:trPr>
        <w:tc>
          <w:tcPr>
            <w:tcW w:w="5040" w:type="dxa"/>
            <w:tcBorders>
              <w:left w:val="single" w:sz="12" w:space="0" w:color="auto"/>
              <w:right w:val="nil"/>
            </w:tcBorders>
          </w:tcPr>
          <w:p w:rsidR="00992A4A" w:rsidRDefault="00854700" w:rsidP="00854700">
            <w:pPr>
              <w:spacing w:before="80"/>
              <w:rPr>
                <w:b/>
                <w:sz w:val="20"/>
                <w:szCs w:val="20"/>
                <w:lang w:val="en-GB"/>
              </w:rPr>
            </w:pPr>
            <w:r w:rsidRPr="004860A1">
              <w:rPr>
                <w:b/>
                <w:sz w:val="20"/>
                <w:szCs w:val="20"/>
                <w:lang w:val="en-GB"/>
              </w:rPr>
              <w:t>IV.2.2) Kryteria</w:t>
            </w:r>
          </w:p>
          <w:p w:rsidR="00DE23CD" w:rsidRPr="00DE23CD" w:rsidRDefault="00DE23CD" w:rsidP="00854700">
            <w:pPr>
              <w:spacing w:before="80"/>
              <w:rPr>
                <w:b/>
                <w:sz w:val="20"/>
                <w:szCs w:val="20"/>
              </w:rPr>
            </w:pPr>
            <w:r w:rsidRPr="00DE23CD">
              <w:rPr>
                <w:b/>
                <w:sz w:val="20"/>
                <w:szCs w:val="20"/>
              </w:rPr>
              <w:t>Kryteria - Znaczenie</w:t>
            </w:r>
          </w:p>
          <w:p w:rsidR="00204DB8" w:rsidRPr="00204DB8" w:rsidRDefault="00204DB8" w:rsidP="00DE23CD">
            <w:pPr>
              <w:spacing w:before="80" w:after="80"/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Cena - 60%</w:t>
            </w:r>
          </w:p>
          <w:p w:rsidR="00854700" w:rsidRPr="00DE23CD" w:rsidRDefault="00204DB8" w:rsidP="00DE23CD">
            <w:pPr>
              <w:spacing w:before="80" w:after="80"/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Okres gwarancji - 40%</w:t>
            </w:r>
          </w:p>
        </w:tc>
        <w:tc>
          <w:tcPr>
            <w:tcW w:w="4860" w:type="dxa"/>
            <w:gridSpan w:val="2"/>
            <w:tcBorders>
              <w:left w:val="nil"/>
              <w:right w:val="single" w:sz="12" w:space="0" w:color="auto"/>
            </w:tcBorders>
          </w:tcPr>
          <w:p w:rsidR="00992A4A" w:rsidRPr="00DE23CD" w:rsidRDefault="00992A4A" w:rsidP="00E76FF9">
            <w:pPr>
              <w:rPr>
                <w:sz w:val="20"/>
                <w:szCs w:val="20"/>
              </w:rPr>
            </w:pPr>
          </w:p>
          <w:p w:rsidR="00992A4A" w:rsidRPr="00DE23CD" w:rsidRDefault="00992A4A" w:rsidP="00E76FF9">
            <w:pPr>
              <w:rPr>
                <w:sz w:val="20"/>
                <w:szCs w:val="20"/>
              </w:rPr>
            </w:pPr>
          </w:p>
          <w:p w:rsidR="00992A4A" w:rsidRPr="00DE23CD" w:rsidRDefault="00992A4A" w:rsidP="00E76FF9">
            <w:pPr>
              <w:rPr>
                <w:b/>
                <w:smallCaps/>
                <w:sz w:val="20"/>
                <w:szCs w:val="20"/>
              </w:rPr>
            </w:pPr>
          </w:p>
        </w:tc>
      </w:tr>
      <w:tr w:rsidR="00204DB8" w:rsidRPr="004860A1" w:rsidTr="002D1065">
        <w:trPr>
          <w:trHeight w:val="855"/>
        </w:trPr>
        <w:tc>
          <w:tcPr>
            <w:tcW w:w="9900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04DB8" w:rsidRPr="00DE23CD" w:rsidRDefault="00204DB8" w:rsidP="002D1065">
            <w:pPr>
              <w:spacing w:before="120" w:after="120"/>
              <w:rPr>
                <w:b/>
                <w:sz w:val="20"/>
                <w:szCs w:val="20"/>
              </w:rPr>
            </w:pPr>
            <w:r w:rsidRPr="00DE23CD">
              <w:rPr>
                <w:b/>
                <w:sz w:val="20"/>
                <w:szCs w:val="20"/>
              </w:rPr>
              <w:lastRenderedPageBreak/>
              <w:t>IV.2.3) Zastosowanie procedury, o której mowa w art. 24aa ust. 1 ustawy Pzp</w:t>
            </w:r>
            <w:r w:rsidRPr="00DE23CD">
              <w:rPr>
                <w:i/>
                <w:sz w:val="20"/>
                <w:szCs w:val="20"/>
              </w:rPr>
              <w:t xml:space="preserve"> (przetarg nieograniczony)</w:t>
            </w:r>
          </w:p>
          <w:p w:rsidR="00204DB8" w:rsidRDefault="00204DB8" w:rsidP="002D1065">
            <w:pPr>
              <w:spacing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Pr="004860A1">
              <w:rPr>
                <w:b/>
                <w:sz w:val="20"/>
                <w:szCs w:val="20"/>
              </w:rPr>
              <w:t>ak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5" w:name="Wybór3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85"/>
          </w:p>
          <w:p w:rsidR="00204DB8" w:rsidRPr="004860A1" w:rsidRDefault="00204DB8" w:rsidP="002D1065">
            <w:pPr>
              <w:spacing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  <w:r w:rsidRPr="004860A1">
              <w:rPr>
                <w:b/>
                <w:sz w:val="20"/>
                <w:szCs w:val="20"/>
              </w:rPr>
              <w:t>ie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86" w:name="Wybór4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86"/>
          </w:p>
        </w:tc>
      </w:tr>
    </w:tbl>
    <w:p w:rsidR="00854700" w:rsidRPr="004860A1" w:rsidRDefault="00854700" w:rsidP="00C53831">
      <w:pPr>
        <w:spacing w:before="240" w:after="120"/>
        <w:ind w:right="-482"/>
        <w:outlineLvl w:val="0"/>
        <w:rPr>
          <w:b/>
          <w:sz w:val="20"/>
          <w:szCs w:val="20"/>
        </w:rPr>
      </w:pPr>
      <w:r w:rsidRPr="004860A1">
        <w:rPr>
          <w:b/>
          <w:sz w:val="20"/>
          <w:szCs w:val="20"/>
        </w:rPr>
        <w:t xml:space="preserve">IV.3) Negocjacje z ogłoszeniem, dialog konkurencyjny, partnerstwo innowacyjne </w:t>
      </w:r>
      <w:r w:rsidRPr="004860A1">
        <w:rPr>
          <w:i/>
          <w:sz w:val="20"/>
          <w:szCs w:val="20"/>
        </w:rPr>
        <w:t>(jeżeli dotyczy)</w:t>
      </w:r>
    </w:p>
    <w:tbl>
      <w:tblPr>
        <w:tblW w:w="98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832"/>
      </w:tblGrid>
      <w:tr w:rsidR="0039602C" w:rsidRPr="004860A1" w:rsidTr="00C53831">
        <w:trPr>
          <w:trHeight w:val="3465"/>
        </w:trPr>
        <w:tc>
          <w:tcPr>
            <w:tcW w:w="9832" w:type="dxa"/>
            <w:tcBorders>
              <w:bottom w:val="single" w:sz="4" w:space="0" w:color="auto"/>
            </w:tcBorders>
          </w:tcPr>
          <w:p w:rsidR="0039602C" w:rsidRPr="004860A1" w:rsidRDefault="0039602C" w:rsidP="0039602C">
            <w:pPr>
              <w:spacing w:before="80" w:after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IV.3.1) Informacje na temat negocjacji z ogłoszeniem</w:t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Minimalne wymagania, które muszą spełniać wszystkie oferty: _________________________________________</w:t>
            </w:r>
          </w:p>
          <w:p w:rsidR="0039602C" w:rsidRPr="004860A1" w:rsidRDefault="0039602C" w:rsidP="0039602C">
            <w:pPr>
              <w:rPr>
                <w:b/>
                <w:sz w:val="20"/>
                <w:szCs w:val="20"/>
              </w:rPr>
            </w:pPr>
          </w:p>
          <w:p w:rsidR="0039602C" w:rsidRPr="004860A1" w:rsidRDefault="0039602C" w:rsidP="0039602C">
            <w:pPr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Przewidziane jest zastrzeżenie prawa do udzielenia zamówienia na podstawie ofert wstępnych bez przeprowadzenia</w:t>
            </w:r>
          </w:p>
          <w:p w:rsidR="0039602C" w:rsidRPr="004860A1" w:rsidRDefault="0039602C" w:rsidP="0039602C">
            <w:pPr>
              <w:spacing w:after="80"/>
              <w:rPr>
                <w:b/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negocjacji:</w:t>
            </w:r>
            <w:r w:rsidRPr="004860A1">
              <w:rPr>
                <w:b/>
                <w:sz w:val="20"/>
                <w:szCs w:val="20"/>
              </w:rPr>
              <w:t xml:space="preserve"> </w:t>
            </w:r>
          </w:p>
          <w:p w:rsidR="0039602C" w:rsidRPr="004860A1" w:rsidRDefault="0039602C" w:rsidP="0039602C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Tak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7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7" w:name="Wybór71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87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 w:rsidRPr="004860A1">
              <w:rPr>
                <w:sz w:val="20"/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60A1">
              <w:rPr>
                <w:sz w:val="20"/>
                <w:szCs w:val="20"/>
              </w:rPr>
              <w:instrText xml:space="preserve"> FORMCHECKBOX </w:instrText>
            </w:r>
            <w:r w:rsidRPr="004860A1">
              <w:rPr>
                <w:sz w:val="20"/>
                <w:szCs w:val="20"/>
              </w:rPr>
            </w:r>
            <w:r w:rsidRPr="004860A1">
              <w:rPr>
                <w:sz w:val="20"/>
                <w:szCs w:val="20"/>
              </w:rPr>
              <w:fldChar w:fldCharType="end"/>
            </w:r>
          </w:p>
          <w:p w:rsidR="0039602C" w:rsidRPr="004860A1" w:rsidRDefault="0039602C" w:rsidP="0039602C">
            <w:pPr>
              <w:spacing w:after="12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Przewidziany jest podział negocjacji na etapy w celu ograniczenia liczby ofert:</w:t>
            </w:r>
          </w:p>
          <w:p w:rsidR="0039602C" w:rsidRPr="004860A1" w:rsidRDefault="0039602C" w:rsidP="0039602C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Tak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8" w:name="Wybór72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88"/>
            <w:r w:rsidR="003C0A8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 w:rsidRPr="004860A1">
              <w:rPr>
                <w:sz w:val="20"/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60A1">
              <w:rPr>
                <w:sz w:val="20"/>
                <w:szCs w:val="20"/>
              </w:rPr>
              <w:instrText xml:space="preserve"> FORMCHECKBOX </w:instrText>
            </w:r>
            <w:r w:rsidRPr="004860A1">
              <w:rPr>
                <w:sz w:val="20"/>
                <w:szCs w:val="20"/>
              </w:rPr>
            </w:r>
            <w:r w:rsidRPr="004860A1">
              <w:rPr>
                <w:sz w:val="20"/>
                <w:szCs w:val="20"/>
              </w:rPr>
              <w:fldChar w:fldCharType="end"/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Należy podać informacje na temat etapów negocjacji (w tym liczbę etapów):</w:t>
            </w:r>
          </w:p>
          <w:p w:rsidR="0039602C" w:rsidRPr="004860A1" w:rsidRDefault="0039602C" w:rsidP="0039602C">
            <w:pPr>
              <w:rPr>
                <w:rFonts w:eastAsia="Calibri"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sz w:val="20"/>
                <w:szCs w:val="20"/>
                <w:lang w:eastAsia="pl-PL"/>
              </w:rPr>
              <w:t>___________________________________________________________________________________________</w:t>
            </w:r>
          </w:p>
          <w:p w:rsidR="0039602C" w:rsidRPr="004860A1" w:rsidRDefault="0039602C" w:rsidP="0039602C">
            <w:pPr>
              <w:rPr>
                <w:b/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dodatkowe: _____________________________________________________________________________</w:t>
            </w:r>
          </w:p>
          <w:p w:rsidR="0039602C" w:rsidRPr="004860A1" w:rsidRDefault="0039602C" w:rsidP="0039602C">
            <w:pPr>
              <w:rPr>
                <w:b/>
                <w:sz w:val="20"/>
                <w:szCs w:val="20"/>
              </w:rPr>
            </w:pPr>
          </w:p>
        </w:tc>
      </w:tr>
      <w:tr w:rsidR="0039602C" w:rsidRPr="004860A1" w:rsidTr="00C53831">
        <w:trPr>
          <w:trHeight w:val="4515"/>
        </w:trPr>
        <w:tc>
          <w:tcPr>
            <w:tcW w:w="9832" w:type="dxa"/>
            <w:tcBorders>
              <w:top w:val="single" w:sz="4" w:space="0" w:color="auto"/>
              <w:bottom w:val="single" w:sz="4" w:space="0" w:color="auto"/>
            </w:tcBorders>
          </w:tcPr>
          <w:p w:rsidR="0039602C" w:rsidRPr="004860A1" w:rsidRDefault="0039602C" w:rsidP="0039602C">
            <w:pPr>
              <w:spacing w:before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IV.3.2) Informacje na temat dialogu konkurencyjnego</w:t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Opis potrzeb i wymagań zamawiającego lub informacja o sposobie uzyskania tego opisu:</w:t>
            </w:r>
          </w:p>
          <w:p w:rsidR="0039602C" w:rsidRPr="004860A1" w:rsidRDefault="0039602C" w:rsidP="0039602C">
            <w:pPr>
              <w:spacing w:before="60"/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Informacja o wysokości nagród dla wykonawców, którzy podczas dialogu konkurencyjnego przedstawili rozwiązania stanowiące podstawę do składania ofert, jeżeli zamawiający przewiduje nagrody:</w:t>
            </w:r>
          </w:p>
          <w:p w:rsidR="0039602C" w:rsidRPr="004860A1" w:rsidRDefault="0039602C" w:rsidP="0039602C">
            <w:pPr>
              <w:spacing w:before="60"/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Wstępny harmonogram postępowania: ___________________________________________________________________</w:t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Podział dialogu na etapy w celu ograniczenia liczby rozwiązań : </w:t>
            </w:r>
            <w:r w:rsidRPr="004860A1">
              <w:rPr>
                <w:b/>
                <w:sz w:val="20"/>
                <w:szCs w:val="20"/>
              </w:rPr>
              <w:t xml:space="preserve">Tak </w:t>
            </w:r>
            <w:r w:rsidRPr="004860A1">
              <w:rPr>
                <w:sz w:val="20"/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60A1">
              <w:rPr>
                <w:sz w:val="20"/>
                <w:szCs w:val="20"/>
              </w:rPr>
              <w:instrText xml:space="preserve"> FORMCHECKBOX </w:instrText>
            </w:r>
            <w:r w:rsidRPr="004860A1">
              <w:rPr>
                <w:sz w:val="20"/>
                <w:szCs w:val="20"/>
              </w:rPr>
            </w:r>
            <w:r w:rsidRPr="004860A1">
              <w:rPr>
                <w:sz w:val="20"/>
                <w:szCs w:val="20"/>
              </w:rPr>
              <w:fldChar w:fldCharType="end"/>
            </w:r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 w:rsidRPr="004860A1">
              <w:rPr>
                <w:sz w:val="20"/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60A1">
              <w:rPr>
                <w:sz w:val="20"/>
                <w:szCs w:val="20"/>
              </w:rPr>
              <w:instrText xml:space="preserve"> FORMCHECKBOX </w:instrText>
            </w:r>
            <w:r w:rsidRPr="004860A1">
              <w:rPr>
                <w:sz w:val="20"/>
                <w:szCs w:val="20"/>
              </w:rPr>
            </w:r>
            <w:r w:rsidRPr="004860A1">
              <w:rPr>
                <w:sz w:val="20"/>
                <w:szCs w:val="20"/>
              </w:rPr>
              <w:fldChar w:fldCharType="end"/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Należy podać informacje na temat etapów dialogu: ______________________________________________________</w:t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dodatkowe: ____________________________________________________________________________</w:t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b/>
                <w:sz w:val="20"/>
                <w:szCs w:val="20"/>
              </w:rPr>
            </w:pPr>
          </w:p>
        </w:tc>
      </w:tr>
      <w:tr w:rsidR="0039602C" w:rsidRPr="004860A1" w:rsidTr="00C53831">
        <w:trPr>
          <w:trHeight w:val="2415"/>
        </w:trPr>
        <w:tc>
          <w:tcPr>
            <w:tcW w:w="9832" w:type="dxa"/>
            <w:tcBorders>
              <w:top w:val="single" w:sz="4" w:space="0" w:color="auto"/>
              <w:bottom w:val="single" w:sz="4" w:space="0" w:color="auto"/>
            </w:tcBorders>
          </w:tcPr>
          <w:p w:rsidR="0039602C" w:rsidRPr="004860A1" w:rsidRDefault="0039602C" w:rsidP="0001042E">
            <w:pPr>
              <w:spacing w:before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IV.3.3) Informacje na temat partnerstwa innowacyjnego</w:t>
            </w:r>
          </w:p>
          <w:p w:rsidR="0001042E" w:rsidRPr="004860A1" w:rsidRDefault="0001042E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Elementy opisu przedmiotu zamówienia definiujące minimalne wymagania, którym muszą odpowiadać wszystkie</w:t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oferty: ________________________________________________________________________</w:t>
            </w:r>
          </w:p>
          <w:p w:rsidR="0001042E" w:rsidRPr="004860A1" w:rsidRDefault="0001042E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Podział negocjacji na etapy w celu ograniczenia liczby ofert podlegających negocjacjom poprzez zastosowanie kryteriów</w:t>
            </w:r>
          </w:p>
          <w:p w:rsidR="0039602C" w:rsidRPr="004860A1" w:rsidRDefault="0039602C" w:rsidP="0001042E">
            <w:pPr>
              <w:spacing w:after="12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oceny ofert wskazanych w specyfikacji istotnych warunków zamówienia:</w:t>
            </w:r>
          </w:p>
          <w:p w:rsidR="0001042E" w:rsidRPr="004860A1" w:rsidRDefault="0001042E" w:rsidP="0001042E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Tak </w:t>
            </w:r>
            <w:r w:rsidRPr="004860A1">
              <w:rPr>
                <w:sz w:val="20"/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60A1">
              <w:rPr>
                <w:sz w:val="20"/>
                <w:szCs w:val="20"/>
              </w:rPr>
              <w:instrText xml:space="preserve"> FORMCHECKBOX </w:instrText>
            </w:r>
            <w:r w:rsidRPr="004860A1">
              <w:rPr>
                <w:sz w:val="20"/>
                <w:szCs w:val="20"/>
              </w:rPr>
            </w:r>
            <w:r w:rsidRPr="004860A1">
              <w:rPr>
                <w:sz w:val="20"/>
                <w:szCs w:val="20"/>
              </w:rPr>
              <w:fldChar w:fldCharType="end"/>
            </w:r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 w:rsidRPr="004860A1">
              <w:rPr>
                <w:sz w:val="20"/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60A1">
              <w:rPr>
                <w:sz w:val="20"/>
                <w:szCs w:val="20"/>
              </w:rPr>
              <w:instrText xml:space="preserve"> FORMCHECKBOX </w:instrText>
            </w:r>
            <w:r w:rsidRPr="004860A1">
              <w:rPr>
                <w:sz w:val="20"/>
                <w:szCs w:val="20"/>
              </w:rPr>
            </w:r>
            <w:r w:rsidRPr="004860A1">
              <w:rPr>
                <w:sz w:val="20"/>
                <w:szCs w:val="20"/>
              </w:rPr>
              <w:fldChar w:fldCharType="end"/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dodatkowe: __________________________________________________________________________</w:t>
            </w:r>
          </w:p>
          <w:p w:rsidR="0039602C" w:rsidRPr="004860A1" w:rsidRDefault="0039602C" w:rsidP="0039602C">
            <w:pPr>
              <w:rPr>
                <w:b/>
                <w:sz w:val="20"/>
                <w:szCs w:val="20"/>
              </w:rPr>
            </w:pPr>
          </w:p>
        </w:tc>
      </w:tr>
    </w:tbl>
    <w:p w:rsidR="0001042E" w:rsidRPr="004860A1" w:rsidRDefault="0001042E" w:rsidP="003A75D3">
      <w:pPr>
        <w:spacing w:before="240" w:after="120"/>
        <w:ind w:right="-482"/>
        <w:outlineLvl w:val="0"/>
        <w:rPr>
          <w:b/>
          <w:sz w:val="20"/>
          <w:szCs w:val="20"/>
        </w:rPr>
      </w:pPr>
      <w:r w:rsidRPr="004860A1">
        <w:rPr>
          <w:rFonts w:eastAsia="Calibri"/>
          <w:b/>
          <w:bCs/>
          <w:sz w:val="20"/>
          <w:szCs w:val="20"/>
          <w:lang w:eastAsia="pl-PL"/>
        </w:rPr>
        <w:t xml:space="preserve">IV.4) Licytacja elektroniczna </w:t>
      </w:r>
      <w:r w:rsidRPr="004860A1">
        <w:rPr>
          <w:rFonts w:eastAsia="Calibri"/>
          <w:i/>
          <w:iCs/>
          <w:sz w:val="20"/>
          <w:szCs w:val="20"/>
          <w:lang w:eastAsia="pl-PL"/>
        </w:rPr>
        <w:t>(jeżeli dotyczy)</w:t>
      </w:r>
    </w:p>
    <w:tbl>
      <w:tblPr>
        <w:tblW w:w="99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01042E" w:rsidRPr="004860A1" w:rsidTr="00A533E9">
        <w:trPr>
          <w:trHeight w:val="420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97820" w:rsidRPr="004860A1" w:rsidRDefault="0001042E" w:rsidP="003A75D3">
            <w:pPr>
              <w:autoSpaceDE w:val="0"/>
              <w:autoSpaceDN w:val="0"/>
              <w:adjustRightInd w:val="0"/>
              <w:spacing w:before="80" w:after="80"/>
              <w:rPr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Adres strony internetowej, na której będzie prowadzona licytacja elektroniczna</w:t>
            </w:r>
            <w:r w:rsidRPr="004860A1">
              <w:rPr>
                <w:sz w:val="20"/>
                <w:szCs w:val="20"/>
              </w:rPr>
              <w:t>:</w:t>
            </w:r>
            <w:r w:rsidR="008E3EFD">
              <w:rPr>
                <w:sz w:val="20"/>
                <w:szCs w:val="20"/>
              </w:rPr>
              <w:t xml:space="preserve"> </w:t>
            </w:r>
          </w:p>
        </w:tc>
      </w:tr>
      <w:tr w:rsidR="003A75D3" w:rsidRPr="004860A1" w:rsidTr="00A533E9">
        <w:trPr>
          <w:trHeight w:val="70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4860A1" w:rsidRDefault="003A75D3" w:rsidP="003A75D3">
            <w:pPr>
              <w:autoSpaceDE w:val="0"/>
              <w:autoSpaceDN w:val="0"/>
              <w:adjustRightInd w:val="0"/>
              <w:spacing w:before="80" w:after="80"/>
              <w:rPr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Adres strony internetowej, na której jest dostępny opis przedmiotu zamówienia w licytacji elektronicznej</w:t>
            </w:r>
            <w:r w:rsidRPr="00A533E9">
              <w:rPr>
                <w:sz w:val="20"/>
                <w:szCs w:val="20"/>
              </w:rPr>
              <w:t xml:space="preserve">: </w:t>
            </w:r>
          </w:p>
        </w:tc>
      </w:tr>
      <w:tr w:rsidR="003A75D3" w:rsidRPr="004860A1" w:rsidTr="00A533E9">
        <w:trPr>
          <w:trHeight w:val="773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80" w:after="80"/>
              <w:jc w:val="both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lastRenderedPageBreak/>
              <w:t>Wymagania dotyczące rejestracji i identyfikacji wykonawców w licytacji elektronicznej, w tym wymagania techniczne urządzeń informatycznych:</w:t>
            </w:r>
          </w:p>
          <w:p w:rsidR="003A75D3" w:rsidRPr="004860A1" w:rsidRDefault="003A75D3" w:rsidP="003A75D3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0"/>
                <w:szCs w:val="20"/>
              </w:rPr>
            </w:pPr>
          </w:p>
        </w:tc>
      </w:tr>
      <w:tr w:rsidR="003A75D3" w:rsidRPr="004860A1" w:rsidTr="00A533E9">
        <w:trPr>
          <w:trHeight w:val="429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80" w:after="80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Sposób postępowania w toku licytacji elektronicznej, w tym określenie minimalnych wysokości postąpień:</w:t>
            </w:r>
          </w:p>
          <w:p w:rsidR="003A75D3" w:rsidRPr="004860A1" w:rsidRDefault="003A75D3" w:rsidP="003A75D3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0"/>
                <w:szCs w:val="20"/>
              </w:rPr>
            </w:pPr>
          </w:p>
        </w:tc>
      </w:tr>
      <w:tr w:rsidR="003A75D3" w:rsidRPr="004860A1" w:rsidTr="00A533E9">
        <w:trPr>
          <w:trHeight w:val="2407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80" w:after="120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Informacje o liczbie etapów licytacji elektronicznej i czasie ich trwania:</w:t>
            </w:r>
          </w:p>
          <w:p w:rsidR="003A75D3" w:rsidRPr="00D35B4B" w:rsidRDefault="00204DB8" w:rsidP="00A533E9">
            <w:pPr>
              <w:spacing w:after="6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9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9" w:name="Wybór94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89"/>
            <w:r w:rsidR="003A75D3" w:rsidRPr="00D35B4B">
              <w:rPr>
                <w:sz w:val="20"/>
                <w:szCs w:val="20"/>
              </w:rPr>
              <w:t xml:space="preserve">  </w:t>
            </w:r>
            <w:r w:rsidR="003A75D3" w:rsidRPr="004860A1">
              <w:rPr>
                <w:color w:val="000000"/>
                <w:sz w:val="20"/>
                <w:szCs w:val="20"/>
              </w:rPr>
              <w:t xml:space="preserve">Licytacja jednoetapowa </w:t>
            </w:r>
            <w:r w:rsidR="003A75D3">
              <w:rPr>
                <w:color w:val="000000"/>
                <w:sz w:val="20"/>
                <w:szCs w:val="20"/>
              </w:rPr>
              <w:t xml:space="preserve">           </w:t>
            </w:r>
            <w:r w:rsidR="003A75D3" w:rsidRPr="00D35B4B">
              <w:rPr>
                <w:color w:val="000000"/>
                <w:sz w:val="20"/>
                <w:szCs w:val="20"/>
              </w:rPr>
              <w:t>czas trwania:</w:t>
            </w:r>
            <w:r w:rsidR="003A75D3" w:rsidRPr="00D35B4B">
              <w:rPr>
                <w:b/>
                <w:color w:val="000000"/>
                <w:sz w:val="20"/>
                <w:szCs w:val="20"/>
              </w:rPr>
              <w:t xml:space="preserve"> </w:t>
            </w:r>
          </w:p>
          <w:p w:rsidR="003A75D3" w:rsidRPr="004860A1" w:rsidRDefault="00204DB8" w:rsidP="003A75D3"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9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0" w:name="Wybór95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90"/>
            <w:r w:rsidR="003A75D3" w:rsidRPr="00D35B4B">
              <w:rPr>
                <w:sz w:val="20"/>
                <w:szCs w:val="20"/>
              </w:rPr>
              <w:t xml:space="preserve">  </w:t>
            </w:r>
            <w:r w:rsidR="003A75D3" w:rsidRPr="004860A1">
              <w:rPr>
                <w:color w:val="000000"/>
                <w:sz w:val="20"/>
                <w:szCs w:val="20"/>
              </w:rPr>
              <w:t xml:space="preserve">Licytacja wieloetapowa </w:t>
            </w:r>
          </w:p>
          <w:p w:rsidR="003A75D3" w:rsidRPr="00D35B4B" w:rsidRDefault="003A75D3" w:rsidP="003A75D3">
            <w:pPr>
              <w:pStyle w:val="Tekstkomentarza"/>
              <w:spacing w:after="80"/>
            </w:pPr>
            <w:r>
              <w:t xml:space="preserve">etap nr / </w:t>
            </w:r>
            <w:r w:rsidRPr="00D35B4B">
              <w:t>czas trwania etapu</w:t>
            </w:r>
          </w:p>
          <w:p w:rsidR="003A75D3" w:rsidRPr="00257486" w:rsidRDefault="003A75D3" w:rsidP="003A75D3">
            <w:pPr>
              <w:pStyle w:val="Tekstkomentarza"/>
              <w:spacing w:after="120"/>
              <w:rPr>
                <w:b/>
              </w:rPr>
            </w:pPr>
            <w:r w:rsidRPr="00257486">
              <w:t xml:space="preserve">                                 </w:t>
            </w:r>
          </w:p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240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Wykonawcy, którzy nie złożyli nowych postąpień, zostaną zakwalifikowani do następnego etapu:</w:t>
            </w:r>
          </w:p>
          <w:p w:rsidR="003A75D3" w:rsidRDefault="003A75D3" w:rsidP="003A75D3">
            <w:pPr>
              <w:autoSpaceDE w:val="0"/>
              <w:autoSpaceDN w:val="0"/>
              <w:adjustRightInd w:val="0"/>
              <w:spacing w:before="80" w:after="80"/>
              <w:rPr>
                <w:sz w:val="20"/>
                <w:szCs w:val="20"/>
              </w:rPr>
            </w:pPr>
            <w:r w:rsidRPr="00257486">
              <w:rPr>
                <w:b/>
                <w:sz w:val="20"/>
                <w:szCs w:val="20"/>
              </w:rPr>
              <w:t>tak</w:t>
            </w:r>
            <w:r w:rsidRPr="00257486">
              <w:rPr>
                <w:sz w:val="20"/>
                <w:szCs w:val="20"/>
              </w:rPr>
              <w:t xml:space="preserve"> </w:t>
            </w:r>
            <w:r w:rsidR="00204DB8">
              <w:rPr>
                <w:sz w:val="20"/>
                <w:szCs w:val="20"/>
              </w:rPr>
              <w:fldChar w:fldCharType="begin">
                <w:ffData>
                  <w:name w:val="Wybór9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1" w:name="Wybór96"/>
            <w:r w:rsidR="00204DB8">
              <w:rPr>
                <w:sz w:val="20"/>
                <w:szCs w:val="20"/>
              </w:rPr>
              <w:instrText xml:space="preserve"> FORMCHECKBOX </w:instrText>
            </w:r>
            <w:r w:rsidR="00204DB8">
              <w:rPr>
                <w:sz w:val="20"/>
                <w:szCs w:val="20"/>
              </w:rPr>
            </w:r>
            <w:r w:rsidR="00204DB8">
              <w:rPr>
                <w:sz w:val="20"/>
                <w:szCs w:val="20"/>
              </w:rPr>
              <w:fldChar w:fldCharType="end"/>
            </w:r>
            <w:bookmarkEnd w:id="91"/>
            <w:r w:rsidRPr="00257486">
              <w:rPr>
                <w:sz w:val="20"/>
                <w:szCs w:val="20"/>
              </w:rPr>
              <w:t xml:space="preserve">     </w:t>
            </w:r>
          </w:p>
          <w:p w:rsidR="003A75D3" w:rsidRPr="004860A1" w:rsidRDefault="003A75D3" w:rsidP="009E78FA">
            <w:pPr>
              <w:autoSpaceDE w:val="0"/>
              <w:autoSpaceDN w:val="0"/>
              <w:adjustRightInd w:val="0"/>
              <w:spacing w:before="80" w:after="80"/>
              <w:rPr>
                <w:sz w:val="20"/>
                <w:szCs w:val="20"/>
              </w:rPr>
            </w:pPr>
            <w:r w:rsidRPr="00257486">
              <w:rPr>
                <w:b/>
                <w:sz w:val="20"/>
                <w:szCs w:val="20"/>
              </w:rPr>
              <w:t>nie</w:t>
            </w:r>
            <w:r w:rsidR="00A533E9">
              <w:rPr>
                <w:b/>
                <w:sz w:val="20"/>
                <w:szCs w:val="20"/>
              </w:rPr>
              <w:t xml:space="preserve"> </w:t>
            </w:r>
            <w:r w:rsidRPr="00257486">
              <w:rPr>
                <w:b/>
                <w:sz w:val="20"/>
                <w:szCs w:val="20"/>
              </w:rPr>
              <w:t xml:space="preserve">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9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2" w:name="Wybór97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92"/>
          </w:p>
        </w:tc>
      </w:tr>
      <w:tr w:rsidR="003A75D3" w:rsidRPr="004860A1" w:rsidTr="00A533E9">
        <w:trPr>
          <w:trHeight w:val="765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80" w:after="120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Termin składania wniosków o dopuszczenie do udziału w licytacji elektronicznej:</w:t>
            </w:r>
          </w:p>
          <w:p w:rsidR="003A75D3" w:rsidRPr="004860A1" w:rsidRDefault="003A75D3" w:rsidP="003A75D3">
            <w:pPr>
              <w:autoSpaceDE w:val="0"/>
              <w:autoSpaceDN w:val="0"/>
              <w:adjustRightInd w:val="0"/>
              <w:spacing w:before="80" w:after="12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Data:  </w:t>
            </w:r>
            <w:r w:rsidRPr="00D35B4B">
              <w:rPr>
                <w:i/>
                <w:sz w:val="20"/>
                <w:szCs w:val="20"/>
              </w:rPr>
              <w:t>(dd/mm/rrrr)</w:t>
            </w:r>
            <w:r w:rsidRPr="004860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4860A1">
              <w:rPr>
                <w:sz w:val="20"/>
                <w:szCs w:val="20"/>
              </w:rPr>
              <w:t xml:space="preserve">Godzina: </w:t>
            </w:r>
          </w:p>
        </w:tc>
      </w:tr>
      <w:tr w:rsidR="003A75D3" w:rsidRPr="004860A1" w:rsidTr="00A533E9">
        <w:trPr>
          <w:trHeight w:val="445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80" w:after="80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Termin otwarcia licytacji elektronicznej:</w:t>
            </w:r>
          </w:p>
          <w:p w:rsidR="003A75D3" w:rsidRPr="004860A1" w:rsidRDefault="003A75D3" w:rsidP="003A75D3">
            <w:pPr>
              <w:pStyle w:val="pkt"/>
              <w:spacing w:before="0" w:after="120"/>
              <w:ind w:left="0" w:firstLine="0"/>
              <w:contextualSpacing/>
              <w:jc w:val="left"/>
              <w:rPr>
                <w:sz w:val="20"/>
                <w:szCs w:val="20"/>
              </w:rPr>
            </w:pPr>
          </w:p>
        </w:tc>
      </w:tr>
      <w:tr w:rsidR="003A75D3" w:rsidRPr="004860A1" w:rsidTr="00A533E9">
        <w:trPr>
          <w:trHeight w:val="750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80" w:after="80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Termin i warunki zamknięcia licytacji elektronicznej:</w:t>
            </w:r>
          </w:p>
          <w:p w:rsidR="003A75D3" w:rsidRPr="004860A1" w:rsidRDefault="003A75D3" w:rsidP="003A75D3">
            <w:pPr>
              <w:autoSpaceDE w:val="0"/>
              <w:autoSpaceDN w:val="0"/>
              <w:adjustRightInd w:val="0"/>
              <w:spacing w:before="80" w:after="120"/>
              <w:jc w:val="both"/>
              <w:rPr>
                <w:sz w:val="20"/>
                <w:szCs w:val="20"/>
              </w:rPr>
            </w:pPr>
            <w:r w:rsidRPr="00083750">
              <w:rPr>
                <w:sz w:val="20"/>
                <w:szCs w:val="20"/>
              </w:rPr>
              <w:t xml:space="preserve">  </w:t>
            </w:r>
          </w:p>
        </w:tc>
      </w:tr>
      <w:tr w:rsidR="003A75D3" w:rsidRPr="004860A1" w:rsidTr="00A533E9">
        <w:trPr>
          <w:trHeight w:val="1005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80" w:after="80"/>
              <w:jc w:val="both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Istotne dla stron postanowienia, które zostaną wprowadzone do treści zawieranej umowy w sprawie zamówienia publicznego, albo ogólne warunki umowy, albo wzór umowy:</w:t>
            </w:r>
          </w:p>
          <w:p w:rsidR="003A75D3" w:rsidRPr="004860A1" w:rsidRDefault="003A75D3" w:rsidP="003A75D3">
            <w:pPr>
              <w:pStyle w:val="pkt"/>
              <w:spacing w:after="120"/>
              <w:ind w:left="0" w:firstLine="0"/>
              <w:rPr>
                <w:sz w:val="20"/>
                <w:szCs w:val="20"/>
              </w:rPr>
            </w:pPr>
          </w:p>
        </w:tc>
      </w:tr>
      <w:tr w:rsidR="003A75D3" w:rsidRPr="004860A1" w:rsidTr="00A533E9">
        <w:trPr>
          <w:trHeight w:val="481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A533E9">
            <w:pPr>
              <w:autoSpaceDE w:val="0"/>
              <w:autoSpaceDN w:val="0"/>
              <w:adjustRightInd w:val="0"/>
              <w:spacing w:before="80" w:after="80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Wymagania dotyczące zabezpieczenia należytego wykonania umowy:</w:t>
            </w:r>
          </w:p>
          <w:p w:rsidR="003A75D3" w:rsidRPr="004860A1" w:rsidRDefault="003A75D3" w:rsidP="003A75D3">
            <w:pPr>
              <w:autoSpaceDE w:val="0"/>
              <w:autoSpaceDN w:val="0"/>
              <w:adjustRightInd w:val="0"/>
              <w:spacing w:before="80" w:after="12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 </w:t>
            </w:r>
          </w:p>
        </w:tc>
      </w:tr>
      <w:tr w:rsidR="003A75D3" w:rsidRPr="004860A1" w:rsidTr="00A533E9">
        <w:trPr>
          <w:trHeight w:val="440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A75D3" w:rsidRPr="004860A1" w:rsidRDefault="003A75D3" w:rsidP="00A533E9">
            <w:pPr>
              <w:autoSpaceDE w:val="0"/>
              <w:autoSpaceDN w:val="0"/>
              <w:adjustRightInd w:val="0"/>
              <w:spacing w:before="80" w:after="120"/>
              <w:rPr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Informacje dodatkowe</w:t>
            </w:r>
            <w:r w:rsidRPr="004860A1">
              <w:rPr>
                <w:sz w:val="20"/>
                <w:szCs w:val="20"/>
              </w:rPr>
              <w:t xml:space="preserve">: </w:t>
            </w:r>
            <w:r w:rsidR="00A533E9">
              <w:rPr>
                <w:sz w:val="20"/>
                <w:szCs w:val="20"/>
              </w:rPr>
              <w:t>_____________________</w:t>
            </w:r>
            <w:r w:rsidRPr="004860A1">
              <w:rPr>
                <w:sz w:val="20"/>
                <w:szCs w:val="20"/>
              </w:rPr>
              <w:t>__________________</w:t>
            </w:r>
            <w:r>
              <w:rPr>
                <w:sz w:val="20"/>
                <w:szCs w:val="20"/>
              </w:rPr>
              <w:t>_____________________________________</w:t>
            </w:r>
          </w:p>
        </w:tc>
      </w:tr>
    </w:tbl>
    <w:p w:rsidR="00992A4A" w:rsidRPr="004860A1" w:rsidRDefault="003839F3" w:rsidP="00E10F52">
      <w:pPr>
        <w:spacing w:before="240" w:after="120"/>
        <w:ind w:right="-482"/>
        <w:outlineLvl w:val="0"/>
        <w:rPr>
          <w:b/>
          <w:sz w:val="20"/>
          <w:szCs w:val="20"/>
        </w:rPr>
      </w:pPr>
      <w:r w:rsidRPr="004860A1">
        <w:rPr>
          <w:b/>
          <w:sz w:val="20"/>
          <w:szCs w:val="20"/>
        </w:rPr>
        <w:t>IV. 5</w:t>
      </w:r>
      <w:r w:rsidR="00992A4A" w:rsidRPr="004860A1">
        <w:rPr>
          <w:b/>
          <w:sz w:val="20"/>
          <w:szCs w:val="20"/>
        </w:rPr>
        <w:t xml:space="preserve">) ZMIANA UMOWY </w:t>
      </w:r>
    </w:p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204DB8" w:rsidRPr="004860A1" w:rsidTr="002D1065">
        <w:trPr>
          <w:trHeight w:val="1847"/>
        </w:trPr>
        <w:tc>
          <w:tcPr>
            <w:tcW w:w="9828" w:type="dxa"/>
          </w:tcPr>
          <w:p w:rsidR="00204DB8" w:rsidRDefault="00204DB8" w:rsidP="002D1065">
            <w:pPr>
              <w:spacing w:before="120" w:after="12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Przewiduje się istotne zmiany postanowień zawartej umowy w stosunku do treści oferty, na podstawie k</w:t>
            </w:r>
            <w:r>
              <w:rPr>
                <w:b/>
                <w:sz w:val="20"/>
                <w:szCs w:val="20"/>
              </w:rPr>
              <w:t>tórej dokonano wyboru wykonawcy</w:t>
            </w:r>
          </w:p>
          <w:p w:rsidR="00204DB8" w:rsidRDefault="00204DB8" w:rsidP="002D1065">
            <w:pPr>
              <w:spacing w:before="120" w:after="6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tak</w:t>
            </w:r>
            <w:r w:rsidRPr="004860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3" w:name="Wybór1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93"/>
            <w:r w:rsidRPr="004860A1">
              <w:rPr>
                <w:sz w:val="20"/>
                <w:szCs w:val="20"/>
              </w:rPr>
              <w:t xml:space="preserve"> </w:t>
            </w:r>
          </w:p>
          <w:p w:rsidR="00204DB8" w:rsidRPr="00E10F52" w:rsidRDefault="00204DB8" w:rsidP="002D1065">
            <w:pPr>
              <w:spacing w:before="60" w:after="24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nie 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94" w:name="Wybór2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94"/>
          </w:p>
          <w:p w:rsidR="00204DB8" w:rsidRPr="004860A1" w:rsidRDefault="00204DB8" w:rsidP="002D1065">
            <w:pPr>
              <w:spacing w:after="4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Należy wskazać zakres, charakter zmian oraz warunki wprowadzenia zmian:</w:t>
            </w:r>
          </w:p>
          <w:p w:rsidR="00204DB8" w:rsidRPr="004860A1" w:rsidRDefault="00204DB8" w:rsidP="002D1065">
            <w:pPr>
              <w:spacing w:after="80"/>
              <w:rPr>
                <w:b/>
                <w:sz w:val="20"/>
                <w:szCs w:val="20"/>
              </w:rPr>
            </w:pPr>
          </w:p>
        </w:tc>
      </w:tr>
    </w:tbl>
    <w:p w:rsidR="00992A4A" w:rsidRPr="004860A1" w:rsidRDefault="00307275" w:rsidP="00307275">
      <w:pPr>
        <w:spacing w:before="240" w:after="120"/>
        <w:rPr>
          <w:b/>
          <w:sz w:val="20"/>
          <w:szCs w:val="20"/>
        </w:rPr>
      </w:pPr>
      <w:r w:rsidRPr="004860A1">
        <w:rPr>
          <w:b/>
          <w:sz w:val="20"/>
          <w:szCs w:val="20"/>
        </w:rPr>
        <w:t>IV.6</w:t>
      </w:r>
      <w:r w:rsidR="00992A4A" w:rsidRPr="004860A1">
        <w:rPr>
          <w:b/>
          <w:sz w:val="20"/>
          <w:szCs w:val="20"/>
        </w:rPr>
        <w:t xml:space="preserve">) </w:t>
      </w:r>
      <w:r w:rsidR="00992A4A" w:rsidRPr="004860A1">
        <w:rPr>
          <w:b/>
          <w:smallCaps/>
          <w:sz w:val="20"/>
          <w:szCs w:val="20"/>
        </w:rPr>
        <w:t>Informacje administracyjne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992A4A" w:rsidRPr="004860A1" w:rsidTr="00DA47D5">
        <w:trPr>
          <w:trHeight w:val="795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A47D5" w:rsidRPr="004860A1" w:rsidRDefault="00DA47D5" w:rsidP="00DA47D5">
            <w:pPr>
              <w:autoSpaceDE w:val="0"/>
              <w:autoSpaceDN w:val="0"/>
              <w:adjustRightInd w:val="0"/>
              <w:spacing w:before="80"/>
              <w:rPr>
                <w:rFonts w:eastAsia="Calibri"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IV.6.1) Sposób udostępniania informacji o charakterze poufnym </w:t>
            </w:r>
            <w:r w:rsidRPr="004860A1">
              <w:rPr>
                <w:rFonts w:eastAsia="Calibri"/>
                <w:sz w:val="20"/>
                <w:szCs w:val="20"/>
                <w:lang w:eastAsia="pl-PL"/>
              </w:rPr>
              <w:t>(</w:t>
            </w:r>
            <w:r w:rsidRPr="004860A1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jeżeli dotyczy</w:t>
            </w:r>
            <w:r w:rsidR="00996E4E" w:rsidRPr="004860A1">
              <w:rPr>
                <w:rFonts w:eastAsia="Calibri"/>
                <w:sz w:val="20"/>
                <w:szCs w:val="20"/>
                <w:lang w:eastAsia="pl-PL"/>
              </w:rPr>
              <w:t>):</w:t>
            </w:r>
          </w:p>
          <w:p w:rsidR="00996E4E" w:rsidRPr="004860A1" w:rsidRDefault="00996E4E" w:rsidP="00DA47D5">
            <w:pPr>
              <w:autoSpaceDE w:val="0"/>
              <w:autoSpaceDN w:val="0"/>
              <w:adjustRightInd w:val="0"/>
              <w:spacing w:before="80"/>
              <w:rPr>
                <w:rFonts w:eastAsia="Calibri"/>
                <w:sz w:val="20"/>
                <w:szCs w:val="20"/>
                <w:lang w:eastAsia="pl-PL"/>
              </w:rPr>
            </w:pPr>
          </w:p>
          <w:p w:rsidR="00DA47D5" w:rsidRPr="004860A1" w:rsidRDefault="00DA47D5" w:rsidP="00DA47D5">
            <w:pPr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</w:p>
          <w:p w:rsidR="00996E4E" w:rsidRPr="004860A1" w:rsidRDefault="00DA47D5" w:rsidP="00DA47D5">
            <w:pPr>
              <w:rPr>
                <w:rFonts w:eastAsia="Calibri"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Środki służące ochronie informacji o charakterze poufnym </w:t>
            </w:r>
            <w:r w:rsidRPr="004860A1">
              <w:rPr>
                <w:rFonts w:eastAsia="Calibri"/>
                <w:sz w:val="20"/>
                <w:szCs w:val="20"/>
                <w:lang w:eastAsia="pl-PL"/>
              </w:rPr>
              <w:t>(</w:t>
            </w:r>
            <w:r w:rsidRPr="004860A1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jeżeli dotyczy</w:t>
            </w:r>
            <w:r w:rsidR="00996E4E" w:rsidRPr="004860A1">
              <w:rPr>
                <w:rFonts w:eastAsia="Calibri"/>
                <w:sz w:val="20"/>
                <w:szCs w:val="20"/>
                <w:lang w:eastAsia="pl-PL"/>
              </w:rPr>
              <w:t>):</w:t>
            </w:r>
          </w:p>
          <w:p w:rsidR="00992A4A" w:rsidRPr="004860A1" w:rsidRDefault="00992A4A" w:rsidP="00996E4E">
            <w:pPr>
              <w:spacing w:after="80"/>
              <w:rPr>
                <w:b/>
                <w:sz w:val="20"/>
                <w:szCs w:val="20"/>
              </w:rPr>
            </w:pPr>
          </w:p>
        </w:tc>
      </w:tr>
      <w:tr w:rsidR="00992A4A" w:rsidRPr="004860A1" w:rsidTr="00E76FF9"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92A4A" w:rsidRPr="004860A1" w:rsidRDefault="00915553" w:rsidP="00C80699">
            <w:pPr>
              <w:spacing w:before="80" w:after="60"/>
              <w:rPr>
                <w:i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IV.6.2</w:t>
            </w:r>
            <w:r w:rsidR="00992A4A" w:rsidRPr="004860A1">
              <w:rPr>
                <w:b/>
                <w:sz w:val="20"/>
                <w:szCs w:val="20"/>
              </w:rPr>
              <w:t xml:space="preserve">) </w:t>
            </w:r>
            <w:r w:rsidRPr="004860A1">
              <w:rPr>
                <w:b/>
                <w:sz w:val="20"/>
                <w:szCs w:val="20"/>
              </w:rPr>
              <w:t>Termin składania ofert lub wniosków o dopuszc</w:t>
            </w:r>
            <w:r w:rsidR="00C80699">
              <w:rPr>
                <w:b/>
                <w:sz w:val="20"/>
                <w:szCs w:val="20"/>
              </w:rPr>
              <w:t>zenie do udziału w postępowaniu</w:t>
            </w:r>
            <w:r w:rsidR="00C80699" w:rsidRPr="00C80699">
              <w:rPr>
                <w:sz w:val="20"/>
                <w:szCs w:val="20"/>
              </w:rPr>
              <w:t>:</w:t>
            </w:r>
          </w:p>
          <w:p w:rsidR="00992A4A" w:rsidRPr="004860A1" w:rsidRDefault="00992A4A" w:rsidP="00E76FF9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lastRenderedPageBreak/>
              <w:t xml:space="preserve">Data:  </w:t>
            </w:r>
            <w:r w:rsidR="00204DB8" w:rsidRPr="00204DB8">
              <w:rPr>
                <w:sz w:val="20"/>
                <w:szCs w:val="20"/>
              </w:rPr>
              <w:t>08/07/2021</w:t>
            </w:r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i/>
                <w:sz w:val="20"/>
                <w:szCs w:val="20"/>
              </w:rPr>
              <w:t xml:space="preserve">(dd/mm/rrrr)      </w:t>
            </w:r>
            <w:r w:rsidRPr="004860A1">
              <w:rPr>
                <w:sz w:val="20"/>
                <w:szCs w:val="20"/>
              </w:rPr>
              <w:t xml:space="preserve">               </w:t>
            </w:r>
            <w:r w:rsidR="00C80699">
              <w:rPr>
                <w:sz w:val="20"/>
                <w:szCs w:val="20"/>
              </w:rPr>
              <w:t xml:space="preserve">                             </w:t>
            </w:r>
            <w:r w:rsidRPr="004860A1">
              <w:rPr>
                <w:sz w:val="20"/>
                <w:szCs w:val="20"/>
              </w:rPr>
              <w:t xml:space="preserve">Godzina: </w:t>
            </w:r>
            <w:r w:rsidR="00204DB8" w:rsidRPr="00204DB8">
              <w:rPr>
                <w:sz w:val="20"/>
                <w:szCs w:val="20"/>
              </w:rPr>
              <w:t>08:00</w:t>
            </w:r>
          </w:p>
          <w:p w:rsidR="00915553" w:rsidRPr="004860A1" w:rsidRDefault="00915553" w:rsidP="00E76FF9">
            <w:pPr>
              <w:rPr>
                <w:sz w:val="20"/>
                <w:szCs w:val="20"/>
                <w:u w:val="single"/>
              </w:rPr>
            </w:pPr>
          </w:p>
          <w:p w:rsidR="00915553" w:rsidRPr="004860A1" w:rsidRDefault="00915553" w:rsidP="00915553">
            <w:pPr>
              <w:rPr>
                <w:i/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Skrócenie terminu składania wniosków, ze względu na pilną potrzebę udzielenia zamówienia </w:t>
            </w:r>
            <w:r w:rsidRPr="004860A1">
              <w:rPr>
                <w:i/>
                <w:sz w:val="20"/>
                <w:szCs w:val="20"/>
              </w:rPr>
              <w:t>(przetarg nieograniczony,</w:t>
            </w:r>
          </w:p>
          <w:p w:rsidR="00915553" w:rsidRPr="004860A1" w:rsidRDefault="00915553" w:rsidP="00915553">
            <w:pPr>
              <w:rPr>
                <w:i/>
                <w:sz w:val="20"/>
                <w:szCs w:val="20"/>
              </w:rPr>
            </w:pPr>
            <w:r w:rsidRPr="004860A1">
              <w:rPr>
                <w:i/>
                <w:sz w:val="20"/>
                <w:szCs w:val="20"/>
              </w:rPr>
              <w:t>przetarg ograniczony, negocjacje z ogłoszeniem):</w:t>
            </w:r>
          </w:p>
          <w:p w:rsidR="00DA5454" w:rsidRDefault="002D2549" w:rsidP="00DA5454">
            <w:pPr>
              <w:spacing w:before="120" w:after="6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t</w:t>
            </w:r>
            <w:r w:rsidR="00915553" w:rsidRPr="004860A1">
              <w:rPr>
                <w:b/>
                <w:sz w:val="20"/>
                <w:szCs w:val="20"/>
              </w:rPr>
              <w:t xml:space="preserve">ak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8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5" w:name="Wybór84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95"/>
          </w:p>
          <w:p w:rsidR="00915553" w:rsidRPr="004860A1" w:rsidRDefault="002D2549" w:rsidP="00DA5454">
            <w:pPr>
              <w:spacing w:before="60" w:after="12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n</w:t>
            </w:r>
            <w:r w:rsidR="00915553" w:rsidRPr="004860A1">
              <w:rPr>
                <w:b/>
                <w:sz w:val="20"/>
                <w:szCs w:val="20"/>
              </w:rPr>
              <w:t xml:space="preserve">ie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8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96" w:name="Wybór85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96"/>
          </w:p>
          <w:p w:rsidR="00915553" w:rsidRPr="004860A1" w:rsidRDefault="00B839B2" w:rsidP="00915553"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Wskazać powody: </w:t>
            </w:r>
          </w:p>
          <w:p w:rsidR="00915553" w:rsidRPr="004860A1" w:rsidRDefault="00915553" w:rsidP="00C80699">
            <w:pPr>
              <w:spacing w:after="6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Język lub języki, w jakich mogą być sporządzane oferty lub wnioski o dopuszczenie do udziału w postępowaniu:</w:t>
            </w:r>
          </w:p>
          <w:p w:rsidR="00992A4A" w:rsidRPr="00C80699" w:rsidRDefault="00204DB8" w:rsidP="00915553">
            <w:pPr>
              <w:spacing w:after="80"/>
              <w:rPr>
                <w:sz w:val="20"/>
                <w:szCs w:val="20"/>
              </w:rPr>
            </w:pPr>
            <w:r w:rsidRPr="00204DB8">
              <w:rPr>
                <w:sz w:val="20"/>
                <w:szCs w:val="20"/>
              </w:rPr>
              <w:t>pl</w:t>
            </w:r>
          </w:p>
        </w:tc>
      </w:tr>
      <w:tr w:rsidR="00992A4A" w:rsidRPr="004860A1" w:rsidTr="00E76FF9"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92A4A" w:rsidRPr="00B7135C" w:rsidRDefault="00E10F52" w:rsidP="00C80699">
            <w:pPr>
              <w:spacing w:before="80" w:after="120"/>
              <w:rPr>
                <w:b/>
                <w:sz w:val="20"/>
                <w:szCs w:val="20"/>
              </w:rPr>
            </w:pPr>
            <w:r w:rsidRPr="00B7135C">
              <w:rPr>
                <w:b/>
                <w:sz w:val="20"/>
                <w:szCs w:val="20"/>
              </w:rPr>
              <w:lastRenderedPageBreak/>
              <w:t>IV.6.3</w:t>
            </w:r>
            <w:r w:rsidR="00992A4A" w:rsidRPr="00B7135C">
              <w:rPr>
                <w:b/>
                <w:sz w:val="20"/>
                <w:szCs w:val="20"/>
              </w:rPr>
              <w:t>) Termin związania ofertą</w:t>
            </w:r>
          </w:p>
          <w:p w:rsidR="00992A4A" w:rsidRPr="00B7135C" w:rsidRDefault="00992A4A" w:rsidP="00E76FF9">
            <w:pPr>
              <w:rPr>
                <w:i/>
                <w:sz w:val="20"/>
                <w:szCs w:val="20"/>
              </w:rPr>
            </w:pPr>
            <w:r w:rsidRPr="00B7135C">
              <w:rPr>
                <w:sz w:val="20"/>
                <w:szCs w:val="20"/>
              </w:rPr>
              <w:t xml:space="preserve">Do: </w:t>
            </w:r>
            <w:r w:rsidR="00204DB8" w:rsidRPr="00204DB8">
              <w:rPr>
                <w:sz w:val="20"/>
                <w:szCs w:val="20"/>
              </w:rPr>
              <w:t>2021-08-06</w:t>
            </w:r>
            <w:r w:rsidR="00B7135C" w:rsidRPr="00B7135C">
              <w:rPr>
                <w:i/>
                <w:sz w:val="20"/>
                <w:szCs w:val="20"/>
              </w:rPr>
              <w:t xml:space="preserve"> </w:t>
            </w:r>
            <w:r w:rsidRPr="00B7135C">
              <w:rPr>
                <w:i/>
                <w:sz w:val="20"/>
                <w:szCs w:val="20"/>
              </w:rPr>
              <w:t>(dd/mm/rrrr)</w:t>
            </w:r>
          </w:p>
          <w:p w:rsidR="00992A4A" w:rsidRPr="00B7135C" w:rsidRDefault="00992A4A" w:rsidP="00E76FF9">
            <w:pPr>
              <w:rPr>
                <w:i/>
                <w:sz w:val="20"/>
                <w:szCs w:val="20"/>
              </w:rPr>
            </w:pPr>
            <w:r w:rsidRPr="00B7135C">
              <w:rPr>
                <w:i/>
                <w:sz w:val="20"/>
                <w:szCs w:val="20"/>
              </w:rPr>
              <w:t xml:space="preserve">lub </w:t>
            </w:r>
          </w:p>
          <w:p w:rsidR="00992A4A" w:rsidRPr="004860A1" w:rsidRDefault="00992A4A" w:rsidP="002D2549">
            <w:pPr>
              <w:spacing w:after="80"/>
              <w:rPr>
                <w:sz w:val="20"/>
                <w:szCs w:val="20"/>
              </w:rPr>
            </w:pPr>
            <w:r w:rsidRPr="00B7135C">
              <w:rPr>
                <w:sz w:val="20"/>
                <w:szCs w:val="20"/>
              </w:rPr>
              <w:t xml:space="preserve">okres w dniach: </w:t>
            </w:r>
            <w:r w:rsidR="00204DB8" w:rsidRPr="00204DB8">
              <w:rPr>
                <w:sz w:val="20"/>
                <w:szCs w:val="20"/>
              </w:rPr>
              <w:t>30</w:t>
            </w:r>
            <w:r w:rsidRPr="00B7135C">
              <w:rPr>
                <w:sz w:val="20"/>
                <w:szCs w:val="20"/>
              </w:rPr>
              <w:t xml:space="preserve"> </w:t>
            </w:r>
            <w:r w:rsidRPr="00B7135C">
              <w:rPr>
                <w:i/>
                <w:sz w:val="20"/>
                <w:szCs w:val="20"/>
              </w:rPr>
              <w:t>(od ostatecznego terminu składania ofert)</w:t>
            </w:r>
          </w:p>
        </w:tc>
      </w:tr>
      <w:tr w:rsidR="00992A4A" w:rsidRPr="004860A1" w:rsidTr="002D2549">
        <w:trPr>
          <w:trHeight w:val="1440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92A4A" w:rsidRPr="004860A1" w:rsidRDefault="00E10F52" w:rsidP="002D2549">
            <w:pPr>
              <w:spacing w:before="8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IV.6.4</w:t>
            </w:r>
            <w:r w:rsidR="00992A4A" w:rsidRPr="004860A1">
              <w:rPr>
                <w:b/>
                <w:sz w:val="20"/>
                <w:szCs w:val="20"/>
              </w:rPr>
              <w:t xml:space="preserve">) </w:t>
            </w:r>
            <w:r w:rsidR="0013000D">
              <w:rPr>
                <w:b/>
                <w:sz w:val="20"/>
                <w:szCs w:val="20"/>
              </w:rPr>
              <w:t>Przewiduje się unieważnienie postępowania o udzielenie zamówienia, w przypadku nieprzyznania środków, które miały być przeznaczone na sfinansowanie całości lub części zamówienia</w:t>
            </w:r>
          </w:p>
          <w:p w:rsidR="00DA5454" w:rsidRDefault="00992A4A" w:rsidP="00DA5454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tak</w:t>
            </w:r>
            <w:r w:rsidRPr="004860A1">
              <w:rPr>
                <w:sz w:val="20"/>
                <w:szCs w:val="20"/>
              </w:rPr>
              <w:t xml:space="preserve"> </w:t>
            </w:r>
            <w:r w:rsidR="00204DB8">
              <w:rPr>
                <w:sz w:val="20"/>
                <w:szCs w:val="20"/>
              </w:rPr>
              <w:fldChar w:fldCharType="begin">
                <w:ffData>
                  <w:name w:val="Wybór8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7" w:name="Wybór86"/>
            <w:r w:rsidR="00204DB8">
              <w:rPr>
                <w:sz w:val="20"/>
                <w:szCs w:val="20"/>
              </w:rPr>
              <w:instrText xml:space="preserve"> FORMCHECKBOX </w:instrText>
            </w:r>
            <w:r w:rsidR="00204DB8">
              <w:rPr>
                <w:sz w:val="20"/>
                <w:szCs w:val="20"/>
              </w:rPr>
            </w:r>
            <w:r w:rsidR="00204DB8">
              <w:rPr>
                <w:sz w:val="20"/>
                <w:szCs w:val="20"/>
              </w:rPr>
              <w:fldChar w:fldCharType="end"/>
            </w:r>
            <w:bookmarkEnd w:id="97"/>
            <w:r w:rsidRPr="004860A1">
              <w:rPr>
                <w:sz w:val="20"/>
                <w:szCs w:val="20"/>
              </w:rPr>
              <w:t xml:space="preserve">     </w:t>
            </w:r>
          </w:p>
          <w:p w:rsidR="00915553" w:rsidRPr="004860A1" w:rsidRDefault="00992A4A" w:rsidP="00DA5454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nie </w:t>
            </w:r>
            <w:r w:rsidR="00204DB8">
              <w:rPr>
                <w:b/>
                <w:sz w:val="20"/>
                <w:szCs w:val="20"/>
              </w:rPr>
              <w:fldChar w:fldCharType="begin">
                <w:ffData>
                  <w:name w:val="Wybór8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98" w:name="Wybór87"/>
            <w:r w:rsidR="00204DB8">
              <w:rPr>
                <w:b/>
                <w:sz w:val="20"/>
                <w:szCs w:val="20"/>
              </w:rPr>
              <w:instrText xml:space="preserve"> FORMCHECKBOX </w:instrText>
            </w:r>
            <w:r w:rsidR="00204DB8">
              <w:rPr>
                <w:b/>
                <w:sz w:val="20"/>
                <w:szCs w:val="20"/>
              </w:rPr>
            </w:r>
            <w:r w:rsidR="00204DB8">
              <w:rPr>
                <w:b/>
                <w:sz w:val="20"/>
                <w:szCs w:val="20"/>
              </w:rPr>
              <w:fldChar w:fldCharType="end"/>
            </w:r>
            <w:bookmarkEnd w:id="98"/>
          </w:p>
        </w:tc>
      </w:tr>
      <w:tr w:rsidR="00915553" w:rsidRPr="004860A1" w:rsidTr="002D2549">
        <w:trPr>
          <w:trHeight w:val="139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15553" w:rsidRPr="004860A1" w:rsidRDefault="00915553" w:rsidP="002D2549">
            <w:pPr>
              <w:spacing w:before="8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IV.6.</w:t>
            </w:r>
            <w:r w:rsidR="00D82D75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5</w:t>
            </w: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) Informacje dodatkowe:</w:t>
            </w:r>
          </w:p>
          <w:p w:rsidR="002D2549" w:rsidRPr="00D214F0" w:rsidRDefault="002D2549" w:rsidP="00D214F0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</w:tbl>
    <w:p w:rsidR="00992A4A" w:rsidRPr="004860A1" w:rsidRDefault="00992A4A" w:rsidP="00992A4A">
      <w:pPr>
        <w:rPr>
          <w:sz w:val="20"/>
          <w:szCs w:val="20"/>
        </w:rPr>
      </w:pPr>
    </w:p>
    <w:p w:rsidR="00992A4A" w:rsidRPr="004860A1" w:rsidRDefault="00992A4A" w:rsidP="00992A4A">
      <w:pPr>
        <w:spacing w:after="120"/>
        <w:ind w:left="2880" w:right="-482" w:firstLine="720"/>
        <w:outlineLvl w:val="0"/>
        <w:rPr>
          <w:b/>
          <w:sz w:val="20"/>
          <w:szCs w:val="20"/>
        </w:rPr>
      </w:pPr>
    </w:p>
    <w:p w:rsidR="00992A4A" w:rsidRPr="004860A1" w:rsidRDefault="00992A4A" w:rsidP="00992A4A">
      <w:pPr>
        <w:spacing w:after="120"/>
        <w:ind w:right="-482"/>
        <w:outlineLvl w:val="0"/>
        <w:rPr>
          <w:b/>
          <w:sz w:val="20"/>
          <w:szCs w:val="20"/>
        </w:rPr>
      </w:pPr>
    </w:p>
    <w:p w:rsidR="00992A4A" w:rsidRPr="004860A1" w:rsidRDefault="00992A4A" w:rsidP="00992A4A">
      <w:pPr>
        <w:spacing w:after="120"/>
        <w:ind w:right="-482"/>
        <w:outlineLvl w:val="0"/>
        <w:rPr>
          <w:b/>
          <w:sz w:val="20"/>
          <w:szCs w:val="20"/>
        </w:rPr>
      </w:pPr>
    </w:p>
    <w:p w:rsidR="00204DB8" w:rsidRPr="00F42314" w:rsidRDefault="00992A4A" w:rsidP="00204DB8">
      <w:pPr>
        <w:spacing w:after="120"/>
        <w:ind w:right="64"/>
        <w:jc w:val="center"/>
        <w:outlineLvl w:val="0"/>
        <w:rPr>
          <w:b/>
        </w:rPr>
      </w:pPr>
      <w:r w:rsidRPr="004860A1">
        <w:rPr>
          <w:b/>
          <w:sz w:val="20"/>
          <w:szCs w:val="20"/>
        </w:rPr>
        <w:br w:type="page"/>
      </w:r>
      <w:r w:rsidR="00204DB8">
        <w:rPr>
          <w:b/>
        </w:rPr>
        <w:lastRenderedPageBreak/>
        <w:t>ZAŁĄCZNIK</w:t>
      </w:r>
    </w:p>
    <w:p w:rsidR="00204DB8" w:rsidRDefault="00204DB8" w:rsidP="00204DB8">
      <w:pPr>
        <w:ind w:right="-482"/>
        <w:jc w:val="center"/>
        <w:outlineLvl w:val="0"/>
        <w:rPr>
          <w:b/>
          <w:sz w:val="20"/>
          <w:szCs w:val="20"/>
        </w:rPr>
      </w:pPr>
      <w:r w:rsidRPr="00FE48AA">
        <w:rPr>
          <w:b/>
          <w:sz w:val="20"/>
          <w:szCs w:val="20"/>
        </w:rPr>
        <w:t>INFORMACJE DOTYCZĄCE OFERT CZĘŚCIOWYCH</w:t>
      </w:r>
    </w:p>
    <w:p w:rsidR="00204DB8" w:rsidRDefault="00204DB8" w:rsidP="00204DB8">
      <w:pPr>
        <w:ind w:right="-482"/>
        <w:jc w:val="center"/>
        <w:outlineLvl w:val="0"/>
        <w:rPr>
          <w:b/>
          <w:sz w:val="20"/>
          <w:szCs w:val="20"/>
        </w:rPr>
      </w:pPr>
    </w:p>
    <w:tbl>
      <w:tblPr>
        <w:tblW w:w="959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91"/>
      </w:tblGrid>
      <w:tr w:rsidR="00204DB8" w:rsidRPr="00B77522" w:rsidTr="00204DB8">
        <w:trPr>
          <w:trHeight w:val="6591"/>
        </w:trPr>
        <w:tc>
          <w:tcPr>
            <w:tcW w:w="9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4DB8" w:rsidRDefault="00204DB8" w:rsidP="002D1065">
            <w:pPr>
              <w:pStyle w:val="Legenda"/>
              <w:spacing w:before="120" w:after="240"/>
              <w:ind w:left="0"/>
              <w:rPr>
                <w:sz w:val="20"/>
              </w:rPr>
            </w:pPr>
            <w:r w:rsidRPr="00077132">
              <w:rPr>
                <w:b w:val="0"/>
                <w:smallCaps/>
                <w:sz w:val="20"/>
              </w:rPr>
              <w:t>Część</w:t>
            </w:r>
            <w:r w:rsidRPr="00077132">
              <w:rPr>
                <w:b w:val="0"/>
                <w:sz w:val="20"/>
              </w:rPr>
              <w:t xml:space="preserve"> nr</w:t>
            </w:r>
            <w:r w:rsidRPr="00077132">
              <w:rPr>
                <w:sz w:val="20"/>
              </w:rPr>
              <w:t xml:space="preserve"> </w:t>
            </w:r>
            <w:r w:rsidRPr="00204DB8">
              <w:rPr>
                <w:sz w:val="20"/>
              </w:rPr>
              <w:t>1</w:t>
            </w:r>
            <w:r>
              <w:rPr>
                <w:sz w:val="20"/>
              </w:rPr>
              <w:t xml:space="preserve">     </w:t>
            </w:r>
            <w:r w:rsidRPr="009E78FA">
              <w:rPr>
                <w:b w:val="0"/>
                <w:sz w:val="20"/>
              </w:rPr>
              <w:t>N</w:t>
            </w:r>
            <w:r w:rsidRPr="009E78FA">
              <w:rPr>
                <w:b w:val="0"/>
                <w:smallCaps/>
                <w:sz w:val="20"/>
              </w:rPr>
              <w:t>azwa</w:t>
            </w:r>
            <w:r w:rsidRPr="009E78FA">
              <w:rPr>
                <w:sz w:val="20"/>
              </w:rPr>
              <w:t xml:space="preserve">  </w:t>
            </w:r>
            <w:r w:rsidRPr="00204DB8">
              <w:rPr>
                <w:sz w:val="20"/>
              </w:rPr>
              <w:t>Monitory</w:t>
            </w:r>
            <w:r>
              <w:rPr>
                <w:sz w:val="20"/>
              </w:rPr>
              <w:t xml:space="preserve"> </w:t>
            </w:r>
          </w:p>
          <w:p w:rsidR="00204DB8" w:rsidRPr="00965BEA" w:rsidRDefault="00204DB8" w:rsidP="002D1065">
            <w:pPr>
              <w:autoSpaceDE w:val="0"/>
              <w:autoSpaceDN w:val="0"/>
              <w:adjustRightInd w:val="0"/>
              <w:spacing w:before="80" w:after="40"/>
              <w:ind w:left="214" w:hanging="214"/>
              <w:jc w:val="both"/>
              <w:rPr>
                <w:rFonts w:eastAsia="Calibri"/>
                <w:i/>
                <w:iCs/>
                <w:sz w:val="20"/>
                <w:szCs w:val="20"/>
                <w:lang w:eastAsia="pl-PL"/>
              </w:rPr>
            </w:pP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1) Krótki opis przedmiotu zamówienia 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>(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wielkość, zakres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,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rodzaj i ilość dostaw, usług lub robót budowlanych lub</w:t>
            </w:r>
            <w:r>
              <w:rPr>
                <w:rFonts w:eastAsia="Calibri"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określenie zapotrzebowania i wymagań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),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a w przypadku partner</w:t>
            </w:r>
            <w:r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stwa innowacyjnego – określenie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zapotrzebowania na innowacyjny produkt, usługę lub roboty budowlane</w:t>
            </w:r>
          </w:p>
          <w:p w:rsidR="00204DB8" w:rsidRPr="00A12374" w:rsidRDefault="00204DB8" w:rsidP="002D1065">
            <w:pPr>
              <w:pStyle w:val="FS2"/>
              <w:spacing w:after="120"/>
              <w:ind w:left="214"/>
              <w:rPr>
                <w:szCs w:val="20"/>
              </w:rPr>
            </w:pPr>
            <w:r w:rsidRPr="00204DB8">
              <w:rPr>
                <w:szCs w:val="20"/>
              </w:rPr>
              <w:t>Szczegółowy opis przedmiotu zamówienia zawiera załącznik nr 5 do SWZ - zad. 1</w:t>
            </w:r>
          </w:p>
          <w:p w:rsidR="00204DB8" w:rsidRDefault="00204DB8" w:rsidP="002D1065">
            <w:pPr>
              <w:pStyle w:val="FS2"/>
              <w:ind w:left="214"/>
            </w:pPr>
            <w:r w:rsidRPr="00204DB8">
              <w:t>Przedmiot oraz wielkość lub zakres zamówienia - zad. 1</w:t>
            </w:r>
          </w:p>
          <w:p w:rsidR="00204DB8" w:rsidRDefault="00204DB8" w:rsidP="002D1065">
            <w:pPr>
              <w:pStyle w:val="Legenda"/>
            </w:pPr>
            <w:r w:rsidRPr="009F4FE2">
              <w:rPr>
                <w:smallCaps/>
                <w:sz w:val="20"/>
              </w:rPr>
              <w:t>2) Wspólny Słownik Zamówień (CPV)</w:t>
            </w:r>
          </w:p>
          <w:tbl>
            <w:tblPr>
              <w:tblW w:w="9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32"/>
              <w:gridCol w:w="108"/>
              <w:gridCol w:w="7003"/>
              <w:gridCol w:w="108"/>
            </w:tblGrid>
            <w:tr w:rsidR="00204DB8" w:rsidRPr="00083750" w:rsidTr="002D1065">
              <w:trPr>
                <w:gridAfter w:val="1"/>
                <w:wAfter w:w="108" w:type="dxa"/>
              </w:trPr>
              <w:tc>
                <w:tcPr>
                  <w:tcW w:w="22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  <w:jc w:val="center"/>
                  </w:pPr>
                  <w:r w:rsidRPr="00083750">
                    <w:rPr>
                      <w:b/>
                    </w:rPr>
                    <w:t>Słownik główny</w:t>
                  </w:r>
                </w:p>
              </w:tc>
            </w:tr>
            <w:tr w:rsidR="00204DB8" w:rsidRPr="00B77522" w:rsidTr="002D1065">
              <w:trPr>
                <w:trHeight w:val="326"/>
              </w:trPr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  <w:ind w:left="106"/>
                  </w:pPr>
                  <w:r w:rsidRPr="00083750">
                    <w:rPr>
                      <w:b/>
                    </w:rPr>
                    <w:t>Główny przedmiot</w:t>
                  </w: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  <w:jc w:val="center"/>
                  </w:pPr>
                  <w:r w:rsidRPr="00204DB8">
                    <w:t>48000000-8</w:t>
                  </w:r>
                </w:p>
              </w:tc>
            </w:tr>
            <w:tr w:rsidR="00204DB8" w:rsidRPr="00B77522" w:rsidTr="002D1065"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Pr="00083750" w:rsidRDefault="00204DB8" w:rsidP="002D1065">
                  <w:pPr>
                    <w:ind w:left="106"/>
                    <w:rPr>
                      <w:b/>
                      <w:sz w:val="20"/>
                    </w:rPr>
                  </w:pPr>
                  <w:r w:rsidRPr="00083750">
                    <w:rPr>
                      <w:b/>
                      <w:sz w:val="20"/>
                    </w:rPr>
                    <w:t>Dodatkowe przedmioty</w:t>
                  </w:r>
                </w:p>
                <w:p w:rsidR="00204DB8" w:rsidRDefault="00204DB8" w:rsidP="002D1065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Pr="00083750" w:rsidRDefault="00204DB8" w:rsidP="002D1065">
                  <w:pPr>
                    <w:pStyle w:val="FS2"/>
                    <w:jc w:val="center"/>
                    <w:rPr>
                      <w:color w:val="FF0000"/>
                    </w:rPr>
                  </w:pPr>
                </w:p>
              </w:tc>
            </w:tr>
          </w:tbl>
          <w:p w:rsidR="00204DB8" w:rsidRPr="005E2A2D" w:rsidRDefault="00204DB8" w:rsidP="002D1065">
            <w:pPr>
              <w:autoSpaceDE w:val="0"/>
              <w:autoSpaceDN w:val="0"/>
              <w:adjustRightInd w:val="0"/>
              <w:spacing w:before="4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5945BF">
              <w:rPr>
                <w:b/>
                <w:smallCaps/>
                <w:sz w:val="20"/>
                <w:szCs w:val="20"/>
              </w:rPr>
              <w:t xml:space="preserve">3)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części zamówienia </w:t>
            </w:r>
            <w:r w:rsidRPr="005E2A2D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(jeżeli zamawiający podaje informacje o wartości zamówienia)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:</w:t>
            </w:r>
          </w:p>
          <w:p w:rsidR="00204DB8" w:rsidRDefault="00204DB8" w:rsidP="002D1065">
            <w:pPr>
              <w:tabs>
                <w:tab w:val="center" w:pos="4153"/>
                <w:tab w:val="right" w:pos="8306"/>
              </w:tabs>
              <w:spacing w:before="120" w:after="240"/>
              <w:ind w:left="214"/>
              <w:rPr>
                <w:b/>
                <w:smallCaps/>
                <w:sz w:val="20"/>
                <w:szCs w:val="20"/>
              </w:rPr>
            </w:pP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bez VAT: [ </w:t>
            </w:r>
            <w:r w:rsidRPr="00204DB8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39000</w:t>
            </w:r>
            <w:r w:rsidRPr="005E2A2D">
              <w:rPr>
                <w:bCs/>
                <w:sz w:val="20"/>
                <w:szCs w:val="20"/>
              </w:rPr>
              <w:t xml:space="preserve">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] Waluta: [ PLN ]</w:t>
            </w:r>
          </w:p>
          <w:p w:rsidR="00204DB8" w:rsidRPr="00965BEA" w:rsidRDefault="00204DB8" w:rsidP="002D1065">
            <w:pPr>
              <w:tabs>
                <w:tab w:val="center" w:pos="4153"/>
                <w:tab w:val="right" w:pos="8306"/>
              </w:tabs>
              <w:spacing w:after="40"/>
              <w:rPr>
                <w:b/>
                <w:sz w:val="20"/>
                <w:vertAlign w:val="superscript"/>
              </w:rPr>
            </w:pPr>
            <w:r>
              <w:rPr>
                <w:b/>
                <w:smallCaps/>
                <w:sz w:val="20"/>
                <w:szCs w:val="20"/>
              </w:rPr>
              <w:t xml:space="preserve">4) </w:t>
            </w:r>
            <w:r w:rsidRPr="005945BF">
              <w:rPr>
                <w:b/>
                <w:smallCaps/>
                <w:sz w:val="20"/>
                <w:szCs w:val="20"/>
              </w:rPr>
              <w:t>Czas trwania lub termin wykonania</w:t>
            </w:r>
          </w:p>
          <w:p w:rsidR="00204DB8" w:rsidRDefault="00204DB8" w:rsidP="002D1065">
            <w:pPr>
              <w:pStyle w:val="FS2"/>
              <w:ind w:left="214"/>
            </w:pPr>
            <w:r>
              <w:rPr>
                <w:b/>
              </w:rPr>
              <w:t>Okres w miesiącach:</w:t>
            </w:r>
            <w:r>
              <w:t xml:space="preserve"> </w:t>
            </w:r>
            <w:r w:rsidRPr="00204DB8">
              <w:t>12</w:t>
            </w:r>
            <w:r>
              <w:t xml:space="preserve">    </w:t>
            </w:r>
            <w:r>
              <w:rPr>
                <w:i/>
                <w:iCs w:val="0"/>
              </w:rPr>
              <w:t>lub</w:t>
            </w:r>
            <w:r>
              <w:t xml:space="preserve">  </w:t>
            </w:r>
            <w:r>
              <w:rPr>
                <w:b/>
              </w:rPr>
              <w:t>dniach:</w:t>
            </w:r>
            <w:r>
              <w:t xml:space="preserve">           </w:t>
            </w:r>
          </w:p>
          <w:p w:rsidR="00204DB8" w:rsidRDefault="00204DB8" w:rsidP="002D1065">
            <w:pPr>
              <w:pStyle w:val="FS2"/>
              <w:ind w:left="214"/>
              <w:rPr>
                <w:i/>
                <w:iCs w:val="0"/>
              </w:rPr>
            </w:pPr>
            <w:r>
              <w:rPr>
                <w:i/>
                <w:iCs w:val="0"/>
              </w:rPr>
              <w:t>lub</w:t>
            </w:r>
          </w:p>
          <w:p w:rsidR="00204DB8" w:rsidRPr="009E78FA" w:rsidRDefault="00204DB8" w:rsidP="002D1065">
            <w:pPr>
              <w:pStyle w:val="FS2"/>
              <w:spacing w:after="240"/>
              <w:ind w:left="215"/>
              <w:rPr>
                <w:i/>
                <w:iCs w:val="0"/>
              </w:rPr>
            </w:pPr>
            <w:r>
              <w:rPr>
                <w:b/>
              </w:rPr>
              <w:t>data rozpoczęcia:</w:t>
            </w:r>
            <w:r>
              <w:t xml:space="preserve">  </w:t>
            </w:r>
            <w:r>
              <w:rPr>
                <w:i/>
                <w:iCs w:val="0"/>
              </w:rPr>
              <w:t>(dd/mm/rrrr) lub</w:t>
            </w:r>
            <w:r>
              <w:t xml:space="preserve"> </w:t>
            </w:r>
            <w:r>
              <w:rPr>
                <w:b/>
              </w:rPr>
              <w:t>zakończenia:</w:t>
            </w:r>
            <w:r>
              <w:t xml:space="preserve"> </w:t>
            </w:r>
            <w:r>
              <w:rPr>
                <w:sz w:val="36"/>
              </w:rPr>
              <w:t xml:space="preserve"> </w:t>
            </w:r>
            <w:r>
              <w:rPr>
                <w:i/>
                <w:iCs w:val="0"/>
              </w:rPr>
              <w:t>(dd/mm/rrrr)</w:t>
            </w:r>
          </w:p>
          <w:p w:rsidR="00204DB8" w:rsidRPr="004860A1" w:rsidRDefault="00204DB8" w:rsidP="002D1065">
            <w:pPr>
              <w:pStyle w:val="Tematkomentarza"/>
              <w:spacing w:after="20"/>
            </w:pPr>
            <w:r w:rsidRPr="004860A1">
              <w:t>5) KRYTERIA</w:t>
            </w:r>
            <w:r>
              <w:t xml:space="preserve"> OCENY OFERT</w:t>
            </w:r>
          </w:p>
          <w:p w:rsidR="00204DB8" w:rsidRDefault="00204DB8" w:rsidP="002D1065">
            <w:pPr>
              <w:pStyle w:val="Tekstkomentarza"/>
              <w:ind w:left="214"/>
              <w:rPr>
                <w:b/>
                <w:szCs w:val="20"/>
              </w:rPr>
            </w:pPr>
            <w:r w:rsidRPr="00A12374">
              <w:rPr>
                <w:b/>
                <w:szCs w:val="20"/>
              </w:rPr>
              <w:t xml:space="preserve">Kryteria </w:t>
            </w:r>
            <w:r>
              <w:rPr>
                <w:b/>
                <w:szCs w:val="20"/>
              </w:rPr>
              <w:t>–</w:t>
            </w:r>
            <w:r w:rsidRPr="00A12374">
              <w:rPr>
                <w:b/>
                <w:szCs w:val="20"/>
              </w:rPr>
              <w:t xml:space="preserve"> Znaczenie</w:t>
            </w:r>
          </w:p>
          <w:p w:rsidR="00204DB8" w:rsidRPr="00204DB8" w:rsidRDefault="00204DB8" w:rsidP="002D1065">
            <w:pPr>
              <w:pStyle w:val="FS2"/>
              <w:ind w:left="214"/>
              <w:rPr>
                <w:szCs w:val="20"/>
              </w:rPr>
            </w:pPr>
            <w:r w:rsidRPr="00204DB8">
              <w:rPr>
                <w:szCs w:val="20"/>
              </w:rPr>
              <w:t>1 - Cena - 60</w:t>
            </w:r>
          </w:p>
          <w:p w:rsidR="00204DB8" w:rsidRDefault="00204DB8" w:rsidP="002D1065">
            <w:pPr>
              <w:pStyle w:val="FS2"/>
              <w:ind w:left="214"/>
              <w:rPr>
                <w:szCs w:val="20"/>
              </w:rPr>
            </w:pPr>
            <w:r w:rsidRPr="00204DB8">
              <w:rPr>
                <w:szCs w:val="20"/>
              </w:rPr>
              <w:t>2 - Okres gwarancji - 40</w:t>
            </w:r>
          </w:p>
          <w:p w:rsidR="00204DB8" w:rsidRPr="005E2A2D" w:rsidRDefault="00204DB8" w:rsidP="002D1065">
            <w:pPr>
              <w:tabs>
                <w:tab w:val="center" w:leader="dot" w:pos="4536"/>
                <w:tab w:val="right" w:leader="dot" w:pos="9072"/>
              </w:tabs>
              <w:spacing w:before="240" w:after="40"/>
              <w:ind w:right="-1021"/>
              <w:rPr>
                <w:b/>
                <w:sz w:val="20"/>
                <w:szCs w:val="20"/>
              </w:rPr>
            </w:pPr>
            <w:r w:rsidRPr="005E2A2D">
              <w:rPr>
                <w:b/>
                <w:sz w:val="20"/>
                <w:szCs w:val="20"/>
              </w:rPr>
              <w:t>6) INFORMACJE DODATKOWE</w:t>
            </w:r>
          </w:p>
          <w:p w:rsidR="00204DB8" w:rsidRPr="009E78FA" w:rsidRDefault="00204DB8" w:rsidP="002D1065">
            <w:pPr>
              <w:pStyle w:val="Tekstkomentarza"/>
              <w:spacing w:after="80"/>
              <w:ind w:left="215"/>
              <w:rPr>
                <w:szCs w:val="20"/>
              </w:rPr>
            </w:pPr>
            <w:r w:rsidRPr="00204DB8">
              <w:rPr>
                <w:szCs w:val="20"/>
              </w:rPr>
              <w:t>Informacje dodatkowe - zad. 1</w:t>
            </w:r>
          </w:p>
        </w:tc>
      </w:tr>
      <w:tr w:rsidR="00204DB8" w:rsidRPr="00B77522" w:rsidTr="00204DB8">
        <w:trPr>
          <w:trHeight w:val="6591"/>
        </w:trPr>
        <w:tc>
          <w:tcPr>
            <w:tcW w:w="9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4DB8" w:rsidRDefault="00204DB8" w:rsidP="002D1065">
            <w:pPr>
              <w:pStyle w:val="Legenda"/>
              <w:spacing w:before="120" w:after="240"/>
              <w:ind w:left="0"/>
              <w:rPr>
                <w:sz w:val="20"/>
              </w:rPr>
            </w:pPr>
            <w:r w:rsidRPr="00077132">
              <w:rPr>
                <w:b w:val="0"/>
                <w:smallCaps/>
                <w:sz w:val="20"/>
              </w:rPr>
              <w:lastRenderedPageBreak/>
              <w:t>Część</w:t>
            </w:r>
            <w:r w:rsidRPr="00077132">
              <w:rPr>
                <w:b w:val="0"/>
                <w:sz w:val="20"/>
              </w:rPr>
              <w:t xml:space="preserve"> nr</w:t>
            </w:r>
            <w:r w:rsidRPr="00077132">
              <w:rPr>
                <w:sz w:val="20"/>
              </w:rPr>
              <w:t xml:space="preserve"> </w:t>
            </w:r>
            <w:r w:rsidRPr="00204DB8">
              <w:rPr>
                <w:sz w:val="20"/>
              </w:rPr>
              <w:t>2</w:t>
            </w:r>
            <w:r>
              <w:rPr>
                <w:sz w:val="20"/>
              </w:rPr>
              <w:t xml:space="preserve">     </w:t>
            </w:r>
            <w:r w:rsidRPr="009E78FA">
              <w:rPr>
                <w:b w:val="0"/>
                <w:sz w:val="20"/>
              </w:rPr>
              <w:t>N</w:t>
            </w:r>
            <w:r w:rsidRPr="009E78FA">
              <w:rPr>
                <w:b w:val="0"/>
                <w:smallCaps/>
                <w:sz w:val="20"/>
              </w:rPr>
              <w:t>azwa</w:t>
            </w:r>
            <w:r w:rsidRPr="009E78FA">
              <w:rPr>
                <w:sz w:val="20"/>
              </w:rPr>
              <w:t xml:space="preserve">  </w:t>
            </w:r>
            <w:r w:rsidRPr="00204DB8">
              <w:rPr>
                <w:sz w:val="20"/>
              </w:rPr>
              <w:t>Komputery stacjonarne</w:t>
            </w:r>
            <w:r>
              <w:rPr>
                <w:sz w:val="20"/>
              </w:rPr>
              <w:t xml:space="preserve"> </w:t>
            </w:r>
          </w:p>
          <w:p w:rsidR="00204DB8" w:rsidRPr="00965BEA" w:rsidRDefault="00204DB8" w:rsidP="002D1065">
            <w:pPr>
              <w:autoSpaceDE w:val="0"/>
              <w:autoSpaceDN w:val="0"/>
              <w:adjustRightInd w:val="0"/>
              <w:spacing w:before="80" w:after="40"/>
              <w:ind w:left="214" w:hanging="214"/>
              <w:jc w:val="both"/>
              <w:rPr>
                <w:rFonts w:eastAsia="Calibri"/>
                <w:i/>
                <w:iCs/>
                <w:sz w:val="20"/>
                <w:szCs w:val="20"/>
                <w:lang w:eastAsia="pl-PL"/>
              </w:rPr>
            </w:pP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1) Krótki opis przedmiotu zamówienia 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>(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wielkość, zakres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,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rodzaj i ilość dostaw, usług lub robót budowlanych lub</w:t>
            </w:r>
            <w:r>
              <w:rPr>
                <w:rFonts w:eastAsia="Calibri"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określenie zapotrzebowania i wymagań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),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a w przypadku partner</w:t>
            </w:r>
            <w:r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stwa innowacyjnego – określenie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zapotrzebowania na innowacyjny produkt, usługę lub roboty budowlane</w:t>
            </w:r>
          </w:p>
          <w:p w:rsidR="00204DB8" w:rsidRPr="00A12374" w:rsidRDefault="00204DB8" w:rsidP="002D1065">
            <w:pPr>
              <w:pStyle w:val="FS2"/>
              <w:spacing w:after="120"/>
              <w:ind w:left="214"/>
              <w:rPr>
                <w:szCs w:val="20"/>
              </w:rPr>
            </w:pPr>
            <w:r w:rsidRPr="00204DB8">
              <w:rPr>
                <w:szCs w:val="20"/>
              </w:rPr>
              <w:t>Szczegółowy opis przedmiotu zamówienia zawiera załącznik nr 5 do SWZ - zad. 2</w:t>
            </w:r>
          </w:p>
          <w:p w:rsidR="00204DB8" w:rsidRDefault="00204DB8" w:rsidP="002D1065">
            <w:pPr>
              <w:pStyle w:val="FS2"/>
              <w:ind w:left="214"/>
            </w:pPr>
            <w:r w:rsidRPr="00204DB8">
              <w:t>Przedmiot oraz wielkość lub zakres zamówienia - zad. 2</w:t>
            </w:r>
          </w:p>
          <w:p w:rsidR="00204DB8" w:rsidRDefault="00204DB8" w:rsidP="002D1065">
            <w:pPr>
              <w:pStyle w:val="Legenda"/>
            </w:pPr>
            <w:r w:rsidRPr="009F4FE2">
              <w:rPr>
                <w:smallCaps/>
                <w:sz w:val="20"/>
              </w:rPr>
              <w:t>2) Wspólny Słownik Zamówień (CPV)</w:t>
            </w:r>
          </w:p>
          <w:tbl>
            <w:tblPr>
              <w:tblW w:w="9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32"/>
              <w:gridCol w:w="108"/>
              <w:gridCol w:w="7003"/>
              <w:gridCol w:w="108"/>
            </w:tblGrid>
            <w:tr w:rsidR="00204DB8" w:rsidRPr="00083750" w:rsidTr="002D1065">
              <w:trPr>
                <w:gridAfter w:val="1"/>
                <w:wAfter w:w="108" w:type="dxa"/>
              </w:trPr>
              <w:tc>
                <w:tcPr>
                  <w:tcW w:w="22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  <w:jc w:val="center"/>
                  </w:pPr>
                  <w:r w:rsidRPr="00083750">
                    <w:rPr>
                      <w:b/>
                    </w:rPr>
                    <w:t>Słownik główny</w:t>
                  </w:r>
                </w:p>
              </w:tc>
            </w:tr>
            <w:tr w:rsidR="00204DB8" w:rsidRPr="00B77522" w:rsidTr="002D1065">
              <w:trPr>
                <w:trHeight w:val="326"/>
              </w:trPr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  <w:ind w:left="106"/>
                  </w:pPr>
                  <w:r w:rsidRPr="00083750">
                    <w:rPr>
                      <w:b/>
                    </w:rPr>
                    <w:t>Główny przedmiot</w:t>
                  </w: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  <w:jc w:val="center"/>
                  </w:pPr>
                  <w:r w:rsidRPr="00204DB8">
                    <w:t>48823000-3</w:t>
                  </w:r>
                </w:p>
              </w:tc>
            </w:tr>
            <w:tr w:rsidR="00204DB8" w:rsidRPr="00B77522" w:rsidTr="002D1065"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Pr="00083750" w:rsidRDefault="00204DB8" w:rsidP="002D1065">
                  <w:pPr>
                    <w:ind w:left="106"/>
                    <w:rPr>
                      <w:b/>
                      <w:sz w:val="20"/>
                    </w:rPr>
                  </w:pPr>
                  <w:r w:rsidRPr="00083750">
                    <w:rPr>
                      <w:b/>
                      <w:sz w:val="20"/>
                    </w:rPr>
                    <w:t>Dodatkowe przedmioty</w:t>
                  </w:r>
                </w:p>
                <w:p w:rsidR="00204DB8" w:rsidRDefault="00204DB8" w:rsidP="002D1065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Pr="00083750" w:rsidRDefault="00204DB8" w:rsidP="002D1065">
                  <w:pPr>
                    <w:pStyle w:val="FS2"/>
                    <w:jc w:val="center"/>
                    <w:rPr>
                      <w:color w:val="FF0000"/>
                    </w:rPr>
                  </w:pPr>
                </w:p>
              </w:tc>
            </w:tr>
          </w:tbl>
          <w:p w:rsidR="00204DB8" w:rsidRPr="005E2A2D" w:rsidRDefault="00204DB8" w:rsidP="002D1065">
            <w:pPr>
              <w:autoSpaceDE w:val="0"/>
              <w:autoSpaceDN w:val="0"/>
              <w:adjustRightInd w:val="0"/>
              <w:spacing w:before="4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5945BF">
              <w:rPr>
                <w:b/>
                <w:smallCaps/>
                <w:sz w:val="20"/>
                <w:szCs w:val="20"/>
              </w:rPr>
              <w:t xml:space="preserve">3)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części zamówienia </w:t>
            </w:r>
            <w:r w:rsidRPr="005E2A2D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(jeżeli zamawiający podaje informacje o wartości zamówienia)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:</w:t>
            </w:r>
          </w:p>
          <w:p w:rsidR="00204DB8" w:rsidRDefault="00204DB8" w:rsidP="002D1065">
            <w:pPr>
              <w:tabs>
                <w:tab w:val="center" w:pos="4153"/>
                <w:tab w:val="right" w:pos="8306"/>
              </w:tabs>
              <w:spacing w:before="120" w:after="240"/>
              <w:ind w:left="214"/>
              <w:rPr>
                <w:b/>
                <w:smallCaps/>
                <w:sz w:val="20"/>
                <w:szCs w:val="20"/>
              </w:rPr>
            </w:pP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bez VAT: [ </w:t>
            </w:r>
            <w:r w:rsidRPr="00204DB8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90000</w:t>
            </w:r>
            <w:r w:rsidRPr="005E2A2D">
              <w:rPr>
                <w:bCs/>
                <w:sz w:val="20"/>
                <w:szCs w:val="20"/>
              </w:rPr>
              <w:t xml:space="preserve">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] Waluta: [ PLN ]</w:t>
            </w:r>
          </w:p>
          <w:p w:rsidR="00204DB8" w:rsidRPr="00965BEA" w:rsidRDefault="00204DB8" w:rsidP="002D1065">
            <w:pPr>
              <w:tabs>
                <w:tab w:val="center" w:pos="4153"/>
                <w:tab w:val="right" w:pos="8306"/>
              </w:tabs>
              <w:spacing w:after="40"/>
              <w:rPr>
                <w:b/>
                <w:sz w:val="20"/>
                <w:vertAlign w:val="superscript"/>
              </w:rPr>
            </w:pPr>
            <w:r>
              <w:rPr>
                <w:b/>
                <w:smallCaps/>
                <w:sz w:val="20"/>
                <w:szCs w:val="20"/>
              </w:rPr>
              <w:t xml:space="preserve">4) </w:t>
            </w:r>
            <w:r w:rsidRPr="005945BF">
              <w:rPr>
                <w:b/>
                <w:smallCaps/>
                <w:sz w:val="20"/>
                <w:szCs w:val="20"/>
              </w:rPr>
              <w:t>Czas trwania lub termin wykonania</w:t>
            </w:r>
          </w:p>
          <w:p w:rsidR="00204DB8" w:rsidRDefault="00204DB8" w:rsidP="002D1065">
            <w:pPr>
              <w:pStyle w:val="FS2"/>
              <w:ind w:left="214"/>
            </w:pPr>
            <w:r>
              <w:rPr>
                <w:b/>
              </w:rPr>
              <w:t>Okres w miesiącach:</w:t>
            </w:r>
            <w:r>
              <w:t xml:space="preserve"> </w:t>
            </w:r>
            <w:r w:rsidRPr="00204DB8">
              <w:t>12</w:t>
            </w:r>
            <w:r>
              <w:t xml:space="preserve">    </w:t>
            </w:r>
            <w:r>
              <w:rPr>
                <w:i/>
                <w:iCs w:val="0"/>
              </w:rPr>
              <w:t>lub</w:t>
            </w:r>
            <w:r>
              <w:t xml:space="preserve">  </w:t>
            </w:r>
            <w:r>
              <w:rPr>
                <w:b/>
              </w:rPr>
              <w:t>dniach:</w:t>
            </w:r>
            <w:r>
              <w:t xml:space="preserve">           </w:t>
            </w:r>
          </w:p>
          <w:p w:rsidR="00204DB8" w:rsidRDefault="00204DB8" w:rsidP="002D1065">
            <w:pPr>
              <w:pStyle w:val="FS2"/>
              <w:ind w:left="214"/>
              <w:rPr>
                <w:i/>
                <w:iCs w:val="0"/>
              </w:rPr>
            </w:pPr>
            <w:r>
              <w:rPr>
                <w:i/>
                <w:iCs w:val="0"/>
              </w:rPr>
              <w:t>lub</w:t>
            </w:r>
          </w:p>
          <w:p w:rsidR="00204DB8" w:rsidRPr="009E78FA" w:rsidRDefault="00204DB8" w:rsidP="002D1065">
            <w:pPr>
              <w:pStyle w:val="FS2"/>
              <w:spacing w:after="240"/>
              <w:ind w:left="215"/>
              <w:rPr>
                <w:i/>
                <w:iCs w:val="0"/>
              </w:rPr>
            </w:pPr>
            <w:r>
              <w:rPr>
                <w:b/>
              </w:rPr>
              <w:t>data rozpoczęcia:</w:t>
            </w:r>
            <w:r>
              <w:t xml:space="preserve">  </w:t>
            </w:r>
            <w:r>
              <w:rPr>
                <w:i/>
                <w:iCs w:val="0"/>
              </w:rPr>
              <w:t>(dd/mm/rrrr) lub</w:t>
            </w:r>
            <w:r>
              <w:t xml:space="preserve"> </w:t>
            </w:r>
            <w:r>
              <w:rPr>
                <w:b/>
              </w:rPr>
              <w:t>zakończenia:</w:t>
            </w:r>
            <w:r>
              <w:t xml:space="preserve"> </w:t>
            </w:r>
            <w:r>
              <w:rPr>
                <w:sz w:val="36"/>
              </w:rPr>
              <w:t xml:space="preserve"> </w:t>
            </w:r>
            <w:r>
              <w:rPr>
                <w:i/>
                <w:iCs w:val="0"/>
              </w:rPr>
              <w:t>(dd/mm/rrrr)</w:t>
            </w:r>
          </w:p>
          <w:p w:rsidR="00204DB8" w:rsidRPr="004860A1" w:rsidRDefault="00204DB8" w:rsidP="002D1065">
            <w:pPr>
              <w:pStyle w:val="Tematkomentarza"/>
              <w:spacing w:after="20"/>
            </w:pPr>
            <w:r w:rsidRPr="004860A1">
              <w:t>5) KRYTERIA</w:t>
            </w:r>
            <w:r>
              <w:t xml:space="preserve"> OCENY OFERT</w:t>
            </w:r>
          </w:p>
          <w:p w:rsidR="00204DB8" w:rsidRDefault="00204DB8" w:rsidP="002D1065">
            <w:pPr>
              <w:pStyle w:val="Tekstkomentarza"/>
              <w:ind w:left="214"/>
              <w:rPr>
                <w:b/>
                <w:szCs w:val="20"/>
              </w:rPr>
            </w:pPr>
            <w:r w:rsidRPr="00A12374">
              <w:rPr>
                <w:b/>
                <w:szCs w:val="20"/>
              </w:rPr>
              <w:t xml:space="preserve">Kryteria </w:t>
            </w:r>
            <w:r>
              <w:rPr>
                <w:b/>
                <w:szCs w:val="20"/>
              </w:rPr>
              <w:t>–</w:t>
            </w:r>
            <w:r w:rsidRPr="00A12374">
              <w:rPr>
                <w:b/>
                <w:szCs w:val="20"/>
              </w:rPr>
              <w:t xml:space="preserve"> Znaczenie</w:t>
            </w:r>
          </w:p>
          <w:p w:rsidR="00204DB8" w:rsidRPr="00204DB8" w:rsidRDefault="00204DB8" w:rsidP="002D1065">
            <w:pPr>
              <w:pStyle w:val="FS2"/>
              <w:ind w:left="214"/>
              <w:rPr>
                <w:szCs w:val="20"/>
              </w:rPr>
            </w:pPr>
            <w:r w:rsidRPr="00204DB8">
              <w:rPr>
                <w:szCs w:val="20"/>
              </w:rPr>
              <w:t>1 - Cena - 60</w:t>
            </w:r>
          </w:p>
          <w:p w:rsidR="00204DB8" w:rsidRDefault="00204DB8" w:rsidP="002D1065">
            <w:pPr>
              <w:pStyle w:val="FS2"/>
              <w:ind w:left="214"/>
              <w:rPr>
                <w:szCs w:val="20"/>
              </w:rPr>
            </w:pPr>
            <w:r w:rsidRPr="00204DB8">
              <w:rPr>
                <w:szCs w:val="20"/>
              </w:rPr>
              <w:t>2 - Okres gwarancji - 40</w:t>
            </w:r>
          </w:p>
          <w:p w:rsidR="00204DB8" w:rsidRPr="005E2A2D" w:rsidRDefault="00204DB8" w:rsidP="002D1065">
            <w:pPr>
              <w:tabs>
                <w:tab w:val="center" w:leader="dot" w:pos="4536"/>
                <w:tab w:val="right" w:leader="dot" w:pos="9072"/>
              </w:tabs>
              <w:spacing w:before="240" w:after="40"/>
              <w:ind w:right="-1021"/>
              <w:rPr>
                <w:b/>
                <w:sz w:val="20"/>
                <w:szCs w:val="20"/>
              </w:rPr>
            </w:pPr>
            <w:r w:rsidRPr="005E2A2D">
              <w:rPr>
                <w:b/>
                <w:sz w:val="20"/>
                <w:szCs w:val="20"/>
              </w:rPr>
              <w:t>6) INFORMACJE DODATKOWE</w:t>
            </w:r>
          </w:p>
          <w:p w:rsidR="00204DB8" w:rsidRPr="009E78FA" w:rsidRDefault="00204DB8" w:rsidP="002D1065">
            <w:pPr>
              <w:pStyle w:val="Tekstkomentarza"/>
              <w:spacing w:after="80"/>
              <w:ind w:left="215"/>
              <w:rPr>
                <w:szCs w:val="20"/>
              </w:rPr>
            </w:pPr>
            <w:r w:rsidRPr="00204DB8">
              <w:rPr>
                <w:szCs w:val="20"/>
              </w:rPr>
              <w:t>Informacje dodatkowe - zad. 2</w:t>
            </w:r>
          </w:p>
        </w:tc>
      </w:tr>
      <w:tr w:rsidR="00204DB8" w:rsidRPr="00B77522" w:rsidTr="00204DB8">
        <w:trPr>
          <w:trHeight w:val="6591"/>
        </w:trPr>
        <w:tc>
          <w:tcPr>
            <w:tcW w:w="9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4DB8" w:rsidRDefault="00204DB8" w:rsidP="002D1065">
            <w:pPr>
              <w:pStyle w:val="Legenda"/>
              <w:spacing w:before="120" w:after="240"/>
              <w:ind w:left="0"/>
              <w:rPr>
                <w:sz w:val="20"/>
              </w:rPr>
            </w:pPr>
            <w:r w:rsidRPr="00077132">
              <w:rPr>
                <w:b w:val="0"/>
                <w:smallCaps/>
                <w:sz w:val="20"/>
              </w:rPr>
              <w:t>Część</w:t>
            </w:r>
            <w:r w:rsidRPr="00077132">
              <w:rPr>
                <w:b w:val="0"/>
                <w:sz w:val="20"/>
              </w:rPr>
              <w:t xml:space="preserve"> nr</w:t>
            </w:r>
            <w:r w:rsidRPr="00077132">
              <w:rPr>
                <w:sz w:val="20"/>
              </w:rPr>
              <w:t xml:space="preserve"> </w:t>
            </w:r>
            <w:r w:rsidRPr="00204DB8">
              <w:rPr>
                <w:sz w:val="20"/>
              </w:rPr>
              <w:t>3</w:t>
            </w:r>
            <w:r>
              <w:rPr>
                <w:sz w:val="20"/>
              </w:rPr>
              <w:t xml:space="preserve">     </w:t>
            </w:r>
            <w:r w:rsidRPr="009E78FA">
              <w:rPr>
                <w:b w:val="0"/>
                <w:sz w:val="20"/>
              </w:rPr>
              <w:t>N</w:t>
            </w:r>
            <w:r w:rsidRPr="009E78FA">
              <w:rPr>
                <w:b w:val="0"/>
                <w:smallCaps/>
                <w:sz w:val="20"/>
              </w:rPr>
              <w:t>azwa</w:t>
            </w:r>
            <w:r w:rsidRPr="009E78FA">
              <w:rPr>
                <w:sz w:val="20"/>
              </w:rPr>
              <w:t xml:space="preserve">  </w:t>
            </w:r>
            <w:r w:rsidRPr="00204DB8">
              <w:rPr>
                <w:sz w:val="20"/>
              </w:rPr>
              <w:t>Laptopy</w:t>
            </w:r>
            <w:r>
              <w:rPr>
                <w:sz w:val="20"/>
              </w:rPr>
              <w:t xml:space="preserve"> </w:t>
            </w:r>
          </w:p>
          <w:p w:rsidR="00204DB8" w:rsidRPr="00965BEA" w:rsidRDefault="00204DB8" w:rsidP="002D1065">
            <w:pPr>
              <w:autoSpaceDE w:val="0"/>
              <w:autoSpaceDN w:val="0"/>
              <w:adjustRightInd w:val="0"/>
              <w:spacing w:before="80" w:after="40"/>
              <w:ind w:left="214" w:hanging="214"/>
              <w:jc w:val="both"/>
              <w:rPr>
                <w:rFonts w:eastAsia="Calibri"/>
                <w:i/>
                <w:iCs/>
                <w:sz w:val="20"/>
                <w:szCs w:val="20"/>
                <w:lang w:eastAsia="pl-PL"/>
              </w:rPr>
            </w:pP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1) Krótki opis przedmiotu zamówienia 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>(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wielkość, zakres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,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rodzaj i ilość dostaw, usług lub robót budowlanych lub</w:t>
            </w:r>
            <w:r>
              <w:rPr>
                <w:rFonts w:eastAsia="Calibri"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określenie zapotrzebowania i wymagań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),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a w przypadku partner</w:t>
            </w:r>
            <w:r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stwa innowacyjnego – określenie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zapotrzebowania na innowacyjny produkt, usługę lub roboty budowlane</w:t>
            </w:r>
          </w:p>
          <w:p w:rsidR="00204DB8" w:rsidRPr="00A12374" w:rsidRDefault="00204DB8" w:rsidP="002D1065">
            <w:pPr>
              <w:pStyle w:val="FS2"/>
              <w:spacing w:after="120"/>
              <w:ind w:left="214"/>
              <w:rPr>
                <w:szCs w:val="20"/>
              </w:rPr>
            </w:pPr>
            <w:r w:rsidRPr="00204DB8">
              <w:rPr>
                <w:szCs w:val="20"/>
              </w:rPr>
              <w:t>Szczegółowy opis przedmiotu zamówienia zawiera załącznik nr 5 do SWZ - zad. 3</w:t>
            </w:r>
          </w:p>
          <w:p w:rsidR="00204DB8" w:rsidRDefault="00204DB8" w:rsidP="002D1065">
            <w:pPr>
              <w:pStyle w:val="FS2"/>
              <w:ind w:left="214"/>
            </w:pPr>
            <w:r w:rsidRPr="00204DB8">
              <w:t>Przedmiot oraz wielkość lub zakres zamówienia - zad. 3</w:t>
            </w:r>
          </w:p>
          <w:p w:rsidR="00204DB8" w:rsidRDefault="00204DB8" w:rsidP="002D1065">
            <w:pPr>
              <w:pStyle w:val="Legenda"/>
            </w:pPr>
            <w:r w:rsidRPr="009F4FE2">
              <w:rPr>
                <w:smallCaps/>
                <w:sz w:val="20"/>
              </w:rPr>
              <w:t>2) Wspólny Słownik Zamówień (CPV)</w:t>
            </w:r>
          </w:p>
          <w:tbl>
            <w:tblPr>
              <w:tblW w:w="9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32"/>
              <w:gridCol w:w="108"/>
              <w:gridCol w:w="7003"/>
              <w:gridCol w:w="108"/>
            </w:tblGrid>
            <w:tr w:rsidR="00204DB8" w:rsidRPr="00083750" w:rsidTr="002D1065">
              <w:trPr>
                <w:gridAfter w:val="1"/>
                <w:wAfter w:w="108" w:type="dxa"/>
              </w:trPr>
              <w:tc>
                <w:tcPr>
                  <w:tcW w:w="22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  <w:jc w:val="center"/>
                  </w:pPr>
                  <w:r w:rsidRPr="00083750">
                    <w:rPr>
                      <w:b/>
                    </w:rPr>
                    <w:t>Słownik główny</w:t>
                  </w:r>
                </w:p>
              </w:tc>
            </w:tr>
            <w:tr w:rsidR="00204DB8" w:rsidRPr="00B77522" w:rsidTr="002D1065">
              <w:trPr>
                <w:trHeight w:val="326"/>
              </w:trPr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  <w:ind w:left="106"/>
                  </w:pPr>
                  <w:r w:rsidRPr="00083750">
                    <w:rPr>
                      <w:b/>
                    </w:rPr>
                    <w:t>Główny przedmiot</w:t>
                  </w: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  <w:jc w:val="center"/>
                  </w:pPr>
                  <w:r w:rsidRPr="00204DB8">
                    <w:t>30213100-6</w:t>
                  </w:r>
                </w:p>
              </w:tc>
            </w:tr>
            <w:tr w:rsidR="00204DB8" w:rsidRPr="00B77522" w:rsidTr="002D1065"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Pr="00083750" w:rsidRDefault="00204DB8" w:rsidP="002D1065">
                  <w:pPr>
                    <w:ind w:left="106"/>
                    <w:rPr>
                      <w:b/>
                      <w:sz w:val="20"/>
                    </w:rPr>
                  </w:pPr>
                  <w:r w:rsidRPr="00083750">
                    <w:rPr>
                      <w:b/>
                      <w:sz w:val="20"/>
                    </w:rPr>
                    <w:t>Dodatkowe przedmioty</w:t>
                  </w:r>
                </w:p>
                <w:p w:rsidR="00204DB8" w:rsidRDefault="00204DB8" w:rsidP="002D1065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Pr="00083750" w:rsidRDefault="00204DB8" w:rsidP="002D1065">
                  <w:pPr>
                    <w:pStyle w:val="FS2"/>
                    <w:jc w:val="center"/>
                    <w:rPr>
                      <w:color w:val="FF0000"/>
                    </w:rPr>
                  </w:pPr>
                </w:p>
              </w:tc>
            </w:tr>
          </w:tbl>
          <w:p w:rsidR="00204DB8" w:rsidRPr="005E2A2D" w:rsidRDefault="00204DB8" w:rsidP="002D1065">
            <w:pPr>
              <w:autoSpaceDE w:val="0"/>
              <w:autoSpaceDN w:val="0"/>
              <w:adjustRightInd w:val="0"/>
              <w:spacing w:before="4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5945BF">
              <w:rPr>
                <w:b/>
                <w:smallCaps/>
                <w:sz w:val="20"/>
                <w:szCs w:val="20"/>
              </w:rPr>
              <w:t xml:space="preserve">3)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części zamówienia </w:t>
            </w:r>
            <w:r w:rsidRPr="005E2A2D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(jeżeli zamawiający podaje informacje o wartości zamówienia)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:</w:t>
            </w:r>
          </w:p>
          <w:p w:rsidR="00204DB8" w:rsidRDefault="00204DB8" w:rsidP="002D1065">
            <w:pPr>
              <w:tabs>
                <w:tab w:val="center" w:pos="4153"/>
                <w:tab w:val="right" w:pos="8306"/>
              </w:tabs>
              <w:spacing w:before="120" w:after="240"/>
              <w:ind w:left="214"/>
              <w:rPr>
                <w:b/>
                <w:smallCaps/>
                <w:sz w:val="20"/>
                <w:szCs w:val="20"/>
              </w:rPr>
            </w:pP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bez VAT: [ </w:t>
            </w:r>
            <w:r w:rsidRPr="00204DB8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87500</w:t>
            </w:r>
            <w:r w:rsidRPr="005E2A2D">
              <w:rPr>
                <w:bCs/>
                <w:sz w:val="20"/>
                <w:szCs w:val="20"/>
              </w:rPr>
              <w:t xml:space="preserve">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] Waluta: [ PLN ]</w:t>
            </w:r>
          </w:p>
          <w:p w:rsidR="00204DB8" w:rsidRPr="00965BEA" w:rsidRDefault="00204DB8" w:rsidP="002D1065">
            <w:pPr>
              <w:tabs>
                <w:tab w:val="center" w:pos="4153"/>
                <w:tab w:val="right" w:pos="8306"/>
              </w:tabs>
              <w:spacing w:after="40"/>
              <w:rPr>
                <w:b/>
                <w:sz w:val="20"/>
                <w:vertAlign w:val="superscript"/>
              </w:rPr>
            </w:pPr>
            <w:r>
              <w:rPr>
                <w:b/>
                <w:smallCaps/>
                <w:sz w:val="20"/>
                <w:szCs w:val="20"/>
              </w:rPr>
              <w:t xml:space="preserve">4) </w:t>
            </w:r>
            <w:r w:rsidRPr="005945BF">
              <w:rPr>
                <w:b/>
                <w:smallCaps/>
                <w:sz w:val="20"/>
                <w:szCs w:val="20"/>
              </w:rPr>
              <w:t>Czas trwania lub termin wykonania</w:t>
            </w:r>
          </w:p>
          <w:p w:rsidR="00204DB8" w:rsidRDefault="00204DB8" w:rsidP="002D1065">
            <w:pPr>
              <w:pStyle w:val="FS2"/>
              <w:ind w:left="214"/>
            </w:pPr>
            <w:r>
              <w:rPr>
                <w:b/>
              </w:rPr>
              <w:t>Okres w miesiącach:</w:t>
            </w:r>
            <w:r>
              <w:t xml:space="preserve"> </w:t>
            </w:r>
            <w:r w:rsidRPr="00204DB8">
              <w:t>12</w:t>
            </w:r>
            <w:r>
              <w:t xml:space="preserve">    </w:t>
            </w:r>
            <w:r>
              <w:rPr>
                <w:i/>
                <w:iCs w:val="0"/>
              </w:rPr>
              <w:t>lub</w:t>
            </w:r>
            <w:r>
              <w:t xml:space="preserve">  </w:t>
            </w:r>
            <w:r>
              <w:rPr>
                <w:b/>
              </w:rPr>
              <w:t>dniach:</w:t>
            </w:r>
            <w:r>
              <w:t xml:space="preserve">           </w:t>
            </w:r>
          </w:p>
          <w:p w:rsidR="00204DB8" w:rsidRDefault="00204DB8" w:rsidP="002D1065">
            <w:pPr>
              <w:pStyle w:val="FS2"/>
              <w:ind w:left="214"/>
              <w:rPr>
                <w:i/>
                <w:iCs w:val="0"/>
              </w:rPr>
            </w:pPr>
            <w:r>
              <w:rPr>
                <w:i/>
                <w:iCs w:val="0"/>
              </w:rPr>
              <w:t>lub</w:t>
            </w:r>
          </w:p>
          <w:p w:rsidR="00204DB8" w:rsidRPr="009E78FA" w:rsidRDefault="00204DB8" w:rsidP="002D1065">
            <w:pPr>
              <w:pStyle w:val="FS2"/>
              <w:spacing w:after="240"/>
              <w:ind w:left="215"/>
              <w:rPr>
                <w:i/>
                <w:iCs w:val="0"/>
              </w:rPr>
            </w:pPr>
            <w:r>
              <w:rPr>
                <w:b/>
              </w:rPr>
              <w:t>data rozpoczęcia:</w:t>
            </w:r>
            <w:r>
              <w:t xml:space="preserve">  </w:t>
            </w:r>
            <w:r>
              <w:rPr>
                <w:i/>
                <w:iCs w:val="0"/>
              </w:rPr>
              <w:t>(dd/mm/rrrr) lub</w:t>
            </w:r>
            <w:r>
              <w:t xml:space="preserve"> </w:t>
            </w:r>
            <w:r>
              <w:rPr>
                <w:b/>
              </w:rPr>
              <w:t>zakończenia:</w:t>
            </w:r>
            <w:r>
              <w:t xml:space="preserve"> </w:t>
            </w:r>
            <w:r>
              <w:rPr>
                <w:sz w:val="36"/>
              </w:rPr>
              <w:t xml:space="preserve"> </w:t>
            </w:r>
            <w:r>
              <w:rPr>
                <w:i/>
                <w:iCs w:val="0"/>
              </w:rPr>
              <w:t>(dd/mm/rrrr)</w:t>
            </w:r>
          </w:p>
          <w:p w:rsidR="00204DB8" w:rsidRPr="004860A1" w:rsidRDefault="00204DB8" w:rsidP="002D1065">
            <w:pPr>
              <w:pStyle w:val="Tematkomentarza"/>
              <w:spacing w:after="20"/>
            </w:pPr>
            <w:r w:rsidRPr="004860A1">
              <w:t>5) KRYTERIA</w:t>
            </w:r>
            <w:r>
              <w:t xml:space="preserve"> OCENY OFERT</w:t>
            </w:r>
          </w:p>
          <w:p w:rsidR="00204DB8" w:rsidRDefault="00204DB8" w:rsidP="002D1065">
            <w:pPr>
              <w:pStyle w:val="Tekstkomentarza"/>
              <w:ind w:left="214"/>
              <w:rPr>
                <w:b/>
                <w:szCs w:val="20"/>
              </w:rPr>
            </w:pPr>
            <w:r w:rsidRPr="00A12374">
              <w:rPr>
                <w:b/>
                <w:szCs w:val="20"/>
              </w:rPr>
              <w:t xml:space="preserve">Kryteria </w:t>
            </w:r>
            <w:r>
              <w:rPr>
                <w:b/>
                <w:szCs w:val="20"/>
              </w:rPr>
              <w:t>–</w:t>
            </w:r>
            <w:r w:rsidRPr="00A12374">
              <w:rPr>
                <w:b/>
                <w:szCs w:val="20"/>
              </w:rPr>
              <w:t xml:space="preserve"> Znaczenie</w:t>
            </w:r>
          </w:p>
          <w:p w:rsidR="00204DB8" w:rsidRPr="00204DB8" w:rsidRDefault="00204DB8" w:rsidP="002D1065">
            <w:pPr>
              <w:pStyle w:val="FS2"/>
              <w:ind w:left="214"/>
              <w:rPr>
                <w:szCs w:val="20"/>
              </w:rPr>
            </w:pPr>
            <w:r w:rsidRPr="00204DB8">
              <w:rPr>
                <w:szCs w:val="20"/>
              </w:rPr>
              <w:t>1 - Cena - 60</w:t>
            </w:r>
          </w:p>
          <w:p w:rsidR="00204DB8" w:rsidRDefault="00204DB8" w:rsidP="002D1065">
            <w:pPr>
              <w:pStyle w:val="FS2"/>
              <w:ind w:left="214"/>
              <w:rPr>
                <w:szCs w:val="20"/>
              </w:rPr>
            </w:pPr>
            <w:r w:rsidRPr="00204DB8">
              <w:rPr>
                <w:szCs w:val="20"/>
              </w:rPr>
              <w:t>2 - Okres gwarancji - 40</w:t>
            </w:r>
          </w:p>
          <w:p w:rsidR="00204DB8" w:rsidRPr="005E2A2D" w:rsidRDefault="00204DB8" w:rsidP="002D1065">
            <w:pPr>
              <w:tabs>
                <w:tab w:val="center" w:leader="dot" w:pos="4536"/>
                <w:tab w:val="right" w:leader="dot" w:pos="9072"/>
              </w:tabs>
              <w:spacing w:before="240" w:after="40"/>
              <w:ind w:right="-1021"/>
              <w:rPr>
                <w:b/>
                <w:sz w:val="20"/>
                <w:szCs w:val="20"/>
              </w:rPr>
            </w:pPr>
            <w:r w:rsidRPr="005E2A2D">
              <w:rPr>
                <w:b/>
                <w:sz w:val="20"/>
                <w:szCs w:val="20"/>
              </w:rPr>
              <w:t>6) INFORMACJE DODATKOWE</w:t>
            </w:r>
          </w:p>
          <w:p w:rsidR="00204DB8" w:rsidRPr="009E78FA" w:rsidRDefault="00204DB8" w:rsidP="002D1065">
            <w:pPr>
              <w:pStyle w:val="Tekstkomentarza"/>
              <w:spacing w:after="80"/>
              <w:ind w:left="215"/>
              <w:rPr>
                <w:szCs w:val="20"/>
              </w:rPr>
            </w:pPr>
            <w:r w:rsidRPr="00204DB8">
              <w:rPr>
                <w:szCs w:val="20"/>
              </w:rPr>
              <w:t>Informacje dodatkowe - zad. 3</w:t>
            </w:r>
          </w:p>
        </w:tc>
      </w:tr>
      <w:tr w:rsidR="00204DB8" w:rsidRPr="00B77522" w:rsidTr="00204DB8">
        <w:trPr>
          <w:trHeight w:val="6591"/>
        </w:trPr>
        <w:tc>
          <w:tcPr>
            <w:tcW w:w="9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4DB8" w:rsidRDefault="00204DB8" w:rsidP="002D1065">
            <w:pPr>
              <w:pStyle w:val="Legenda"/>
              <w:spacing w:before="120" w:after="240"/>
              <w:ind w:left="0"/>
              <w:rPr>
                <w:sz w:val="20"/>
              </w:rPr>
            </w:pPr>
            <w:r w:rsidRPr="00077132">
              <w:rPr>
                <w:b w:val="0"/>
                <w:smallCaps/>
                <w:sz w:val="20"/>
              </w:rPr>
              <w:t>Część</w:t>
            </w:r>
            <w:r w:rsidRPr="00077132">
              <w:rPr>
                <w:b w:val="0"/>
                <w:sz w:val="20"/>
              </w:rPr>
              <w:t xml:space="preserve"> nr</w:t>
            </w:r>
            <w:r w:rsidRPr="00077132">
              <w:rPr>
                <w:sz w:val="20"/>
              </w:rPr>
              <w:t xml:space="preserve"> </w:t>
            </w:r>
            <w:r w:rsidRPr="00204DB8">
              <w:rPr>
                <w:sz w:val="20"/>
              </w:rPr>
              <w:t>4</w:t>
            </w:r>
            <w:r>
              <w:rPr>
                <w:sz w:val="20"/>
              </w:rPr>
              <w:t xml:space="preserve">     </w:t>
            </w:r>
            <w:r w:rsidRPr="009E78FA">
              <w:rPr>
                <w:b w:val="0"/>
                <w:sz w:val="20"/>
              </w:rPr>
              <w:t>N</w:t>
            </w:r>
            <w:r w:rsidRPr="009E78FA">
              <w:rPr>
                <w:b w:val="0"/>
                <w:smallCaps/>
                <w:sz w:val="20"/>
              </w:rPr>
              <w:t>azwa</w:t>
            </w:r>
            <w:r w:rsidRPr="009E78FA">
              <w:rPr>
                <w:sz w:val="20"/>
              </w:rPr>
              <w:t xml:space="preserve">  </w:t>
            </w:r>
            <w:r w:rsidRPr="00204DB8">
              <w:rPr>
                <w:sz w:val="20"/>
              </w:rPr>
              <w:t>Tablety</w:t>
            </w:r>
            <w:r>
              <w:rPr>
                <w:sz w:val="20"/>
              </w:rPr>
              <w:t xml:space="preserve"> </w:t>
            </w:r>
          </w:p>
          <w:p w:rsidR="00204DB8" w:rsidRPr="00965BEA" w:rsidRDefault="00204DB8" w:rsidP="002D1065">
            <w:pPr>
              <w:autoSpaceDE w:val="0"/>
              <w:autoSpaceDN w:val="0"/>
              <w:adjustRightInd w:val="0"/>
              <w:spacing w:before="80" w:after="40"/>
              <w:ind w:left="214" w:hanging="214"/>
              <w:jc w:val="both"/>
              <w:rPr>
                <w:rFonts w:eastAsia="Calibri"/>
                <w:i/>
                <w:iCs/>
                <w:sz w:val="20"/>
                <w:szCs w:val="20"/>
                <w:lang w:eastAsia="pl-PL"/>
              </w:rPr>
            </w:pP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1) Krótki opis przedmiotu zamówienia 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>(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wielkość, zakres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,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rodzaj i ilość dostaw, usług lub robót budowlanych lub</w:t>
            </w:r>
            <w:r>
              <w:rPr>
                <w:rFonts w:eastAsia="Calibri"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określenie zapotrzebowania i wymagań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),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a w przypadku partner</w:t>
            </w:r>
            <w:r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stwa innowacyjnego – określenie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zapotrzebowania na innowacyjny produkt, usługę lub roboty budowlane</w:t>
            </w:r>
          </w:p>
          <w:p w:rsidR="00204DB8" w:rsidRPr="00A12374" w:rsidRDefault="00204DB8" w:rsidP="002D1065">
            <w:pPr>
              <w:pStyle w:val="FS2"/>
              <w:spacing w:after="120"/>
              <w:ind w:left="214"/>
              <w:rPr>
                <w:szCs w:val="20"/>
              </w:rPr>
            </w:pPr>
            <w:r w:rsidRPr="00204DB8">
              <w:rPr>
                <w:szCs w:val="20"/>
              </w:rPr>
              <w:t>Szczegółowy opis przedmiotu zamówienia zawiera załącznik nr 5 do SWZ - zad. 4</w:t>
            </w:r>
          </w:p>
          <w:p w:rsidR="00204DB8" w:rsidRDefault="00204DB8" w:rsidP="002D1065">
            <w:pPr>
              <w:pStyle w:val="FS2"/>
              <w:ind w:left="214"/>
            </w:pPr>
            <w:r w:rsidRPr="00204DB8">
              <w:t>Przedmiot oraz wielkość lub zakres zamówienia - zad. 4</w:t>
            </w:r>
          </w:p>
          <w:p w:rsidR="00204DB8" w:rsidRDefault="00204DB8" w:rsidP="002D1065">
            <w:pPr>
              <w:pStyle w:val="Legenda"/>
            </w:pPr>
            <w:r w:rsidRPr="009F4FE2">
              <w:rPr>
                <w:smallCaps/>
                <w:sz w:val="20"/>
              </w:rPr>
              <w:t>2) Wspólny Słownik Zamówień (CPV)</w:t>
            </w:r>
          </w:p>
          <w:tbl>
            <w:tblPr>
              <w:tblW w:w="9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32"/>
              <w:gridCol w:w="108"/>
              <w:gridCol w:w="7003"/>
              <w:gridCol w:w="108"/>
            </w:tblGrid>
            <w:tr w:rsidR="00204DB8" w:rsidRPr="00083750" w:rsidTr="002D1065">
              <w:trPr>
                <w:gridAfter w:val="1"/>
                <w:wAfter w:w="108" w:type="dxa"/>
              </w:trPr>
              <w:tc>
                <w:tcPr>
                  <w:tcW w:w="22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  <w:jc w:val="center"/>
                  </w:pPr>
                  <w:r w:rsidRPr="00083750">
                    <w:rPr>
                      <w:b/>
                    </w:rPr>
                    <w:t>Słownik główny</w:t>
                  </w:r>
                </w:p>
              </w:tc>
            </w:tr>
            <w:tr w:rsidR="00204DB8" w:rsidRPr="00B77522" w:rsidTr="002D1065">
              <w:trPr>
                <w:trHeight w:val="326"/>
              </w:trPr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  <w:ind w:left="106"/>
                  </w:pPr>
                  <w:r w:rsidRPr="00083750">
                    <w:rPr>
                      <w:b/>
                    </w:rPr>
                    <w:t>Główny przedmiot</w:t>
                  </w: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  <w:jc w:val="center"/>
                  </w:pPr>
                  <w:r w:rsidRPr="00204DB8">
                    <w:t>30232110-8</w:t>
                  </w:r>
                </w:p>
              </w:tc>
            </w:tr>
            <w:tr w:rsidR="00204DB8" w:rsidRPr="00B77522" w:rsidTr="002D1065"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Pr="00083750" w:rsidRDefault="00204DB8" w:rsidP="002D1065">
                  <w:pPr>
                    <w:ind w:left="106"/>
                    <w:rPr>
                      <w:b/>
                      <w:sz w:val="20"/>
                    </w:rPr>
                  </w:pPr>
                  <w:r w:rsidRPr="00083750">
                    <w:rPr>
                      <w:b/>
                      <w:sz w:val="20"/>
                    </w:rPr>
                    <w:t>Dodatkowe przedmioty</w:t>
                  </w:r>
                </w:p>
                <w:p w:rsidR="00204DB8" w:rsidRDefault="00204DB8" w:rsidP="002D1065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Pr="00083750" w:rsidRDefault="00204DB8" w:rsidP="002D1065">
                  <w:pPr>
                    <w:pStyle w:val="FS2"/>
                    <w:jc w:val="center"/>
                    <w:rPr>
                      <w:color w:val="FF0000"/>
                    </w:rPr>
                  </w:pPr>
                </w:p>
              </w:tc>
            </w:tr>
          </w:tbl>
          <w:p w:rsidR="00204DB8" w:rsidRPr="005E2A2D" w:rsidRDefault="00204DB8" w:rsidP="002D1065">
            <w:pPr>
              <w:autoSpaceDE w:val="0"/>
              <w:autoSpaceDN w:val="0"/>
              <w:adjustRightInd w:val="0"/>
              <w:spacing w:before="4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5945BF">
              <w:rPr>
                <w:b/>
                <w:smallCaps/>
                <w:sz w:val="20"/>
                <w:szCs w:val="20"/>
              </w:rPr>
              <w:t xml:space="preserve">3)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części zamówienia </w:t>
            </w:r>
            <w:r w:rsidRPr="005E2A2D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(jeżeli zamawiający podaje informacje o wartości zamówienia)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:</w:t>
            </w:r>
          </w:p>
          <w:p w:rsidR="00204DB8" w:rsidRDefault="00204DB8" w:rsidP="002D1065">
            <w:pPr>
              <w:tabs>
                <w:tab w:val="center" w:pos="4153"/>
                <w:tab w:val="right" w:pos="8306"/>
              </w:tabs>
              <w:spacing w:before="120" w:after="240"/>
              <w:ind w:left="214"/>
              <w:rPr>
                <w:b/>
                <w:smallCaps/>
                <w:sz w:val="20"/>
                <w:szCs w:val="20"/>
              </w:rPr>
            </w:pP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bez VAT: [ </w:t>
            </w:r>
            <w:r w:rsidRPr="00204DB8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22500</w:t>
            </w:r>
            <w:r w:rsidRPr="005E2A2D">
              <w:rPr>
                <w:bCs/>
                <w:sz w:val="20"/>
                <w:szCs w:val="20"/>
              </w:rPr>
              <w:t xml:space="preserve">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] Waluta: [ PLN ]</w:t>
            </w:r>
          </w:p>
          <w:p w:rsidR="00204DB8" w:rsidRPr="00965BEA" w:rsidRDefault="00204DB8" w:rsidP="002D1065">
            <w:pPr>
              <w:tabs>
                <w:tab w:val="center" w:pos="4153"/>
                <w:tab w:val="right" w:pos="8306"/>
              </w:tabs>
              <w:spacing w:after="40"/>
              <w:rPr>
                <w:b/>
                <w:sz w:val="20"/>
                <w:vertAlign w:val="superscript"/>
              </w:rPr>
            </w:pPr>
            <w:r>
              <w:rPr>
                <w:b/>
                <w:smallCaps/>
                <w:sz w:val="20"/>
                <w:szCs w:val="20"/>
              </w:rPr>
              <w:t xml:space="preserve">4) </w:t>
            </w:r>
            <w:r w:rsidRPr="005945BF">
              <w:rPr>
                <w:b/>
                <w:smallCaps/>
                <w:sz w:val="20"/>
                <w:szCs w:val="20"/>
              </w:rPr>
              <w:t>Czas trwania lub termin wykonania</w:t>
            </w:r>
          </w:p>
          <w:p w:rsidR="00204DB8" w:rsidRDefault="00204DB8" w:rsidP="002D1065">
            <w:pPr>
              <w:pStyle w:val="FS2"/>
              <w:ind w:left="214"/>
            </w:pPr>
            <w:r>
              <w:rPr>
                <w:b/>
              </w:rPr>
              <w:t>Okres w miesiącach:</w:t>
            </w:r>
            <w:r>
              <w:t xml:space="preserve"> </w:t>
            </w:r>
            <w:r w:rsidRPr="00204DB8">
              <w:t>12</w:t>
            </w:r>
            <w:r>
              <w:t xml:space="preserve">    </w:t>
            </w:r>
            <w:r>
              <w:rPr>
                <w:i/>
                <w:iCs w:val="0"/>
              </w:rPr>
              <w:t>lub</w:t>
            </w:r>
            <w:r>
              <w:t xml:space="preserve">  </w:t>
            </w:r>
            <w:r>
              <w:rPr>
                <w:b/>
              </w:rPr>
              <w:t>dniach:</w:t>
            </w:r>
            <w:r>
              <w:t xml:space="preserve">           </w:t>
            </w:r>
          </w:p>
          <w:p w:rsidR="00204DB8" w:rsidRDefault="00204DB8" w:rsidP="002D1065">
            <w:pPr>
              <w:pStyle w:val="FS2"/>
              <w:ind w:left="214"/>
              <w:rPr>
                <w:i/>
                <w:iCs w:val="0"/>
              </w:rPr>
            </w:pPr>
            <w:r>
              <w:rPr>
                <w:i/>
                <w:iCs w:val="0"/>
              </w:rPr>
              <w:t>lub</w:t>
            </w:r>
          </w:p>
          <w:p w:rsidR="00204DB8" w:rsidRPr="009E78FA" w:rsidRDefault="00204DB8" w:rsidP="002D1065">
            <w:pPr>
              <w:pStyle w:val="FS2"/>
              <w:spacing w:after="240"/>
              <w:ind w:left="215"/>
              <w:rPr>
                <w:i/>
                <w:iCs w:val="0"/>
              </w:rPr>
            </w:pPr>
            <w:r>
              <w:rPr>
                <w:b/>
              </w:rPr>
              <w:t>data rozpoczęcia:</w:t>
            </w:r>
            <w:r>
              <w:t xml:space="preserve">  </w:t>
            </w:r>
            <w:r>
              <w:rPr>
                <w:i/>
                <w:iCs w:val="0"/>
              </w:rPr>
              <w:t>(dd/mm/rrrr) lub</w:t>
            </w:r>
            <w:r>
              <w:t xml:space="preserve"> </w:t>
            </w:r>
            <w:r>
              <w:rPr>
                <w:b/>
              </w:rPr>
              <w:t>zakończenia:</w:t>
            </w:r>
            <w:r>
              <w:t xml:space="preserve"> </w:t>
            </w:r>
            <w:r>
              <w:rPr>
                <w:sz w:val="36"/>
              </w:rPr>
              <w:t xml:space="preserve"> </w:t>
            </w:r>
            <w:r>
              <w:rPr>
                <w:i/>
                <w:iCs w:val="0"/>
              </w:rPr>
              <w:t>(dd/mm/rrrr)</w:t>
            </w:r>
          </w:p>
          <w:p w:rsidR="00204DB8" w:rsidRPr="004860A1" w:rsidRDefault="00204DB8" w:rsidP="002D1065">
            <w:pPr>
              <w:pStyle w:val="Tematkomentarza"/>
              <w:spacing w:after="20"/>
            </w:pPr>
            <w:r w:rsidRPr="004860A1">
              <w:t>5) KRYTERIA</w:t>
            </w:r>
            <w:r>
              <w:t xml:space="preserve"> OCENY OFERT</w:t>
            </w:r>
          </w:p>
          <w:p w:rsidR="00204DB8" w:rsidRDefault="00204DB8" w:rsidP="002D1065">
            <w:pPr>
              <w:pStyle w:val="Tekstkomentarza"/>
              <w:ind w:left="214"/>
              <w:rPr>
                <w:b/>
                <w:szCs w:val="20"/>
              </w:rPr>
            </w:pPr>
            <w:r w:rsidRPr="00A12374">
              <w:rPr>
                <w:b/>
                <w:szCs w:val="20"/>
              </w:rPr>
              <w:t xml:space="preserve">Kryteria </w:t>
            </w:r>
            <w:r>
              <w:rPr>
                <w:b/>
                <w:szCs w:val="20"/>
              </w:rPr>
              <w:t>–</w:t>
            </w:r>
            <w:r w:rsidRPr="00A12374">
              <w:rPr>
                <w:b/>
                <w:szCs w:val="20"/>
              </w:rPr>
              <w:t xml:space="preserve"> Znaczenie</w:t>
            </w:r>
          </w:p>
          <w:p w:rsidR="00204DB8" w:rsidRPr="00204DB8" w:rsidRDefault="00204DB8" w:rsidP="002D1065">
            <w:pPr>
              <w:pStyle w:val="FS2"/>
              <w:ind w:left="214"/>
              <w:rPr>
                <w:szCs w:val="20"/>
              </w:rPr>
            </w:pPr>
            <w:r w:rsidRPr="00204DB8">
              <w:rPr>
                <w:szCs w:val="20"/>
              </w:rPr>
              <w:t>1 - Cena - 60</w:t>
            </w:r>
          </w:p>
          <w:p w:rsidR="00204DB8" w:rsidRDefault="00204DB8" w:rsidP="002D1065">
            <w:pPr>
              <w:pStyle w:val="FS2"/>
              <w:ind w:left="214"/>
              <w:rPr>
                <w:szCs w:val="20"/>
              </w:rPr>
            </w:pPr>
            <w:r w:rsidRPr="00204DB8">
              <w:rPr>
                <w:szCs w:val="20"/>
              </w:rPr>
              <w:t>2 - Okres gwarancji - 40</w:t>
            </w:r>
          </w:p>
          <w:p w:rsidR="00204DB8" w:rsidRPr="005E2A2D" w:rsidRDefault="00204DB8" w:rsidP="002D1065">
            <w:pPr>
              <w:tabs>
                <w:tab w:val="center" w:leader="dot" w:pos="4536"/>
                <w:tab w:val="right" w:leader="dot" w:pos="9072"/>
              </w:tabs>
              <w:spacing w:before="240" w:after="40"/>
              <w:ind w:right="-1021"/>
              <w:rPr>
                <w:b/>
                <w:sz w:val="20"/>
                <w:szCs w:val="20"/>
              </w:rPr>
            </w:pPr>
            <w:r w:rsidRPr="005E2A2D">
              <w:rPr>
                <w:b/>
                <w:sz w:val="20"/>
                <w:szCs w:val="20"/>
              </w:rPr>
              <w:t>6) INFORMACJE DODATKOWE</w:t>
            </w:r>
          </w:p>
          <w:p w:rsidR="00204DB8" w:rsidRPr="009E78FA" w:rsidRDefault="00204DB8" w:rsidP="002D1065">
            <w:pPr>
              <w:pStyle w:val="Tekstkomentarza"/>
              <w:spacing w:after="80"/>
              <w:ind w:left="215"/>
              <w:rPr>
                <w:szCs w:val="20"/>
              </w:rPr>
            </w:pPr>
            <w:r w:rsidRPr="00204DB8">
              <w:rPr>
                <w:szCs w:val="20"/>
              </w:rPr>
              <w:t>Informacje dodatkowe - zad. 4</w:t>
            </w:r>
          </w:p>
        </w:tc>
      </w:tr>
      <w:tr w:rsidR="00204DB8" w:rsidRPr="00B77522" w:rsidTr="00204DB8">
        <w:trPr>
          <w:trHeight w:val="6591"/>
        </w:trPr>
        <w:tc>
          <w:tcPr>
            <w:tcW w:w="9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4DB8" w:rsidRDefault="00204DB8" w:rsidP="002D1065">
            <w:pPr>
              <w:pStyle w:val="Legenda"/>
              <w:spacing w:before="120" w:after="240"/>
              <w:ind w:left="0"/>
              <w:rPr>
                <w:sz w:val="20"/>
              </w:rPr>
            </w:pPr>
            <w:r w:rsidRPr="00077132">
              <w:rPr>
                <w:b w:val="0"/>
                <w:smallCaps/>
                <w:sz w:val="20"/>
              </w:rPr>
              <w:t>Część</w:t>
            </w:r>
            <w:r w:rsidRPr="00077132">
              <w:rPr>
                <w:b w:val="0"/>
                <w:sz w:val="20"/>
              </w:rPr>
              <w:t xml:space="preserve"> nr</w:t>
            </w:r>
            <w:r w:rsidRPr="00077132">
              <w:rPr>
                <w:sz w:val="20"/>
              </w:rPr>
              <w:t xml:space="preserve"> </w:t>
            </w:r>
            <w:r w:rsidRPr="00204DB8">
              <w:rPr>
                <w:sz w:val="20"/>
              </w:rPr>
              <w:t>5</w:t>
            </w:r>
            <w:r>
              <w:rPr>
                <w:sz w:val="20"/>
              </w:rPr>
              <w:t xml:space="preserve">     </w:t>
            </w:r>
            <w:r w:rsidRPr="009E78FA">
              <w:rPr>
                <w:b w:val="0"/>
                <w:sz w:val="20"/>
              </w:rPr>
              <w:t>N</w:t>
            </w:r>
            <w:r w:rsidRPr="009E78FA">
              <w:rPr>
                <w:b w:val="0"/>
                <w:smallCaps/>
                <w:sz w:val="20"/>
              </w:rPr>
              <w:t>azwa</w:t>
            </w:r>
            <w:r w:rsidRPr="009E78FA">
              <w:rPr>
                <w:sz w:val="20"/>
              </w:rPr>
              <w:t xml:space="preserve">  </w:t>
            </w:r>
            <w:r w:rsidRPr="00204DB8">
              <w:rPr>
                <w:sz w:val="20"/>
              </w:rPr>
              <w:t>Drukarki</w:t>
            </w:r>
            <w:r>
              <w:rPr>
                <w:sz w:val="20"/>
              </w:rPr>
              <w:t xml:space="preserve"> </w:t>
            </w:r>
          </w:p>
          <w:p w:rsidR="00204DB8" w:rsidRPr="00965BEA" w:rsidRDefault="00204DB8" w:rsidP="002D1065">
            <w:pPr>
              <w:autoSpaceDE w:val="0"/>
              <w:autoSpaceDN w:val="0"/>
              <w:adjustRightInd w:val="0"/>
              <w:spacing w:before="80" w:after="40"/>
              <w:ind w:left="214" w:hanging="214"/>
              <w:jc w:val="both"/>
              <w:rPr>
                <w:rFonts w:eastAsia="Calibri"/>
                <w:i/>
                <w:iCs/>
                <w:sz w:val="20"/>
                <w:szCs w:val="20"/>
                <w:lang w:eastAsia="pl-PL"/>
              </w:rPr>
            </w:pP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1) Krótki opis przedmiotu zamówienia 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>(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wielkość, zakres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,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rodzaj i ilość dostaw, usług lub robót budowlanych lub</w:t>
            </w:r>
            <w:r>
              <w:rPr>
                <w:rFonts w:eastAsia="Calibri"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określenie zapotrzebowania i wymagań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),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a w przypadku partner</w:t>
            </w:r>
            <w:r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stwa innowacyjnego – określenie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zapotrzebowania na innowacyjny produkt, usługę lub roboty budowlane</w:t>
            </w:r>
          </w:p>
          <w:p w:rsidR="00204DB8" w:rsidRPr="00A12374" w:rsidRDefault="00204DB8" w:rsidP="002D1065">
            <w:pPr>
              <w:pStyle w:val="FS2"/>
              <w:spacing w:after="120"/>
              <w:ind w:left="214"/>
              <w:rPr>
                <w:szCs w:val="20"/>
              </w:rPr>
            </w:pPr>
            <w:r w:rsidRPr="00204DB8">
              <w:rPr>
                <w:szCs w:val="20"/>
              </w:rPr>
              <w:t>Szczegółowy opis przedmiotu zamówienia zawiera załącznik nr 5 do SWZ - zad. 5</w:t>
            </w:r>
          </w:p>
          <w:p w:rsidR="00204DB8" w:rsidRDefault="00204DB8" w:rsidP="002D1065">
            <w:pPr>
              <w:pStyle w:val="FS2"/>
              <w:ind w:left="214"/>
            </w:pPr>
            <w:r w:rsidRPr="00204DB8">
              <w:t>Przedmiot oraz wielkość lub zakres zamówienia - zad. 5</w:t>
            </w:r>
          </w:p>
          <w:p w:rsidR="00204DB8" w:rsidRDefault="00204DB8" w:rsidP="002D1065">
            <w:pPr>
              <w:pStyle w:val="Legenda"/>
            </w:pPr>
            <w:r w:rsidRPr="009F4FE2">
              <w:rPr>
                <w:smallCaps/>
                <w:sz w:val="20"/>
              </w:rPr>
              <w:t>2) Wspólny Słownik Zamówień (CPV)</w:t>
            </w:r>
          </w:p>
          <w:tbl>
            <w:tblPr>
              <w:tblW w:w="9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32"/>
              <w:gridCol w:w="108"/>
              <w:gridCol w:w="7003"/>
              <w:gridCol w:w="108"/>
            </w:tblGrid>
            <w:tr w:rsidR="00204DB8" w:rsidRPr="00083750" w:rsidTr="002D1065">
              <w:trPr>
                <w:gridAfter w:val="1"/>
                <w:wAfter w:w="108" w:type="dxa"/>
              </w:trPr>
              <w:tc>
                <w:tcPr>
                  <w:tcW w:w="22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  <w:jc w:val="center"/>
                  </w:pPr>
                  <w:r w:rsidRPr="00083750">
                    <w:rPr>
                      <w:b/>
                    </w:rPr>
                    <w:t>Słownik główny</w:t>
                  </w:r>
                </w:p>
              </w:tc>
            </w:tr>
            <w:tr w:rsidR="00204DB8" w:rsidRPr="00B77522" w:rsidTr="002D1065">
              <w:trPr>
                <w:trHeight w:val="326"/>
              </w:trPr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  <w:ind w:left="106"/>
                  </w:pPr>
                  <w:r w:rsidRPr="00083750">
                    <w:rPr>
                      <w:b/>
                    </w:rPr>
                    <w:t>Główny przedmiot</w:t>
                  </w: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Default="00204DB8" w:rsidP="002D1065">
                  <w:pPr>
                    <w:pStyle w:val="FS2"/>
                    <w:jc w:val="center"/>
                  </w:pPr>
                  <w:r w:rsidRPr="00204DB8">
                    <w:t>48000000-8</w:t>
                  </w:r>
                </w:p>
              </w:tc>
            </w:tr>
            <w:tr w:rsidR="00204DB8" w:rsidRPr="00B77522" w:rsidTr="002D1065"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Pr="00083750" w:rsidRDefault="00204DB8" w:rsidP="002D1065">
                  <w:pPr>
                    <w:ind w:left="106"/>
                    <w:rPr>
                      <w:b/>
                      <w:sz w:val="20"/>
                    </w:rPr>
                  </w:pPr>
                  <w:r w:rsidRPr="00083750">
                    <w:rPr>
                      <w:b/>
                      <w:sz w:val="20"/>
                    </w:rPr>
                    <w:t>Dodatkowe przedmioty</w:t>
                  </w:r>
                </w:p>
                <w:p w:rsidR="00204DB8" w:rsidRDefault="00204DB8" w:rsidP="002D1065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04DB8" w:rsidRPr="00083750" w:rsidRDefault="00204DB8" w:rsidP="002D1065">
                  <w:pPr>
                    <w:pStyle w:val="FS2"/>
                    <w:jc w:val="center"/>
                    <w:rPr>
                      <w:color w:val="FF0000"/>
                    </w:rPr>
                  </w:pPr>
                </w:p>
              </w:tc>
            </w:tr>
          </w:tbl>
          <w:p w:rsidR="00204DB8" w:rsidRPr="005E2A2D" w:rsidRDefault="00204DB8" w:rsidP="002D1065">
            <w:pPr>
              <w:autoSpaceDE w:val="0"/>
              <w:autoSpaceDN w:val="0"/>
              <w:adjustRightInd w:val="0"/>
              <w:spacing w:before="4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5945BF">
              <w:rPr>
                <w:b/>
                <w:smallCaps/>
                <w:sz w:val="20"/>
                <w:szCs w:val="20"/>
              </w:rPr>
              <w:t xml:space="preserve">3)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części zamówienia </w:t>
            </w:r>
            <w:r w:rsidRPr="005E2A2D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(jeżeli zamawiający podaje informacje o wartości zamówienia)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:</w:t>
            </w:r>
          </w:p>
          <w:p w:rsidR="00204DB8" w:rsidRDefault="00204DB8" w:rsidP="002D1065">
            <w:pPr>
              <w:tabs>
                <w:tab w:val="center" w:pos="4153"/>
                <w:tab w:val="right" w:pos="8306"/>
              </w:tabs>
              <w:spacing w:before="120" w:after="240"/>
              <w:ind w:left="214"/>
              <w:rPr>
                <w:b/>
                <w:smallCaps/>
                <w:sz w:val="20"/>
                <w:szCs w:val="20"/>
              </w:rPr>
            </w:pP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bez VAT: [ </w:t>
            </w:r>
            <w:r w:rsidRPr="00204DB8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67500</w:t>
            </w:r>
            <w:r w:rsidRPr="005E2A2D">
              <w:rPr>
                <w:bCs/>
                <w:sz w:val="20"/>
                <w:szCs w:val="20"/>
              </w:rPr>
              <w:t xml:space="preserve">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] Waluta: [ PLN ]</w:t>
            </w:r>
          </w:p>
          <w:p w:rsidR="00204DB8" w:rsidRPr="00965BEA" w:rsidRDefault="00204DB8" w:rsidP="002D1065">
            <w:pPr>
              <w:tabs>
                <w:tab w:val="center" w:pos="4153"/>
                <w:tab w:val="right" w:pos="8306"/>
              </w:tabs>
              <w:spacing w:after="40"/>
              <w:rPr>
                <w:b/>
                <w:sz w:val="20"/>
                <w:vertAlign w:val="superscript"/>
              </w:rPr>
            </w:pPr>
            <w:r>
              <w:rPr>
                <w:b/>
                <w:smallCaps/>
                <w:sz w:val="20"/>
                <w:szCs w:val="20"/>
              </w:rPr>
              <w:t xml:space="preserve">4) </w:t>
            </w:r>
            <w:r w:rsidRPr="005945BF">
              <w:rPr>
                <w:b/>
                <w:smallCaps/>
                <w:sz w:val="20"/>
                <w:szCs w:val="20"/>
              </w:rPr>
              <w:t>Czas trwania lub termin wykonania</w:t>
            </w:r>
          </w:p>
          <w:p w:rsidR="00204DB8" w:rsidRDefault="00204DB8" w:rsidP="002D1065">
            <w:pPr>
              <w:pStyle w:val="FS2"/>
              <w:ind w:left="214"/>
            </w:pPr>
            <w:r>
              <w:rPr>
                <w:b/>
              </w:rPr>
              <w:t>Okres w miesiącach:</w:t>
            </w:r>
            <w:r>
              <w:t xml:space="preserve"> </w:t>
            </w:r>
            <w:r w:rsidRPr="00204DB8">
              <w:t>12</w:t>
            </w:r>
            <w:r>
              <w:t xml:space="preserve">    </w:t>
            </w:r>
            <w:r>
              <w:rPr>
                <w:i/>
                <w:iCs w:val="0"/>
              </w:rPr>
              <w:t>lub</w:t>
            </w:r>
            <w:r>
              <w:t xml:space="preserve">  </w:t>
            </w:r>
            <w:r>
              <w:rPr>
                <w:b/>
              </w:rPr>
              <w:t>dniach:</w:t>
            </w:r>
            <w:r>
              <w:t xml:space="preserve">           </w:t>
            </w:r>
          </w:p>
          <w:p w:rsidR="00204DB8" w:rsidRDefault="00204DB8" w:rsidP="002D1065">
            <w:pPr>
              <w:pStyle w:val="FS2"/>
              <w:ind w:left="214"/>
              <w:rPr>
                <w:i/>
                <w:iCs w:val="0"/>
              </w:rPr>
            </w:pPr>
            <w:r>
              <w:rPr>
                <w:i/>
                <w:iCs w:val="0"/>
              </w:rPr>
              <w:t>lub</w:t>
            </w:r>
          </w:p>
          <w:p w:rsidR="00204DB8" w:rsidRPr="009E78FA" w:rsidRDefault="00204DB8" w:rsidP="002D1065">
            <w:pPr>
              <w:pStyle w:val="FS2"/>
              <w:spacing w:after="240"/>
              <w:ind w:left="215"/>
              <w:rPr>
                <w:i/>
                <w:iCs w:val="0"/>
              </w:rPr>
            </w:pPr>
            <w:r>
              <w:rPr>
                <w:b/>
              </w:rPr>
              <w:t>data rozpoczęcia:</w:t>
            </w:r>
            <w:r>
              <w:t xml:space="preserve">  </w:t>
            </w:r>
            <w:r>
              <w:rPr>
                <w:i/>
                <w:iCs w:val="0"/>
              </w:rPr>
              <w:t>(dd/mm/rrrr) lub</w:t>
            </w:r>
            <w:r>
              <w:t xml:space="preserve"> </w:t>
            </w:r>
            <w:r>
              <w:rPr>
                <w:b/>
              </w:rPr>
              <w:t>zakończenia:</w:t>
            </w:r>
            <w:r>
              <w:t xml:space="preserve"> </w:t>
            </w:r>
            <w:r>
              <w:rPr>
                <w:sz w:val="36"/>
              </w:rPr>
              <w:t xml:space="preserve"> </w:t>
            </w:r>
            <w:r>
              <w:rPr>
                <w:i/>
                <w:iCs w:val="0"/>
              </w:rPr>
              <w:t>(dd/mm/rrrr)</w:t>
            </w:r>
          </w:p>
          <w:p w:rsidR="00204DB8" w:rsidRPr="004860A1" w:rsidRDefault="00204DB8" w:rsidP="002D1065">
            <w:pPr>
              <w:pStyle w:val="Tematkomentarza"/>
              <w:spacing w:after="20"/>
            </w:pPr>
            <w:r w:rsidRPr="004860A1">
              <w:t>5) KRYTERIA</w:t>
            </w:r>
            <w:r>
              <w:t xml:space="preserve"> OCENY OFERT</w:t>
            </w:r>
          </w:p>
          <w:p w:rsidR="00204DB8" w:rsidRDefault="00204DB8" w:rsidP="002D1065">
            <w:pPr>
              <w:pStyle w:val="Tekstkomentarza"/>
              <w:ind w:left="214"/>
              <w:rPr>
                <w:b/>
                <w:szCs w:val="20"/>
              </w:rPr>
            </w:pPr>
            <w:r w:rsidRPr="00A12374">
              <w:rPr>
                <w:b/>
                <w:szCs w:val="20"/>
              </w:rPr>
              <w:t xml:space="preserve">Kryteria </w:t>
            </w:r>
            <w:r>
              <w:rPr>
                <w:b/>
                <w:szCs w:val="20"/>
              </w:rPr>
              <w:t>–</w:t>
            </w:r>
            <w:r w:rsidRPr="00A12374">
              <w:rPr>
                <w:b/>
                <w:szCs w:val="20"/>
              </w:rPr>
              <w:t xml:space="preserve"> Znaczenie</w:t>
            </w:r>
          </w:p>
          <w:p w:rsidR="00204DB8" w:rsidRPr="00204DB8" w:rsidRDefault="00204DB8" w:rsidP="002D1065">
            <w:pPr>
              <w:pStyle w:val="FS2"/>
              <w:ind w:left="214"/>
              <w:rPr>
                <w:szCs w:val="20"/>
              </w:rPr>
            </w:pPr>
            <w:r w:rsidRPr="00204DB8">
              <w:rPr>
                <w:szCs w:val="20"/>
              </w:rPr>
              <w:t>1 - Cena - 60</w:t>
            </w:r>
          </w:p>
          <w:p w:rsidR="00204DB8" w:rsidRDefault="00204DB8" w:rsidP="002D1065">
            <w:pPr>
              <w:pStyle w:val="FS2"/>
              <w:ind w:left="214"/>
              <w:rPr>
                <w:szCs w:val="20"/>
              </w:rPr>
            </w:pPr>
            <w:r w:rsidRPr="00204DB8">
              <w:rPr>
                <w:szCs w:val="20"/>
              </w:rPr>
              <w:t>2 - Okres gwarancji - 40</w:t>
            </w:r>
          </w:p>
          <w:p w:rsidR="00204DB8" w:rsidRPr="005E2A2D" w:rsidRDefault="00204DB8" w:rsidP="002D1065">
            <w:pPr>
              <w:tabs>
                <w:tab w:val="center" w:leader="dot" w:pos="4536"/>
                <w:tab w:val="right" w:leader="dot" w:pos="9072"/>
              </w:tabs>
              <w:spacing w:before="240" w:after="40"/>
              <w:ind w:right="-1021"/>
              <w:rPr>
                <w:b/>
                <w:sz w:val="20"/>
                <w:szCs w:val="20"/>
              </w:rPr>
            </w:pPr>
            <w:r w:rsidRPr="005E2A2D">
              <w:rPr>
                <w:b/>
                <w:sz w:val="20"/>
                <w:szCs w:val="20"/>
              </w:rPr>
              <w:t>6) INFORMACJE DODATKOWE</w:t>
            </w:r>
          </w:p>
          <w:p w:rsidR="00204DB8" w:rsidRPr="009E78FA" w:rsidRDefault="00204DB8" w:rsidP="002D1065">
            <w:pPr>
              <w:pStyle w:val="Tekstkomentarza"/>
              <w:spacing w:after="80"/>
              <w:ind w:left="215"/>
              <w:rPr>
                <w:szCs w:val="20"/>
              </w:rPr>
            </w:pPr>
            <w:r w:rsidRPr="00204DB8">
              <w:rPr>
                <w:szCs w:val="20"/>
              </w:rPr>
              <w:t>Informacje dodatkowe - zad. 5</w:t>
            </w:r>
          </w:p>
        </w:tc>
      </w:tr>
    </w:tbl>
    <w:p w:rsidR="00204DB8" w:rsidRPr="004860A1" w:rsidRDefault="00204DB8" w:rsidP="00204DB8">
      <w:pPr>
        <w:spacing w:after="120"/>
        <w:ind w:right="64"/>
        <w:jc w:val="center"/>
        <w:outlineLvl w:val="0"/>
        <w:rPr>
          <w:sz w:val="20"/>
          <w:szCs w:val="20"/>
        </w:rPr>
      </w:pPr>
      <w:r>
        <w:rPr>
          <w:i/>
          <w:sz w:val="20"/>
        </w:rPr>
        <w:t xml:space="preserve">        </w:t>
      </w:r>
      <w:r w:rsidRPr="00FE48AA">
        <w:rPr>
          <w:i/>
          <w:sz w:val="20"/>
        </w:rPr>
        <w:t>----------- (Wykorzystać powyższy załącznik w liczbie odpowiadającej liczbie części)-----------</w:t>
      </w:r>
    </w:p>
    <w:p w:rsidR="00F16329" w:rsidRPr="004860A1" w:rsidRDefault="00F16329" w:rsidP="00965BEA">
      <w:pPr>
        <w:spacing w:before="80"/>
        <w:rPr>
          <w:sz w:val="20"/>
          <w:szCs w:val="20"/>
        </w:rPr>
      </w:pPr>
    </w:p>
    <w:sectPr w:rsidR="00F16329" w:rsidRPr="004860A1" w:rsidSect="00E76F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B0077" w:rsidRDefault="00BB0077">
      <w:r>
        <w:separator/>
      </w:r>
    </w:p>
  </w:endnote>
  <w:endnote w:type="continuationSeparator" w:id="0">
    <w:p w:rsidR="00BB0077" w:rsidRDefault="00BB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raKakuPro-W3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yriadPro-LightIt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10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B0077" w:rsidRDefault="00BB0077">
      <w:r>
        <w:separator/>
      </w:r>
    </w:p>
  </w:footnote>
  <w:footnote w:type="continuationSeparator" w:id="0">
    <w:p w:rsidR="00BB0077" w:rsidRDefault="00BB0077">
      <w:r>
        <w:continuationSeparator/>
      </w:r>
    </w:p>
  </w:footnote>
  <w:footnote w:id="1">
    <w:p w:rsidR="00BD780C" w:rsidRPr="00BD780C" w:rsidRDefault="00BD780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D780C">
        <w:rPr>
          <w:sz w:val="20"/>
          <w:szCs w:val="20"/>
        </w:rPr>
        <w:t>W przypadku polskich zamawiających numer REGON.</w:t>
      </w:r>
    </w:p>
  </w:footnote>
  <w:footnote w:id="2">
    <w:p w:rsidR="00E649BB" w:rsidRDefault="00E649B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E67BFF" w:rsidRPr="00E67BFF">
        <w:rPr>
          <w:sz w:val="20"/>
          <w:szCs w:val="20"/>
        </w:rPr>
        <w:t>Adres pocztowy</w:t>
      </w:r>
    </w:p>
  </w:footnote>
  <w:footnote w:id="3">
    <w:p w:rsidR="000A3D45" w:rsidRPr="000A3D45" w:rsidRDefault="000A3D45">
      <w:pPr>
        <w:pStyle w:val="Tekstprzypisudolnego"/>
        <w:rPr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0A3D45">
        <w:rPr>
          <w:rFonts w:eastAsia="Calibri"/>
          <w:sz w:val="20"/>
          <w:szCs w:val="20"/>
          <w:lang w:eastAsia="pl-PL"/>
        </w:rPr>
        <w:t>W przypadku zamówienia podzielonego na części należy wypełnić załącznik oddzielnie dla każdej części.</w:t>
      </w:r>
    </w:p>
  </w:footnote>
  <w:footnote w:id="4">
    <w:p w:rsidR="00C405F2" w:rsidRDefault="00C405F2" w:rsidP="000108F6">
      <w:pPr>
        <w:pStyle w:val="Tekstprzypisudolnego"/>
        <w:spacing w:after="40"/>
        <w:rPr>
          <w:sz w:val="20"/>
          <w:szCs w:val="20"/>
        </w:rPr>
      </w:pPr>
      <w:r w:rsidRPr="009659D9">
        <w:rPr>
          <w:rStyle w:val="Odwoanieprzypisudolnego"/>
          <w:sz w:val="20"/>
          <w:szCs w:val="20"/>
        </w:rPr>
        <w:footnoteRef/>
      </w:r>
      <w:r w:rsidRPr="009659D9">
        <w:rPr>
          <w:sz w:val="20"/>
          <w:szCs w:val="20"/>
        </w:rPr>
        <w:t xml:space="preserve"> Zastosować tyle razy, ile jest to potrzebne.</w:t>
      </w:r>
    </w:p>
    <w:p w:rsidR="00C753B7" w:rsidRDefault="00C753B7" w:rsidP="00C753B7">
      <w:pPr>
        <w:autoSpaceDE w:val="0"/>
        <w:autoSpaceDN w:val="0"/>
        <w:adjustRightInd w:val="0"/>
        <w:ind w:left="142" w:hanging="142"/>
        <w:jc w:val="both"/>
        <w:rPr>
          <w:rFonts w:eastAsia="Calibri"/>
          <w:sz w:val="20"/>
          <w:szCs w:val="20"/>
          <w:lang w:eastAsia="pl-PL"/>
        </w:rPr>
      </w:pPr>
      <w:r w:rsidRPr="00C753B7">
        <w:rPr>
          <w:sz w:val="20"/>
          <w:szCs w:val="20"/>
          <w:vertAlign w:val="superscript"/>
        </w:rPr>
        <w:t>5</w:t>
      </w:r>
      <w:r w:rsidRPr="00C753B7">
        <w:rPr>
          <w:sz w:val="20"/>
          <w:szCs w:val="20"/>
        </w:rPr>
        <w:t xml:space="preserve"> </w:t>
      </w:r>
      <w:r w:rsidRPr="00C753B7">
        <w:rPr>
          <w:rFonts w:eastAsia="Calibri"/>
          <w:sz w:val="20"/>
          <w:szCs w:val="20"/>
          <w:lang w:eastAsia="pl-PL"/>
        </w:rPr>
        <w:t>W przypadku części zamówienia, szacunkową wartość zamówienia dla poszczególnych części podać w załączniku (oddzielnie dla każdej części).</w:t>
      </w:r>
    </w:p>
    <w:p w:rsidR="00FA7A57" w:rsidRPr="00C753B7" w:rsidRDefault="00FA7A57" w:rsidP="00C753B7">
      <w:pPr>
        <w:autoSpaceDE w:val="0"/>
        <w:autoSpaceDN w:val="0"/>
        <w:adjustRightInd w:val="0"/>
        <w:ind w:left="142" w:hanging="142"/>
        <w:jc w:val="both"/>
        <w:rPr>
          <w:rFonts w:eastAsia="Calibri"/>
          <w:sz w:val="20"/>
          <w:szCs w:val="20"/>
          <w:lang w:eastAsia="pl-PL"/>
        </w:rPr>
      </w:pPr>
      <w:r>
        <w:rPr>
          <w:sz w:val="20"/>
          <w:szCs w:val="20"/>
          <w:vertAlign w:val="superscript"/>
        </w:rPr>
        <w:t xml:space="preserve">6 </w:t>
      </w:r>
    </w:p>
  </w:footnote>
  <w:footnote w:id="5">
    <w:p w:rsidR="00BF5CFC" w:rsidRPr="00BF5CFC" w:rsidRDefault="00BF5CFC" w:rsidP="000108F6">
      <w:pPr>
        <w:pStyle w:val="Tekstprzypisudolnego"/>
        <w:tabs>
          <w:tab w:val="clear" w:pos="567"/>
          <w:tab w:val="left" w:pos="142"/>
        </w:tabs>
        <w:ind w:left="142" w:right="-77" w:hanging="142"/>
        <w:jc w:val="both"/>
        <w:rPr>
          <w:sz w:val="18"/>
          <w:szCs w:val="18"/>
        </w:rPr>
      </w:pPr>
      <w:r w:rsidRPr="009659D9">
        <w:rPr>
          <w:rStyle w:val="Odwoanieprzypisudolnego"/>
          <w:sz w:val="20"/>
          <w:szCs w:val="20"/>
        </w:rPr>
        <w:footnoteRef/>
      </w:r>
      <w:r w:rsidRPr="009659D9">
        <w:rPr>
          <w:sz w:val="20"/>
          <w:szCs w:val="20"/>
        </w:rPr>
        <w:t xml:space="preserve"> Należy uwzględnić m.in. czy zamawiający wymaga wpisania do rejestru zawodowego lub handlowego, czy udział w postępowaniu, którego przedmiotem są usługi, jest zastrzeżony dla wykonawców posiadających uprawnienia do prowadzenia określonej działalności zawodowej.</w:t>
      </w:r>
    </w:p>
  </w:footnote>
  <w:footnote w:id="6">
    <w:p w:rsidR="00721615" w:rsidRPr="00721615" w:rsidRDefault="00721615" w:rsidP="00F53CDD">
      <w:pPr>
        <w:pStyle w:val="Tekstprzypisudolnego"/>
        <w:tabs>
          <w:tab w:val="clear" w:pos="567"/>
          <w:tab w:val="left" w:pos="0"/>
        </w:tabs>
        <w:ind w:left="284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721615">
        <w:rPr>
          <w:sz w:val="18"/>
          <w:szCs w:val="18"/>
        </w:rPr>
        <w:t>Należy uwzględnić informacje na temat formatu, wykorzystywanego sprzętu elektronicznego oraz technicznych warunków i</w:t>
      </w:r>
      <w:r>
        <w:rPr>
          <w:sz w:val="18"/>
          <w:szCs w:val="18"/>
        </w:rPr>
        <w:t xml:space="preserve"> </w:t>
      </w:r>
      <w:r w:rsidRPr="00721615">
        <w:rPr>
          <w:sz w:val="18"/>
          <w:szCs w:val="18"/>
        </w:rPr>
        <w:t>specyfikacji połączenia dotyczących katalogu elektronicznego, jeżeli zamawiający dopuszcza lub wymaga złożenia ofert w postaci</w:t>
      </w:r>
      <w:r>
        <w:rPr>
          <w:sz w:val="18"/>
          <w:szCs w:val="18"/>
        </w:rPr>
        <w:t xml:space="preserve"> </w:t>
      </w:r>
      <w:r w:rsidRPr="00721615">
        <w:rPr>
          <w:sz w:val="18"/>
          <w:szCs w:val="18"/>
        </w:rPr>
        <w:t>katalogów elektronicznych lub dołączenia do ofert katalogów elektronicznych; możliwości pob</w:t>
      </w:r>
      <w:r>
        <w:rPr>
          <w:sz w:val="18"/>
          <w:szCs w:val="18"/>
        </w:rPr>
        <w:t xml:space="preserve">rania informacji potrzebnych do </w:t>
      </w:r>
      <w:r w:rsidRPr="00721615">
        <w:rPr>
          <w:sz w:val="18"/>
          <w:szCs w:val="18"/>
        </w:rPr>
        <w:t>sporządzenia ofert, ze złożonych katalogów elektronicznych.</w:t>
      </w:r>
    </w:p>
  </w:footnote>
  <w:footnote w:id="7">
    <w:p w:rsidR="00F53CDD" w:rsidRPr="00F53CDD" w:rsidRDefault="00F53CDD" w:rsidP="00C16A72">
      <w:pPr>
        <w:pStyle w:val="Tekstprzypisudolnego"/>
        <w:tabs>
          <w:tab w:val="clear" w:pos="567"/>
          <w:tab w:val="left" w:pos="0"/>
        </w:tabs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F53CDD">
        <w:rPr>
          <w:sz w:val="18"/>
          <w:szCs w:val="18"/>
        </w:rPr>
        <w:t>Należy uwzględnić informacje o możliwości zawarcia umowy ramowej po przeprowadzeniu procedury</w:t>
      </w:r>
      <w:r>
        <w:rPr>
          <w:sz w:val="18"/>
          <w:szCs w:val="18"/>
        </w:rPr>
        <w:t xml:space="preserve"> </w:t>
      </w:r>
      <w:r w:rsidRPr="00F53CDD">
        <w:rPr>
          <w:sz w:val="18"/>
          <w:szCs w:val="18"/>
        </w:rPr>
        <w:t>konkurencyjnej pomiędzy wykonawcami, z którymi została zawarta umowa ramowa oraz jakie będą warunki, które</w:t>
      </w:r>
      <w:r>
        <w:rPr>
          <w:sz w:val="18"/>
          <w:szCs w:val="18"/>
        </w:rPr>
        <w:t xml:space="preserve"> </w:t>
      </w:r>
      <w:r w:rsidRPr="00F53CDD">
        <w:rPr>
          <w:sz w:val="18"/>
          <w:szCs w:val="18"/>
        </w:rPr>
        <w:t>mogą być przedmiotem ponownego poddania zamówienia procedurze konkurencyjnej i jakie będą kryteria wyboru</w:t>
      </w:r>
      <w:r>
        <w:rPr>
          <w:sz w:val="18"/>
          <w:szCs w:val="18"/>
        </w:rPr>
        <w:t xml:space="preserve"> </w:t>
      </w:r>
      <w:r w:rsidRPr="00F53CDD">
        <w:rPr>
          <w:sz w:val="18"/>
          <w:szCs w:val="18"/>
        </w:rPr>
        <w:t>wykonawcy; informacje na temat możliwości dokonania przez zamawiającego wyboru odnośnie zawierania umowy</w:t>
      </w:r>
      <w:r>
        <w:rPr>
          <w:sz w:val="18"/>
          <w:szCs w:val="18"/>
        </w:rPr>
        <w:t xml:space="preserve"> </w:t>
      </w:r>
      <w:r w:rsidRPr="00F53CDD">
        <w:rPr>
          <w:sz w:val="18"/>
          <w:szCs w:val="18"/>
        </w:rPr>
        <w:t>ramowej bądź po przeprowadzeniu procedury konkurencyjnej pomiędzy wykonawcami, z którymi została zawarta</w:t>
      </w:r>
      <w:r>
        <w:rPr>
          <w:sz w:val="18"/>
          <w:szCs w:val="18"/>
        </w:rPr>
        <w:t xml:space="preserve"> </w:t>
      </w:r>
      <w:r w:rsidRPr="00F53CDD">
        <w:rPr>
          <w:sz w:val="18"/>
          <w:szCs w:val="18"/>
        </w:rPr>
        <w:t>umowa ramowa bądź opcjonalnie - bezpośrednio z wybranym wykonawcą, z którym została zawarta umowa ramowa,</w:t>
      </w:r>
      <w:r>
        <w:rPr>
          <w:sz w:val="18"/>
          <w:szCs w:val="18"/>
        </w:rPr>
        <w:t xml:space="preserve"> </w:t>
      </w:r>
      <w:r w:rsidRPr="00F53CDD">
        <w:rPr>
          <w:sz w:val="18"/>
          <w:szCs w:val="18"/>
        </w:rPr>
        <w:t>warunki, na których będzie możliwe skorzystanie z jednej lub z drugiej opcji.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04DB8" w:rsidRDefault="00204D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04DB8" w:rsidRDefault="00204D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" w15:restartNumberingAfterBreak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2" w15:restartNumberingAfterBreak="0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0077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04DB8"/>
    <w:rsid w:val="00212E06"/>
    <w:rsid w:val="002135FD"/>
    <w:rsid w:val="002446E7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82EAA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A0F9F"/>
    <w:rsid w:val="00AA194B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B0077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96D41F-1745-4FD2-80A9-CA7C833CF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8D0BA6B-DCFC-4C63-8CFC-B9C91B23C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14</Pages>
  <Words>4197</Words>
  <Characters>25182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dcterms:created xsi:type="dcterms:W3CDTF">2021-08-20T12:15:00Z</dcterms:created>
  <dcterms:modified xsi:type="dcterms:W3CDTF">2021-08-20T12:15:00Z</dcterms:modified>
</cp:coreProperties>
</file>