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C5384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53841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C53841">
        <w:rPr>
          <w:sz w:val="22"/>
          <w:szCs w:val="22"/>
        </w:rPr>
        <w:t>2021-08-23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C53841" w:rsidRPr="00C53841" w:rsidRDefault="00C53841" w:rsidP="00FB7F50">
      <w:pPr>
        <w:spacing w:after="40"/>
        <w:rPr>
          <w:b/>
          <w:bCs/>
          <w:sz w:val="22"/>
          <w:szCs w:val="22"/>
        </w:rPr>
      </w:pPr>
      <w:r w:rsidRPr="00C53841">
        <w:rPr>
          <w:b/>
          <w:bCs/>
          <w:sz w:val="22"/>
          <w:szCs w:val="22"/>
        </w:rPr>
        <w:t>Politechnika Rzeszowska</w:t>
      </w:r>
    </w:p>
    <w:p w:rsidR="00FB7F50" w:rsidRPr="002245BE" w:rsidRDefault="00C53841" w:rsidP="00FB7F50">
      <w:pPr>
        <w:spacing w:after="40"/>
        <w:rPr>
          <w:b/>
          <w:bCs/>
          <w:sz w:val="22"/>
          <w:szCs w:val="22"/>
        </w:rPr>
      </w:pPr>
      <w:r w:rsidRPr="00C53841">
        <w:rPr>
          <w:b/>
          <w:bCs/>
          <w:sz w:val="22"/>
          <w:szCs w:val="22"/>
        </w:rPr>
        <w:t>Dział Zamówień Publicznych</w:t>
      </w:r>
    </w:p>
    <w:p w:rsidR="00FB7F50" w:rsidRPr="002245BE" w:rsidRDefault="00C53841" w:rsidP="00FB7F50">
      <w:pPr>
        <w:rPr>
          <w:sz w:val="22"/>
          <w:szCs w:val="22"/>
        </w:rPr>
      </w:pPr>
      <w:r w:rsidRPr="00C53841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C53841">
        <w:rPr>
          <w:sz w:val="22"/>
          <w:szCs w:val="22"/>
        </w:rPr>
        <w:t>12</w:t>
      </w:r>
    </w:p>
    <w:p w:rsidR="00FB7F50" w:rsidRPr="002245BE" w:rsidRDefault="00C53841" w:rsidP="00FB7F50">
      <w:pPr>
        <w:rPr>
          <w:sz w:val="22"/>
          <w:szCs w:val="22"/>
        </w:rPr>
      </w:pPr>
      <w:r w:rsidRPr="00C53841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C53841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53841" w:rsidRPr="00607F9B" w:rsidTr="009C7196">
        <w:trPr>
          <w:trHeight w:val="638"/>
        </w:trPr>
        <w:tc>
          <w:tcPr>
            <w:tcW w:w="959" w:type="dxa"/>
            <w:shd w:val="clear" w:color="auto" w:fill="auto"/>
          </w:tcPr>
          <w:p w:rsidR="00C53841" w:rsidRPr="00607F9B" w:rsidRDefault="00C53841" w:rsidP="009C719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53841" w:rsidRPr="00607F9B" w:rsidRDefault="00C53841" w:rsidP="009C719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53841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53841">
              <w:rPr>
                <w:b/>
                <w:bCs/>
                <w:sz w:val="22"/>
                <w:szCs w:val="22"/>
              </w:rPr>
              <w:t>Dostawa poduszek i kołder dla DS. Pingwin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841">
              <w:rPr>
                <w:b/>
                <w:sz w:val="22"/>
                <w:szCs w:val="22"/>
              </w:rPr>
              <w:t>NA/O/184/2021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C53841" w:rsidRPr="00C5384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53841" w:rsidRPr="00C53841">
        <w:rPr>
          <w:b/>
          <w:sz w:val="22"/>
          <w:szCs w:val="22"/>
        </w:rPr>
        <w:t>Politechnika Rzeszowska</w:t>
      </w:r>
    </w:p>
    <w:p w:rsidR="008642B3" w:rsidRDefault="00C53841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C53841">
        <w:rPr>
          <w:b/>
          <w:sz w:val="22"/>
          <w:szCs w:val="22"/>
        </w:rPr>
        <w:t>Dział Zamówień Publicznych</w:t>
      </w:r>
      <w:r w:rsidR="00D26ED6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53841" w:rsidTr="009C7196">
        <w:trPr>
          <w:cantSplit/>
        </w:trPr>
        <w:tc>
          <w:tcPr>
            <w:tcW w:w="10150" w:type="dxa"/>
          </w:tcPr>
          <w:p w:rsidR="00C53841" w:rsidRPr="00D26ED6" w:rsidRDefault="00C53841" w:rsidP="009C719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53841">
              <w:rPr>
                <w:b/>
                <w:sz w:val="22"/>
                <w:szCs w:val="22"/>
              </w:rPr>
              <w:t>W&amp;A Adam Wasilewski</w:t>
            </w:r>
          </w:p>
          <w:p w:rsidR="00C53841" w:rsidRPr="009F0E5C" w:rsidRDefault="00C53841" w:rsidP="009C7196">
            <w:pPr>
              <w:jc w:val="both"/>
              <w:rPr>
                <w:bCs/>
                <w:sz w:val="22"/>
                <w:szCs w:val="22"/>
              </w:rPr>
            </w:pPr>
            <w:r w:rsidRPr="00C53841">
              <w:rPr>
                <w:bCs/>
                <w:sz w:val="22"/>
                <w:szCs w:val="22"/>
              </w:rPr>
              <w:t>Powstańców Wlkp.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53841">
              <w:rPr>
                <w:bCs/>
                <w:sz w:val="22"/>
                <w:szCs w:val="22"/>
              </w:rPr>
              <w:t>47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53841">
              <w:rPr>
                <w:bCs/>
                <w:sz w:val="22"/>
                <w:szCs w:val="22"/>
              </w:rPr>
              <w:t>/5</w:t>
            </w:r>
          </w:p>
          <w:p w:rsidR="00C53841" w:rsidRPr="009F0E5C" w:rsidRDefault="00C53841" w:rsidP="009C7196">
            <w:pPr>
              <w:jc w:val="both"/>
              <w:rPr>
                <w:bCs/>
                <w:sz w:val="22"/>
                <w:szCs w:val="22"/>
              </w:rPr>
            </w:pPr>
            <w:r w:rsidRPr="00C53841">
              <w:rPr>
                <w:bCs/>
                <w:sz w:val="22"/>
                <w:szCs w:val="22"/>
              </w:rPr>
              <w:t>63-800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53841">
              <w:rPr>
                <w:bCs/>
                <w:sz w:val="22"/>
                <w:szCs w:val="22"/>
              </w:rPr>
              <w:t>Gostyń</w:t>
            </w:r>
          </w:p>
          <w:p w:rsidR="00C53841" w:rsidRPr="00D26ED6" w:rsidRDefault="00C53841" w:rsidP="009C719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C53841" w:rsidRPr="00D26ED6" w:rsidRDefault="00C53841" w:rsidP="009C719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C53841">
              <w:rPr>
                <w:sz w:val="22"/>
                <w:szCs w:val="22"/>
              </w:rPr>
              <w:t>Dostawa poduszek i kołder dla DS. Pingwin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53841">
              <w:rPr>
                <w:b/>
                <w:sz w:val="22"/>
                <w:szCs w:val="22"/>
              </w:rPr>
              <w:t>9 849.60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C53841" w:rsidRPr="00D26ED6" w:rsidRDefault="00C53841" w:rsidP="009C719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C53841" w:rsidRDefault="00C53841" w:rsidP="00B04DA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53841">
              <w:t xml:space="preserve">Oferta zgodna z </w:t>
            </w:r>
            <w:r w:rsidR="004C3EA2" w:rsidRPr="00C53841">
              <w:t>wymaganiami</w:t>
            </w:r>
            <w:r w:rsidRPr="00C53841">
              <w:t xml:space="preserve"> </w:t>
            </w:r>
            <w:r w:rsidR="00B04DAA">
              <w:t>ogłoszenia</w:t>
            </w:r>
            <w:r w:rsidRPr="00C53841">
              <w:t>.</w:t>
            </w:r>
          </w:p>
        </w:tc>
      </w:tr>
    </w:tbl>
    <w:p w:rsidR="004C3EA2" w:rsidRDefault="004C3EA2" w:rsidP="004C3EA2">
      <w:pPr>
        <w:spacing w:before="120" w:after="120" w:line="276" w:lineRule="auto"/>
        <w:jc w:val="both"/>
        <w:rPr>
          <w:color w:val="000000"/>
          <w:sz w:val="22"/>
          <w:szCs w:val="22"/>
        </w:rPr>
      </w:pPr>
    </w:p>
    <w:p w:rsidR="004C3EA2" w:rsidRPr="004C3EA2" w:rsidRDefault="004C3EA2" w:rsidP="004C3EA2">
      <w:pPr>
        <w:spacing w:before="120" w:after="120" w:line="276" w:lineRule="auto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Zestawienie </w:t>
      </w:r>
      <w:r w:rsidR="00B04DAA">
        <w:rPr>
          <w:color w:val="000000"/>
          <w:sz w:val="22"/>
          <w:szCs w:val="22"/>
        </w:rPr>
        <w:t xml:space="preserve">złożonych </w:t>
      </w:r>
      <w:r>
        <w:rPr>
          <w:color w:val="000000"/>
          <w:sz w:val="22"/>
          <w:szCs w:val="22"/>
        </w:rPr>
        <w:t>ofert: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4C3EA2" w:rsidRPr="004C3EA2" w:rsidTr="009C7196">
        <w:tc>
          <w:tcPr>
            <w:tcW w:w="993" w:type="dxa"/>
            <w:shd w:val="clear" w:color="auto" w:fill="auto"/>
            <w:vAlign w:val="center"/>
          </w:tcPr>
          <w:p w:rsidR="004C3EA2" w:rsidRPr="004C3EA2" w:rsidRDefault="004C3EA2" w:rsidP="004C3EA2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4C3EA2">
              <w:rPr>
                <w:sz w:val="20"/>
                <w:szCs w:val="20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4C3EA2" w:rsidRPr="004C3EA2" w:rsidRDefault="004C3EA2" w:rsidP="004C3EA2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4C3EA2">
              <w:rPr>
                <w:sz w:val="20"/>
                <w:szCs w:val="20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3EA2" w:rsidRPr="004C3EA2" w:rsidRDefault="004C3EA2" w:rsidP="004C3EA2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4C3EA2">
              <w:rPr>
                <w:sz w:val="20"/>
                <w:szCs w:val="20"/>
              </w:rPr>
              <w:t>Cena oferty</w:t>
            </w:r>
          </w:p>
        </w:tc>
      </w:tr>
      <w:tr w:rsidR="004C3EA2" w:rsidRPr="004C3EA2" w:rsidTr="009C7196">
        <w:tc>
          <w:tcPr>
            <w:tcW w:w="993" w:type="dxa"/>
            <w:shd w:val="clear" w:color="auto" w:fill="auto"/>
            <w:vAlign w:val="center"/>
          </w:tcPr>
          <w:p w:rsidR="004C3EA2" w:rsidRPr="004C3EA2" w:rsidRDefault="004C3EA2" w:rsidP="004C3EA2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4C3EA2">
              <w:rPr>
                <w:sz w:val="20"/>
                <w:szCs w:val="20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4C3EA2" w:rsidRPr="004C3EA2" w:rsidRDefault="004C3EA2" w:rsidP="004C3EA2">
            <w:pPr>
              <w:spacing w:before="40"/>
              <w:rPr>
                <w:sz w:val="20"/>
                <w:szCs w:val="20"/>
              </w:rPr>
            </w:pPr>
            <w:r w:rsidRPr="004C3EA2">
              <w:rPr>
                <w:sz w:val="20"/>
                <w:szCs w:val="20"/>
              </w:rPr>
              <w:t>W&amp;A Adam Wasilewski</w:t>
            </w:r>
          </w:p>
          <w:p w:rsidR="004C3EA2" w:rsidRPr="004C3EA2" w:rsidRDefault="004C3EA2" w:rsidP="004C3EA2">
            <w:pPr>
              <w:rPr>
                <w:sz w:val="20"/>
                <w:szCs w:val="20"/>
              </w:rPr>
            </w:pPr>
            <w:r w:rsidRPr="004C3EA2">
              <w:rPr>
                <w:sz w:val="20"/>
                <w:szCs w:val="20"/>
              </w:rPr>
              <w:t xml:space="preserve">Powstańców Wlkp. 47/5 </w:t>
            </w:r>
          </w:p>
          <w:p w:rsidR="004C3EA2" w:rsidRPr="004C3EA2" w:rsidRDefault="004C3EA2" w:rsidP="004C3EA2">
            <w:pPr>
              <w:spacing w:after="40"/>
              <w:jc w:val="both"/>
              <w:rPr>
                <w:sz w:val="20"/>
                <w:szCs w:val="20"/>
              </w:rPr>
            </w:pPr>
            <w:r w:rsidRPr="004C3EA2">
              <w:rPr>
                <w:sz w:val="20"/>
                <w:szCs w:val="20"/>
              </w:rPr>
              <w:t>63-800 Gostyń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3EA2" w:rsidRPr="004C3EA2" w:rsidRDefault="004C3EA2" w:rsidP="004C3EA2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4C3EA2">
              <w:rPr>
                <w:sz w:val="20"/>
                <w:szCs w:val="20"/>
              </w:rPr>
              <w:t>9 849.60 zł</w:t>
            </w:r>
          </w:p>
        </w:tc>
      </w:tr>
      <w:tr w:rsidR="004C3EA2" w:rsidRPr="004C3EA2" w:rsidTr="009C7196">
        <w:tc>
          <w:tcPr>
            <w:tcW w:w="993" w:type="dxa"/>
            <w:shd w:val="clear" w:color="auto" w:fill="auto"/>
            <w:vAlign w:val="center"/>
          </w:tcPr>
          <w:p w:rsidR="004C3EA2" w:rsidRPr="004C3EA2" w:rsidRDefault="004C3EA2" w:rsidP="004C3EA2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4C3EA2">
              <w:rPr>
                <w:sz w:val="20"/>
                <w:szCs w:val="20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4C3EA2" w:rsidRPr="004C3EA2" w:rsidRDefault="004C3EA2" w:rsidP="004C3EA2">
            <w:pPr>
              <w:spacing w:before="40"/>
              <w:rPr>
                <w:sz w:val="20"/>
                <w:szCs w:val="20"/>
              </w:rPr>
            </w:pPr>
            <w:r w:rsidRPr="004C3EA2">
              <w:rPr>
                <w:sz w:val="20"/>
                <w:szCs w:val="20"/>
              </w:rPr>
              <w:t xml:space="preserve">Toniko A. </w:t>
            </w:r>
            <w:proofErr w:type="spellStart"/>
            <w:r w:rsidRPr="004C3EA2">
              <w:rPr>
                <w:sz w:val="20"/>
                <w:szCs w:val="20"/>
              </w:rPr>
              <w:t>Czarnacka</w:t>
            </w:r>
            <w:proofErr w:type="spellEnd"/>
          </w:p>
          <w:p w:rsidR="004C3EA2" w:rsidRPr="004C3EA2" w:rsidRDefault="004C3EA2" w:rsidP="004C3EA2">
            <w:pPr>
              <w:rPr>
                <w:sz w:val="20"/>
                <w:szCs w:val="20"/>
              </w:rPr>
            </w:pPr>
            <w:proofErr w:type="spellStart"/>
            <w:r w:rsidRPr="004C3EA2">
              <w:rPr>
                <w:sz w:val="20"/>
                <w:szCs w:val="20"/>
              </w:rPr>
              <w:t>Kazury</w:t>
            </w:r>
            <w:proofErr w:type="spellEnd"/>
            <w:r w:rsidRPr="004C3EA2">
              <w:rPr>
                <w:sz w:val="20"/>
                <w:szCs w:val="20"/>
              </w:rPr>
              <w:t xml:space="preserve"> 24/28 </w:t>
            </w:r>
          </w:p>
          <w:p w:rsidR="004C3EA2" w:rsidRPr="004C3EA2" w:rsidRDefault="004C3EA2" w:rsidP="004C3EA2">
            <w:pPr>
              <w:spacing w:after="40"/>
              <w:jc w:val="both"/>
              <w:rPr>
                <w:sz w:val="20"/>
                <w:szCs w:val="20"/>
              </w:rPr>
            </w:pPr>
            <w:r w:rsidRPr="004C3EA2">
              <w:rPr>
                <w:sz w:val="20"/>
                <w:szCs w:val="20"/>
              </w:rPr>
              <w:t>02-759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3EA2" w:rsidRPr="004C3EA2" w:rsidRDefault="004C3EA2" w:rsidP="004C3EA2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4C3EA2">
              <w:rPr>
                <w:sz w:val="20"/>
                <w:szCs w:val="20"/>
              </w:rPr>
              <w:t>14 022.00 zł</w:t>
            </w:r>
          </w:p>
        </w:tc>
      </w:tr>
      <w:tr w:rsidR="004C3EA2" w:rsidRPr="004C3EA2" w:rsidTr="009C7196">
        <w:tc>
          <w:tcPr>
            <w:tcW w:w="993" w:type="dxa"/>
            <w:shd w:val="clear" w:color="auto" w:fill="auto"/>
            <w:vAlign w:val="center"/>
          </w:tcPr>
          <w:p w:rsidR="004C3EA2" w:rsidRPr="004C3EA2" w:rsidRDefault="004C3EA2" w:rsidP="004C3EA2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4C3EA2">
              <w:rPr>
                <w:sz w:val="20"/>
                <w:szCs w:val="20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4C3EA2" w:rsidRPr="004C3EA2" w:rsidRDefault="004C3EA2" w:rsidP="004C3EA2">
            <w:pPr>
              <w:spacing w:before="40"/>
              <w:rPr>
                <w:sz w:val="20"/>
                <w:szCs w:val="20"/>
              </w:rPr>
            </w:pPr>
            <w:r w:rsidRPr="004C3EA2">
              <w:rPr>
                <w:sz w:val="20"/>
                <w:szCs w:val="20"/>
              </w:rPr>
              <w:t>Hurtownia Sportowa KAL-SPORT</w:t>
            </w:r>
          </w:p>
          <w:p w:rsidR="004C3EA2" w:rsidRPr="004C3EA2" w:rsidRDefault="004C3EA2" w:rsidP="004C3EA2">
            <w:pPr>
              <w:rPr>
                <w:sz w:val="20"/>
                <w:szCs w:val="20"/>
              </w:rPr>
            </w:pPr>
            <w:r w:rsidRPr="004C3EA2">
              <w:rPr>
                <w:sz w:val="20"/>
                <w:szCs w:val="20"/>
              </w:rPr>
              <w:t xml:space="preserve">al. T. Rejtana 8 8 </w:t>
            </w:r>
          </w:p>
          <w:p w:rsidR="004C3EA2" w:rsidRPr="004C3EA2" w:rsidRDefault="004C3EA2" w:rsidP="004C3EA2">
            <w:pPr>
              <w:spacing w:after="40"/>
              <w:jc w:val="both"/>
              <w:rPr>
                <w:sz w:val="20"/>
                <w:szCs w:val="20"/>
              </w:rPr>
            </w:pPr>
            <w:r w:rsidRPr="004C3EA2">
              <w:rPr>
                <w:sz w:val="20"/>
                <w:szCs w:val="20"/>
              </w:rPr>
              <w:t>35-310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3EA2" w:rsidRPr="004C3EA2" w:rsidRDefault="004C3EA2" w:rsidP="004C3EA2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4C3EA2">
              <w:rPr>
                <w:sz w:val="20"/>
                <w:szCs w:val="20"/>
              </w:rPr>
              <w:t>40 897.50 zł</w:t>
            </w:r>
          </w:p>
        </w:tc>
      </w:tr>
      <w:tr w:rsidR="004C3EA2" w:rsidRPr="004C3EA2" w:rsidTr="009C7196">
        <w:tc>
          <w:tcPr>
            <w:tcW w:w="993" w:type="dxa"/>
            <w:shd w:val="clear" w:color="auto" w:fill="auto"/>
            <w:vAlign w:val="center"/>
          </w:tcPr>
          <w:p w:rsidR="004C3EA2" w:rsidRPr="004C3EA2" w:rsidRDefault="004C3EA2" w:rsidP="004C3EA2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4C3EA2">
              <w:rPr>
                <w:sz w:val="20"/>
                <w:szCs w:val="20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4C3EA2" w:rsidRPr="004C3EA2" w:rsidRDefault="004C3EA2" w:rsidP="004C3EA2">
            <w:pPr>
              <w:spacing w:before="40"/>
              <w:rPr>
                <w:sz w:val="20"/>
                <w:szCs w:val="20"/>
              </w:rPr>
            </w:pPr>
            <w:r w:rsidRPr="004C3EA2">
              <w:rPr>
                <w:sz w:val="20"/>
                <w:szCs w:val="20"/>
              </w:rPr>
              <w:t>Kora Sp. z o.o.</w:t>
            </w:r>
          </w:p>
          <w:p w:rsidR="004C3EA2" w:rsidRPr="004C3EA2" w:rsidRDefault="004C3EA2" w:rsidP="004C3EA2">
            <w:pPr>
              <w:rPr>
                <w:sz w:val="20"/>
                <w:szCs w:val="20"/>
              </w:rPr>
            </w:pPr>
            <w:r w:rsidRPr="004C3EA2">
              <w:rPr>
                <w:sz w:val="20"/>
                <w:szCs w:val="20"/>
              </w:rPr>
              <w:t xml:space="preserve">Zgłobień 346A </w:t>
            </w:r>
          </w:p>
          <w:p w:rsidR="004C3EA2" w:rsidRPr="004C3EA2" w:rsidRDefault="004C3EA2" w:rsidP="004C3EA2">
            <w:pPr>
              <w:spacing w:after="40"/>
              <w:jc w:val="both"/>
              <w:rPr>
                <w:sz w:val="20"/>
                <w:szCs w:val="20"/>
              </w:rPr>
            </w:pPr>
            <w:r w:rsidRPr="004C3EA2">
              <w:rPr>
                <w:sz w:val="20"/>
                <w:szCs w:val="20"/>
              </w:rPr>
              <w:t>36-046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3EA2" w:rsidRPr="004C3EA2" w:rsidRDefault="004C3EA2" w:rsidP="004C3EA2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4C3EA2">
              <w:rPr>
                <w:sz w:val="20"/>
                <w:szCs w:val="20"/>
              </w:rPr>
              <w:t>25 619.22 zł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376C59" w:rsidRPr="00376C59" w:rsidRDefault="00376C59" w:rsidP="00376C59">
      <w:pPr>
        <w:spacing w:line="360" w:lineRule="auto"/>
        <w:jc w:val="both"/>
        <w:rPr>
          <w:bCs/>
        </w:rPr>
      </w:pPr>
      <w:r w:rsidRPr="00376C59">
        <w:rPr>
          <w:bCs/>
        </w:rPr>
        <w:t>1.</w:t>
      </w:r>
      <w:r w:rsidRPr="00376C59">
        <w:rPr>
          <w:bCs/>
        </w:rPr>
        <w:tab/>
        <w:t>Odrzucona została oferta firmy Kora Sp. z o.o. Zgłobień 346A 36-046- wykonawca zaoferował poduszkę o gramaturze 1000g ( w SWZ wymóg</w:t>
      </w:r>
      <w:r w:rsidR="00BC55D6">
        <w:rPr>
          <w:bCs/>
        </w:rPr>
        <w:t xml:space="preserve">  1 300g). Ponadto nie dołączył</w:t>
      </w:r>
      <w:r w:rsidRPr="00376C59">
        <w:rPr>
          <w:bCs/>
        </w:rPr>
        <w:t xml:space="preserve"> do oferty pełnomocnictwa dla </w:t>
      </w:r>
      <w:r w:rsidR="00B04DAA">
        <w:rPr>
          <w:bCs/>
        </w:rPr>
        <w:t>osoby podpisującej ofertę</w:t>
      </w:r>
      <w:r w:rsidRPr="00376C59">
        <w:rPr>
          <w:bCs/>
        </w:rPr>
        <w:t>.</w:t>
      </w:r>
    </w:p>
    <w:p w:rsidR="00F960D7" w:rsidRDefault="00376C59" w:rsidP="00376C59">
      <w:pPr>
        <w:spacing w:line="360" w:lineRule="auto"/>
        <w:jc w:val="both"/>
        <w:rPr>
          <w:bCs/>
        </w:rPr>
      </w:pPr>
      <w:r w:rsidRPr="00376C59">
        <w:rPr>
          <w:bCs/>
        </w:rPr>
        <w:t>2.</w:t>
      </w:r>
      <w:r w:rsidRPr="00376C59">
        <w:rPr>
          <w:bCs/>
        </w:rPr>
        <w:tab/>
        <w:t xml:space="preserve">Oferta firmy VENA ul. Przy Rynku Wełnianym 13/2, 87-100 Toruń wpłynęła do Zamawiającego w dniu </w:t>
      </w:r>
      <w:r w:rsidR="00BC55D6">
        <w:rPr>
          <w:bCs/>
        </w:rPr>
        <w:t>16.08.2021r. o godz. 10:01 a wię</w:t>
      </w:r>
      <w:bookmarkStart w:id="1" w:name="_GoBack"/>
      <w:bookmarkEnd w:id="1"/>
      <w:r w:rsidRPr="00376C59">
        <w:rPr>
          <w:bCs/>
        </w:rPr>
        <w:t>c po upływie terminu wyznaczonego do składania ofert.</w:t>
      </w:r>
    </w:p>
    <w:p w:rsidR="00B04DAA" w:rsidRDefault="00B04DAA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50BC" w:rsidRDefault="003F50BC">
      <w:r>
        <w:separator/>
      </w:r>
    </w:p>
  </w:endnote>
  <w:endnote w:type="continuationSeparator" w:id="0">
    <w:p w:rsidR="003F50BC" w:rsidRDefault="003F5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50BC" w:rsidRDefault="003F50BC">
      <w:r>
        <w:separator/>
      </w:r>
    </w:p>
  </w:footnote>
  <w:footnote w:type="continuationSeparator" w:id="0">
    <w:p w:rsidR="003F50BC" w:rsidRDefault="003F50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50BC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76C59"/>
    <w:rsid w:val="003A0AFC"/>
    <w:rsid w:val="003D611C"/>
    <w:rsid w:val="003F50BC"/>
    <w:rsid w:val="00431C0B"/>
    <w:rsid w:val="00437CAD"/>
    <w:rsid w:val="004657DA"/>
    <w:rsid w:val="004B2665"/>
    <w:rsid w:val="004C3459"/>
    <w:rsid w:val="004C3EA2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04DAA"/>
    <w:rsid w:val="00B32D12"/>
    <w:rsid w:val="00B464D3"/>
    <w:rsid w:val="00B8185B"/>
    <w:rsid w:val="00BC55D6"/>
    <w:rsid w:val="00BD2174"/>
    <w:rsid w:val="00C423DD"/>
    <w:rsid w:val="00C53841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01C59D-D6EC-4CCF-A091-ACD52DAAF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219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9</cp:revision>
  <cp:lastPrinted>1899-12-31T22:00:00Z</cp:lastPrinted>
  <dcterms:created xsi:type="dcterms:W3CDTF">2021-08-23T08:23:00Z</dcterms:created>
  <dcterms:modified xsi:type="dcterms:W3CDTF">2021-08-23T09:02:00Z</dcterms:modified>
</cp:coreProperties>
</file>