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6BA7E" w14:textId="77777777" w:rsidR="00D665F5" w:rsidRDefault="00955A3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55A30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955A30">
        <w:rPr>
          <w:sz w:val="22"/>
          <w:szCs w:val="22"/>
        </w:rPr>
        <w:t>2021-08-24</w:t>
      </w:r>
    </w:p>
    <w:p w14:paraId="546456E1" w14:textId="77777777" w:rsidR="00955A30" w:rsidRPr="00955A30" w:rsidRDefault="00955A30" w:rsidP="00577BC6">
      <w:pPr>
        <w:spacing w:after="40"/>
        <w:rPr>
          <w:b/>
          <w:bCs/>
          <w:sz w:val="22"/>
          <w:szCs w:val="22"/>
        </w:rPr>
      </w:pPr>
      <w:r w:rsidRPr="00955A30">
        <w:rPr>
          <w:b/>
          <w:bCs/>
          <w:sz w:val="22"/>
          <w:szCs w:val="22"/>
        </w:rPr>
        <w:t>Szpital Wojewódzki w Poznaniu</w:t>
      </w:r>
    </w:p>
    <w:p w14:paraId="2865DA85" w14:textId="77777777" w:rsidR="00D665F5" w:rsidRPr="00D91931" w:rsidRDefault="00955A30" w:rsidP="00577BC6">
      <w:pPr>
        <w:spacing w:after="40"/>
        <w:rPr>
          <w:b/>
          <w:bCs/>
          <w:sz w:val="22"/>
          <w:szCs w:val="22"/>
        </w:rPr>
      </w:pPr>
      <w:r w:rsidRPr="00955A30">
        <w:rPr>
          <w:b/>
          <w:bCs/>
          <w:sz w:val="22"/>
          <w:szCs w:val="22"/>
        </w:rPr>
        <w:t>Dział Zamówień Publicznych</w:t>
      </w:r>
    </w:p>
    <w:p w14:paraId="667CDF8E" w14:textId="655A974F" w:rsidR="00D665F5" w:rsidRPr="00BD5546" w:rsidRDefault="002F0302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55A30" w:rsidRPr="00955A30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955A30" w:rsidRPr="00955A30">
        <w:rPr>
          <w:sz w:val="22"/>
          <w:szCs w:val="22"/>
        </w:rPr>
        <w:t>7/19</w:t>
      </w:r>
    </w:p>
    <w:p w14:paraId="5F99301D" w14:textId="77777777" w:rsidR="00D665F5" w:rsidRPr="00BD5546" w:rsidRDefault="00955A30" w:rsidP="00D665F5">
      <w:pPr>
        <w:rPr>
          <w:sz w:val="22"/>
          <w:szCs w:val="22"/>
        </w:rPr>
      </w:pPr>
      <w:r w:rsidRPr="00955A30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955A30">
        <w:rPr>
          <w:sz w:val="22"/>
          <w:szCs w:val="22"/>
        </w:rPr>
        <w:t>Poznań</w:t>
      </w:r>
    </w:p>
    <w:p w14:paraId="7CF7F95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26244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497F6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5A30" w:rsidRPr="00955A30">
        <w:rPr>
          <w:b/>
          <w:sz w:val="22"/>
          <w:szCs w:val="22"/>
        </w:rPr>
        <w:t>SZW/DZP/47/2021</w:t>
      </w:r>
      <w:r w:rsidR="00A80738">
        <w:rPr>
          <w:sz w:val="24"/>
        </w:rPr>
        <w:tab/>
        <w:t xml:space="preserve"> </w:t>
      </w:r>
    </w:p>
    <w:p w14:paraId="38A91E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1197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E3FD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86476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6F327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FF08B9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5A30" w:rsidRPr="00955A3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A294506" w14:textId="77777777" w:rsidR="00A80738" w:rsidRPr="00577BC6" w:rsidRDefault="00955A3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5A30">
        <w:rPr>
          <w:b/>
          <w:sz w:val="22"/>
          <w:szCs w:val="22"/>
        </w:rPr>
        <w:t>Dostawa gazów medycznych i technicznych wraz z dzierżawą butli i zbiornika na tlen ciekły medyczny do Szpitala Wojewódzkiego w Poznaniu.</w:t>
      </w:r>
    </w:p>
    <w:p w14:paraId="1C49F78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55A30" w:rsidRPr="00955A3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CA9FC17" w14:textId="0FA718A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5A30" w:rsidRPr="00955A30">
        <w:rPr>
          <w:sz w:val="22"/>
          <w:szCs w:val="22"/>
        </w:rPr>
        <w:t>24/08/2021</w:t>
      </w:r>
      <w:r w:rsidR="00FF4AB1" w:rsidRPr="00577BC6">
        <w:rPr>
          <w:sz w:val="22"/>
          <w:szCs w:val="22"/>
        </w:rPr>
        <w:t xml:space="preserve"> o godz. </w:t>
      </w:r>
      <w:r w:rsidR="00955A30" w:rsidRPr="00955A30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2F0302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835"/>
        <w:gridCol w:w="2126"/>
        <w:gridCol w:w="1984"/>
      </w:tblGrid>
      <w:tr w:rsidR="002F0302" w:rsidRPr="00075CD0" w14:paraId="66AD7B33" w14:textId="700A5660" w:rsidTr="002F0302">
        <w:tc>
          <w:tcPr>
            <w:tcW w:w="993" w:type="dxa"/>
            <w:shd w:val="clear" w:color="auto" w:fill="auto"/>
            <w:vAlign w:val="center"/>
          </w:tcPr>
          <w:p w14:paraId="0038D67A" w14:textId="77777777" w:rsidR="002F0302" w:rsidRPr="00CB5EDB" w:rsidRDefault="002F0302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88AAD0" w14:textId="77777777" w:rsidR="002F0302" w:rsidRPr="00CB5EDB" w:rsidRDefault="002F0302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0DB2A6" w14:textId="2E31C103" w:rsidR="002F0302" w:rsidRPr="00CB5EDB" w:rsidRDefault="002F0302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AC72D59" w14:textId="77777777" w:rsidR="002F0302" w:rsidRDefault="002F0302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</w:t>
            </w:r>
          </w:p>
          <w:p w14:paraId="7D8B5E4C" w14:textId="502B274B" w:rsidR="002F0302" w:rsidRPr="00CB5EDB" w:rsidRDefault="002F0302" w:rsidP="00C82837">
            <w:pPr>
              <w:spacing w:before="120" w:after="120"/>
              <w:jc w:val="center"/>
            </w:pPr>
            <w:r>
              <w:t>(K-1)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F19DCA" w14:textId="77777777" w:rsidR="002F0302" w:rsidRDefault="002F0302"/>
          <w:p w14:paraId="005B364C" w14:textId="44AF8F9D" w:rsidR="002F0302" w:rsidRDefault="002F0302" w:rsidP="00C82837">
            <w:pPr>
              <w:spacing w:before="120" w:after="120"/>
              <w:jc w:val="center"/>
            </w:pPr>
            <w:r>
              <w:t>Czas reakcji Wykonawcy liczony od zgłoszenia*</w:t>
            </w:r>
          </w:p>
          <w:p w14:paraId="57A097EF" w14:textId="5CB5C767" w:rsidR="002F0302" w:rsidRPr="00CB5EDB" w:rsidRDefault="002F0302" w:rsidP="00C82837">
            <w:pPr>
              <w:spacing w:before="120" w:after="120"/>
              <w:jc w:val="center"/>
            </w:pPr>
            <w:r>
              <w:t>(K-2)</w:t>
            </w:r>
          </w:p>
        </w:tc>
      </w:tr>
      <w:tr w:rsidR="002F0302" w:rsidRPr="00075CD0" w14:paraId="620F43AA" w14:textId="7D49B342" w:rsidTr="002F0302">
        <w:tc>
          <w:tcPr>
            <w:tcW w:w="993" w:type="dxa"/>
            <w:shd w:val="clear" w:color="auto" w:fill="auto"/>
            <w:vAlign w:val="center"/>
          </w:tcPr>
          <w:p w14:paraId="285C3B74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61A881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2</w:t>
            </w:r>
          </w:p>
        </w:tc>
        <w:tc>
          <w:tcPr>
            <w:tcW w:w="2835" w:type="dxa"/>
            <w:shd w:val="clear" w:color="auto" w:fill="auto"/>
          </w:tcPr>
          <w:p w14:paraId="3E8A5520" w14:textId="37B60C7B" w:rsidR="002F0302" w:rsidRPr="00C82837" w:rsidRDefault="002F0302" w:rsidP="00811A0C">
            <w:pPr>
              <w:spacing w:before="40"/>
            </w:pPr>
            <w:r w:rsidRPr="00955A30">
              <w:t xml:space="preserve">Linde Gaz Polska Sp. z o.o. </w:t>
            </w:r>
          </w:p>
          <w:p w14:paraId="5BF074A1" w14:textId="5C66DF46" w:rsidR="002F0302" w:rsidRPr="00CB5EDB" w:rsidRDefault="002F0302" w:rsidP="00811A0C">
            <w:r>
              <w:t xml:space="preserve">ul. </w:t>
            </w:r>
            <w:r w:rsidRPr="00955A30">
              <w:t>prof. M. Życzkowskiego 17</w:t>
            </w:r>
            <w:r w:rsidRPr="00CB5EDB">
              <w:t xml:space="preserve"> </w:t>
            </w:r>
          </w:p>
          <w:p w14:paraId="32B733AF" w14:textId="77777777" w:rsidR="002F0302" w:rsidRPr="00CB5EDB" w:rsidRDefault="002F0302" w:rsidP="00811A0C">
            <w:pPr>
              <w:spacing w:after="120"/>
              <w:jc w:val="both"/>
            </w:pPr>
            <w:r w:rsidRPr="00955A30">
              <w:t>31-864</w:t>
            </w:r>
            <w:r w:rsidRPr="00CB5EDB">
              <w:t xml:space="preserve"> </w:t>
            </w:r>
            <w:r w:rsidRPr="00955A30">
              <w:t>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468955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124 497.76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F6EE796" w14:textId="1C86FF5C" w:rsidR="002F0302" w:rsidRPr="00CB5EDB" w:rsidRDefault="002F0302" w:rsidP="002F0302">
            <w:pPr>
              <w:spacing w:before="120" w:after="120"/>
              <w:jc w:val="center"/>
            </w:pPr>
            <w:r>
              <w:t>48 godzin</w:t>
            </w:r>
          </w:p>
        </w:tc>
      </w:tr>
      <w:tr w:rsidR="002F0302" w:rsidRPr="00075CD0" w14:paraId="57D8A72F" w14:textId="1679C274" w:rsidTr="002F0302">
        <w:tc>
          <w:tcPr>
            <w:tcW w:w="993" w:type="dxa"/>
            <w:shd w:val="clear" w:color="auto" w:fill="auto"/>
            <w:vAlign w:val="center"/>
          </w:tcPr>
          <w:p w14:paraId="7EA3BD07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97A170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1</w:t>
            </w:r>
          </w:p>
        </w:tc>
        <w:tc>
          <w:tcPr>
            <w:tcW w:w="2835" w:type="dxa"/>
            <w:shd w:val="clear" w:color="auto" w:fill="auto"/>
          </w:tcPr>
          <w:p w14:paraId="5619351B" w14:textId="77777777" w:rsidR="002F0302" w:rsidRPr="00C82837" w:rsidRDefault="002F0302" w:rsidP="00811A0C">
            <w:pPr>
              <w:spacing w:before="40"/>
            </w:pPr>
            <w:proofErr w:type="spellStart"/>
            <w:r w:rsidRPr="00955A30">
              <w:t>Air</w:t>
            </w:r>
            <w:proofErr w:type="spellEnd"/>
            <w:r w:rsidRPr="00955A30">
              <w:t xml:space="preserve"> Products Sp. z o.o.</w:t>
            </w:r>
          </w:p>
          <w:p w14:paraId="20172A79" w14:textId="18B446E8" w:rsidR="002F0302" w:rsidRPr="00CB5EDB" w:rsidRDefault="002F0302" w:rsidP="00811A0C">
            <w:r w:rsidRPr="00955A30">
              <w:t xml:space="preserve">ul. </w:t>
            </w:r>
            <w:r>
              <w:t>Komitetu Obrony Robotników 48</w:t>
            </w:r>
            <w:r w:rsidRPr="00CB5EDB">
              <w:t xml:space="preserve"> </w:t>
            </w:r>
          </w:p>
          <w:p w14:paraId="33C51962" w14:textId="2AFE15FB" w:rsidR="002F0302" w:rsidRPr="00CB5EDB" w:rsidRDefault="002F0302" w:rsidP="00811A0C">
            <w:pPr>
              <w:spacing w:after="120"/>
              <w:jc w:val="both"/>
            </w:pPr>
            <w:r w:rsidRPr="00955A30">
              <w:t>02-</w:t>
            </w:r>
            <w:r>
              <w:t>146</w:t>
            </w:r>
            <w:r w:rsidRPr="00CB5EDB">
              <w:t xml:space="preserve"> </w:t>
            </w:r>
            <w:r w:rsidRPr="00955A30"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B6B8BA3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310 331.52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259B4E" w14:textId="76ACA7AF" w:rsidR="002F0302" w:rsidRPr="00CB5EDB" w:rsidRDefault="002F0302" w:rsidP="002F0302">
            <w:pPr>
              <w:spacing w:before="120" w:after="120"/>
              <w:jc w:val="center"/>
            </w:pPr>
            <w:r>
              <w:t>48 godzin</w:t>
            </w:r>
          </w:p>
        </w:tc>
      </w:tr>
      <w:tr w:rsidR="002F0302" w:rsidRPr="00075CD0" w14:paraId="59E5BBFF" w14:textId="674EB7AE" w:rsidTr="002F0302">
        <w:tc>
          <w:tcPr>
            <w:tcW w:w="993" w:type="dxa"/>
            <w:shd w:val="clear" w:color="auto" w:fill="auto"/>
            <w:vAlign w:val="center"/>
          </w:tcPr>
          <w:p w14:paraId="2D928E0B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5FF8E9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3</w:t>
            </w:r>
          </w:p>
        </w:tc>
        <w:tc>
          <w:tcPr>
            <w:tcW w:w="2835" w:type="dxa"/>
            <w:shd w:val="clear" w:color="auto" w:fill="auto"/>
          </w:tcPr>
          <w:p w14:paraId="0E5B3BCF" w14:textId="77777777" w:rsidR="002F0302" w:rsidRPr="00C82837" w:rsidRDefault="002F0302" w:rsidP="002F0302">
            <w:pPr>
              <w:spacing w:before="40"/>
            </w:pPr>
            <w:proofErr w:type="spellStart"/>
            <w:r w:rsidRPr="00955A30">
              <w:t>Air</w:t>
            </w:r>
            <w:proofErr w:type="spellEnd"/>
            <w:r w:rsidRPr="00955A30">
              <w:t xml:space="preserve"> Products Sp. z o.o.</w:t>
            </w:r>
          </w:p>
          <w:p w14:paraId="5D123D07" w14:textId="77777777" w:rsidR="002F0302" w:rsidRPr="00CB5EDB" w:rsidRDefault="002F0302" w:rsidP="002F0302">
            <w:r w:rsidRPr="00955A30">
              <w:t xml:space="preserve">ul. </w:t>
            </w:r>
            <w:r>
              <w:t>Komitetu Obrony Robotników 48</w:t>
            </w:r>
            <w:r w:rsidRPr="00CB5EDB">
              <w:t xml:space="preserve"> </w:t>
            </w:r>
          </w:p>
          <w:p w14:paraId="096DEA97" w14:textId="1FBC24AA" w:rsidR="002F0302" w:rsidRPr="00CB5EDB" w:rsidRDefault="002F0302" w:rsidP="002F0302">
            <w:pPr>
              <w:spacing w:after="120"/>
              <w:jc w:val="both"/>
            </w:pPr>
            <w:r w:rsidRPr="00955A30">
              <w:t>02-</w:t>
            </w:r>
            <w:r>
              <w:t>146</w:t>
            </w:r>
            <w:r w:rsidRPr="00CB5EDB">
              <w:t xml:space="preserve"> </w:t>
            </w:r>
            <w:r w:rsidRPr="00955A30"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8CD5FEC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3 686.06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1E986C5" w14:textId="261356D8" w:rsidR="002F0302" w:rsidRPr="00CB5EDB" w:rsidRDefault="002F0302" w:rsidP="002F0302">
            <w:pPr>
              <w:spacing w:before="120" w:after="120"/>
              <w:jc w:val="center"/>
            </w:pPr>
            <w:r>
              <w:t>48 godzin</w:t>
            </w:r>
          </w:p>
        </w:tc>
      </w:tr>
      <w:tr w:rsidR="002F0302" w:rsidRPr="00075CD0" w14:paraId="619281C8" w14:textId="147DBC80" w:rsidTr="002F0302">
        <w:tc>
          <w:tcPr>
            <w:tcW w:w="993" w:type="dxa"/>
            <w:shd w:val="clear" w:color="auto" w:fill="auto"/>
            <w:vAlign w:val="center"/>
          </w:tcPr>
          <w:p w14:paraId="5D6A089E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D96D37" w14:textId="77777777" w:rsidR="002F0302" w:rsidRPr="00CB5EDB" w:rsidRDefault="002F0302" w:rsidP="00811A0C">
            <w:pPr>
              <w:spacing w:before="120" w:after="120"/>
              <w:jc w:val="center"/>
            </w:pPr>
            <w:r w:rsidRPr="00955A30">
              <w:t>5</w:t>
            </w:r>
          </w:p>
        </w:tc>
        <w:tc>
          <w:tcPr>
            <w:tcW w:w="2835" w:type="dxa"/>
            <w:shd w:val="clear" w:color="auto" w:fill="auto"/>
          </w:tcPr>
          <w:p w14:paraId="7B3FAC52" w14:textId="77777777" w:rsidR="002F0302" w:rsidRPr="00C82837" w:rsidRDefault="002F0302" w:rsidP="00811A0C">
            <w:pPr>
              <w:spacing w:before="40"/>
            </w:pPr>
            <w:r w:rsidRPr="00955A30">
              <w:t>GOMI Mirosław Opiela</w:t>
            </w:r>
          </w:p>
          <w:p w14:paraId="54C2C1B8" w14:textId="00CD22FA" w:rsidR="002F0302" w:rsidRPr="00CB5EDB" w:rsidRDefault="002F0302" w:rsidP="00811A0C">
            <w:r>
              <w:t xml:space="preserve">ul. </w:t>
            </w:r>
            <w:proofErr w:type="spellStart"/>
            <w:r w:rsidRPr="00955A30">
              <w:t>Jabłoniecka</w:t>
            </w:r>
            <w:proofErr w:type="spellEnd"/>
            <w:r w:rsidRPr="00CB5EDB">
              <w:t xml:space="preserve"> </w:t>
            </w:r>
            <w:r w:rsidRPr="00955A30">
              <w:t>10</w:t>
            </w:r>
            <w:r w:rsidRPr="00CB5EDB">
              <w:t xml:space="preserve"> </w:t>
            </w:r>
          </w:p>
          <w:p w14:paraId="4E8E9A77" w14:textId="77777777" w:rsidR="002F0302" w:rsidRPr="00CB5EDB" w:rsidRDefault="002F0302" w:rsidP="00811A0C">
            <w:pPr>
              <w:spacing w:after="120"/>
              <w:jc w:val="both"/>
            </w:pPr>
            <w:r w:rsidRPr="00955A30">
              <w:t>34-600</w:t>
            </w:r>
            <w:r w:rsidRPr="00CB5EDB">
              <w:t xml:space="preserve"> </w:t>
            </w:r>
            <w:r w:rsidRPr="00955A30">
              <w:t>Limanowa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FC8B347" w14:textId="2C0B23AD" w:rsidR="002F0302" w:rsidRPr="00CB5EDB" w:rsidRDefault="002F0302" w:rsidP="00811A0C">
            <w:pPr>
              <w:spacing w:before="120" w:after="120"/>
              <w:jc w:val="center"/>
            </w:pPr>
            <w:r w:rsidRPr="00955A30">
              <w:t xml:space="preserve">10 </w:t>
            </w:r>
            <w:r>
              <w:t>808</w:t>
            </w:r>
            <w:r w:rsidRPr="00955A30">
              <w:t>.</w:t>
            </w:r>
            <w:r>
              <w:t>64</w:t>
            </w:r>
            <w:r w:rsidRPr="00955A30">
              <w:t xml:space="preserve">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B5347F" w14:textId="5D4F0D8C" w:rsidR="002F0302" w:rsidRPr="00CB5EDB" w:rsidRDefault="002F0302" w:rsidP="002F0302">
            <w:pPr>
              <w:spacing w:before="120" w:after="120"/>
              <w:jc w:val="center"/>
            </w:pPr>
            <w:r>
              <w:t>23 godzin</w:t>
            </w:r>
          </w:p>
        </w:tc>
      </w:tr>
    </w:tbl>
    <w:p w14:paraId="19F314EF" w14:textId="275A9667" w:rsidR="002F0302" w:rsidRDefault="002F0302" w:rsidP="002F0302">
      <w:pPr>
        <w:pStyle w:val="Tekstpodstawowy"/>
        <w:numPr>
          <w:ilvl w:val="0"/>
          <w:numId w:val="1"/>
        </w:numPr>
        <w:spacing w:before="480" w:after="480"/>
        <w:jc w:val="left"/>
        <w:rPr>
          <w:i/>
          <w:sz w:val="22"/>
          <w:szCs w:val="22"/>
        </w:rPr>
      </w:pPr>
      <w:r>
        <w:rPr>
          <w:i/>
          <w:sz w:val="22"/>
          <w:szCs w:val="22"/>
        </w:rPr>
        <w:t>z wyłączeniem sobót, niedziel, świąt i dni ustawowo wolnych od pracy</w:t>
      </w:r>
    </w:p>
    <w:bookmarkEnd w:id="0"/>
    <w:p w14:paraId="0888E3D0" w14:textId="77777777" w:rsidR="00A72CFD" w:rsidRDefault="00A72CFD" w:rsidP="00A72CFD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Zamawiający</w:t>
      </w:r>
    </w:p>
    <w:p w14:paraId="06985AC3" w14:textId="77777777" w:rsidR="00A72CFD" w:rsidRDefault="00A72CFD" w:rsidP="00A72C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DDEA729" w14:textId="77777777" w:rsidR="00A72CFD" w:rsidRDefault="00A72CFD" w:rsidP="00A72C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1BF8BD7" w14:textId="77777777" w:rsidR="00A72CFD" w:rsidRDefault="00A72CFD" w:rsidP="00A72CF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E349239" w14:textId="277682E9" w:rsidR="00C236D3" w:rsidRPr="006B27ED" w:rsidRDefault="00C236D3" w:rsidP="00A72CFD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59EEC" w14:textId="77777777" w:rsidR="00266FA4" w:rsidRDefault="00266FA4">
      <w:r>
        <w:separator/>
      </w:r>
    </w:p>
  </w:endnote>
  <w:endnote w:type="continuationSeparator" w:id="0">
    <w:p w14:paraId="34DBAC47" w14:textId="77777777" w:rsidR="00266FA4" w:rsidRDefault="0026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2E1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BCA1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5A97" w14:textId="77777777" w:rsidR="009F189D" w:rsidRDefault="00A72C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67DCB3">
        <v:line id="_x0000_s2049" style="position:absolute;left:0;text-align:left;z-index:251657728" from="-3.85pt,8.7pt" to="455.15pt,8.7pt"/>
      </w:pict>
    </w:r>
  </w:p>
  <w:p w14:paraId="34B736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875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E6F617" w14:textId="77777777" w:rsidR="009F189D" w:rsidRDefault="009F189D">
    <w:pPr>
      <w:pStyle w:val="Stopka"/>
      <w:tabs>
        <w:tab w:val="clear" w:pos="4536"/>
      </w:tabs>
      <w:jc w:val="center"/>
    </w:pPr>
  </w:p>
  <w:p w14:paraId="6D7BA9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DC8B7" w14:textId="77777777" w:rsidR="00266FA4" w:rsidRDefault="00266FA4">
      <w:r>
        <w:separator/>
      </w:r>
    </w:p>
  </w:footnote>
  <w:footnote w:type="continuationSeparator" w:id="0">
    <w:p w14:paraId="1C691E65" w14:textId="77777777" w:rsidR="00266FA4" w:rsidRDefault="00266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C7BD2" w14:textId="77777777" w:rsidR="00955A30" w:rsidRDefault="00955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28340" w14:textId="77777777" w:rsidR="00955A30" w:rsidRDefault="00955A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25BDB" w14:textId="77777777" w:rsidR="00955A30" w:rsidRDefault="00955A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EA3D59"/>
    <w:multiLevelType w:val="hybridMultilevel"/>
    <w:tmpl w:val="5D0AAD34"/>
    <w:lvl w:ilvl="0" w:tplc="0415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FA4"/>
    <w:rsid w:val="00007727"/>
    <w:rsid w:val="00017720"/>
    <w:rsid w:val="00035488"/>
    <w:rsid w:val="000D7F25"/>
    <w:rsid w:val="000E00E5"/>
    <w:rsid w:val="00173B20"/>
    <w:rsid w:val="001C69FF"/>
    <w:rsid w:val="0023318D"/>
    <w:rsid w:val="00266FA4"/>
    <w:rsid w:val="002F030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55A30"/>
    <w:rsid w:val="009D19BD"/>
    <w:rsid w:val="009F189D"/>
    <w:rsid w:val="00A72CF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37C673"/>
  <w15:chartTrackingRefBased/>
  <w15:docId w15:val="{E96FC3D0-2264-4578-A22D-8384010D7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0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210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2021-08-24T09:20:00Z</cp:lastPrinted>
  <dcterms:created xsi:type="dcterms:W3CDTF">2021-08-24T09:22:00Z</dcterms:created>
  <dcterms:modified xsi:type="dcterms:W3CDTF">2021-08-24T09:22:00Z</dcterms:modified>
</cp:coreProperties>
</file>