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0EBF8" w14:textId="77777777" w:rsidR="00FB7F50" w:rsidRPr="002245BE" w:rsidRDefault="001F16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F16ED">
        <w:rPr>
          <w:sz w:val="22"/>
          <w:szCs w:val="22"/>
        </w:rPr>
        <w:t>Woźniki</w:t>
      </w:r>
      <w:r w:rsidR="00FB7F50" w:rsidRPr="002245BE">
        <w:rPr>
          <w:sz w:val="22"/>
          <w:szCs w:val="22"/>
        </w:rPr>
        <w:t xml:space="preserve"> dnia: </w:t>
      </w:r>
      <w:r w:rsidRPr="001F16ED">
        <w:rPr>
          <w:sz w:val="22"/>
          <w:szCs w:val="22"/>
        </w:rPr>
        <w:t>2021-08-25</w:t>
      </w:r>
    </w:p>
    <w:p w14:paraId="4D69779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21E98CD" w14:textId="77777777" w:rsidR="00FB7F50" w:rsidRPr="002245BE" w:rsidRDefault="001F16ED" w:rsidP="00FB7F50">
      <w:pPr>
        <w:spacing w:after="40"/>
        <w:rPr>
          <w:b/>
          <w:bCs/>
          <w:sz w:val="22"/>
          <w:szCs w:val="22"/>
        </w:rPr>
      </w:pPr>
      <w:r w:rsidRPr="001F16ED">
        <w:rPr>
          <w:b/>
          <w:bCs/>
          <w:sz w:val="22"/>
          <w:szCs w:val="22"/>
        </w:rPr>
        <w:t>Urząd Miejski w Woźnikach</w:t>
      </w:r>
    </w:p>
    <w:p w14:paraId="4AD8D759" w14:textId="77777777" w:rsidR="00FB7F50" w:rsidRPr="002245BE" w:rsidRDefault="001F16ED" w:rsidP="00FB7F50">
      <w:pPr>
        <w:rPr>
          <w:sz w:val="22"/>
          <w:szCs w:val="22"/>
        </w:rPr>
      </w:pPr>
      <w:r w:rsidRPr="001F16ED">
        <w:rPr>
          <w:sz w:val="22"/>
          <w:szCs w:val="22"/>
        </w:rPr>
        <w:t>Rynek</w:t>
      </w:r>
      <w:r w:rsidR="00FB7F50" w:rsidRPr="002245BE">
        <w:rPr>
          <w:sz w:val="22"/>
          <w:szCs w:val="22"/>
        </w:rPr>
        <w:t xml:space="preserve"> </w:t>
      </w:r>
      <w:r w:rsidRPr="001F16ED">
        <w:rPr>
          <w:sz w:val="22"/>
          <w:szCs w:val="22"/>
        </w:rPr>
        <w:t>11</w:t>
      </w:r>
    </w:p>
    <w:p w14:paraId="7BCA5A3A" w14:textId="77777777" w:rsidR="00FB7F50" w:rsidRPr="002245BE" w:rsidRDefault="001F16ED" w:rsidP="00FB7F50">
      <w:pPr>
        <w:rPr>
          <w:sz w:val="22"/>
          <w:szCs w:val="22"/>
        </w:rPr>
      </w:pPr>
      <w:r w:rsidRPr="001F16ED">
        <w:rPr>
          <w:sz w:val="22"/>
          <w:szCs w:val="22"/>
        </w:rPr>
        <w:t>42-289</w:t>
      </w:r>
      <w:r w:rsidR="00FB7F50" w:rsidRPr="002245BE">
        <w:rPr>
          <w:sz w:val="22"/>
          <w:szCs w:val="22"/>
        </w:rPr>
        <w:t xml:space="preserve"> </w:t>
      </w:r>
      <w:r w:rsidRPr="001F16ED">
        <w:rPr>
          <w:sz w:val="22"/>
          <w:szCs w:val="22"/>
        </w:rPr>
        <w:t>Woźniki</w:t>
      </w:r>
    </w:p>
    <w:p w14:paraId="1CF46EA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8463284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80CEC1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C9E4A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F16ED" w:rsidRPr="00607F9B" w14:paraId="486FF477" w14:textId="77777777" w:rsidTr="00394DE4">
        <w:trPr>
          <w:trHeight w:val="638"/>
        </w:trPr>
        <w:tc>
          <w:tcPr>
            <w:tcW w:w="959" w:type="dxa"/>
            <w:shd w:val="clear" w:color="auto" w:fill="auto"/>
          </w:tcPr>
          <w:p w14:paraId="2656B523" w14:textId="77777777" w:rsidR="001F16ED" w:rsidRPr="00607F9B" w:rsidRDefault="001F16ED" w:rsidP="00394D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6FD5F5" w14:textId="77777777" w:rsidR="001F16ED" w:rsidRPr="00607F9B" w:rsidRDefault="001F16ED" w:rsidP="00394D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16ED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F16ED">
              <w:rPr>
                <w:b/>
                <w:bCs/>
                <w:sz w:val="22"/>
                <w:szCs w:val="22"/>
              </w:rPr>
              <w:t>Przebudowa drogi polnej Woźniki - Lubsza przez Sulów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F16ED">
              <w:rPr>
                <w:b/>
                <w:sz w:val="22"/>
                <w:szCs w:val="22"/>
              </w:rPr>
              <w:t>ZP 271.8.2021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02589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F16ED" w:rsidRPr="001F16ED">
        <w:rPr>
          <w:b/>
          <w:sz w:val="22"/>
          <w:szCs w:val="22"/>
        </w:rPr>
        <w:t>Urząd Miejski w Woźnikach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F16ED" w:rsidRPr="001F16E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F16ED" w14:paraId="49B49FC9" w14:textId="77777777" w:rsidTr="00394D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70E61A5" w14:textId="77777777" w:rsidR="001F16ED" w:rsidRPr="00D26ED6" w:rsidRDefault="001F16ED" w:rsidP="00394D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F16ED">
              <w:rPr>
                <w:b/>
                <w:sz w:val="22"/>
                <w:szCs w:val="22"/>
              </w:rPr>
              <w:t>Hucz Spółka z ograniczoną odpowiedzialnością SP.K</w:t>
            </w:r>
          </w:p>
          <w:p w14:paraId="1DC4ABEB" w14:textId="77777777" w:rsidR="001F16ED" w:rsidRPr="009F0E5C" w:rsidRDefault="001F16ED" w:rsidP="00394DE4">
            <w:pPr>
              <w:jc w:val="both"/>
              <w:rPr>
                <w:bCs/>
                <w:sz w:val="22"/>
                <w:szCs w:val="22"/>
              </w:rPr>
            </w:pPr>
            <w:r w:rsidRPr="001F16ED">
              <w:rPr>
                <w:bCs/>
                <w:sz w:val="22"/>
                <w:szCs w:val="22"/>
              </w:rPr>
              <w:t>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16ED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D0419F5" w14:textId="77777777" w:rsidR="001F16ED" w:rsidRPr="009F0E5C" w:rsidRDefault="001F16ED" w:rsidP="00394DE4">
            <w:pPr>
              <w:jc w:val="both"/>
              <w:rPr>
                <w:bCs/>
                <w:sz w:val="22"/>
                <w:szCs w:val="22"/>
              </w:rPr>
            </w:pPr>
            <w:r w:rsidRPr="001F16ED">
              <w:rPr>
                <w:bCs/>
                <w:sz w:val="22"/>
                <w:szCs w:val="22"/>
              </w:rPr>
              <w:t>42-283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F16ED">
              <w:rPr>
                <w:bCs/>
                <w:sz w:val="22"/>
                <w:szCs w:val="22"/>
              </w:rPr>
              <w:t>Boronów</w:t>
            </w:r>
          </w:p>
          <w:p w14:paraId="41649FB3" w14:textId="77777777" w:rsidR="001F16ED" w:rsidRPr="00D26ED6" w:rsidRDefault="001F16ED" w:rsidP="00394D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C4F6BBF" w14:textId="77777777" w:rsidR="001F16ED" w:rsidRPr="00D26ED6" w:rsidRDefault="001F16ED" w:rsidP="00394DE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F16ED">
              <w:rPr>
                <w:sz w:val="22"/>
                <w:szCs w:val="22"/>
              </w:rPr>
              <w:t>Przebudowa drogi polnej Woźniki - Lubsza przez Sulów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F16ED">
              <w:rPr>
                <w:b/>
                <w:sz w:val="22"/>
                <w:szCs w:val="22"/>
              </w:rPr>
              <w:t>432 188.65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DE55070" w14:textId="77777777" w:rsidR="001F16ED" w:rsidRPr="00D26ED6" w:rsidRDefault="001F16ED" w:rsidP="00394DE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4B8832" w14:textId="77777777" w:rsidR="001F16ED" w:rsidRDefault="001F16ED" w:rsidP="00394DE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F16ED">
              <w:t>Najkorzystniejsza oferta</w:t>
            </w:r>
          </w:p>
        </w:tc>
      </w:tr>
    </w:tbl>
    <w:p w14:paraId="3162AF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391"/>
        <w:gridCol w:w="1808"/>
        <w:gridCol w:w="1808"/>
        <w:gridCol w:w="1356"/>
      </w:tblGrid>
      <w:tr w:rsidR="00717359" w:rsidRPr="008567C7" w14:paraId="44C53EA1" w14:textId="77777777" w:rsidTr="00717359">
        <w:trPr>
          <w:trHeight w:val="495"/>
        </w:trPr>
        <w:tc>
          <w:tcPr>
            <w:tcW w:w="1130" w:type="dxa"/>
            <w:vAlign w:val="center"/>
          </w:tcPr>
          <w:p w14:paraId="31F93924" w14:textId="77777777" w:rsidR="00717359" w:rsidRPr="008567C7" w:rsidRDefault="007173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391" w:type="dxa"/>
            <w:vAlign w:val="center"/>
          </w:tcPr>
          <w:p w14:paraId="4111D8A5" w14:textId="77777777" w:rsidR="00717359" w:rsidRPr="008567C7" w:rsidRDefault="007173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08" w:type="dxa"/>
            <w:vAlign w:val="center"/>
          </w:tcPr>
          <w:p w14:paraId="64B0FF1E" w14:textId="77777777" w:rsidR="00717359" w:rsidRPr="008567C7" w:rsidRDefault="007173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08" w:type="dxa"/>
            <w:vAlign w:val="center"/>
          </w:tcPr>
          <w:p w14:paraId="7537FF2E" w14:textId="77777777" w:rsidR="00717359" w:rsidRPr="008567C7" w:rsidRDefault="0071735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356" w:type="dxa"/>
            <w:vAlign w:val="center"/>
          </w:tcPr>
          <w:p w14:paraId="1B0C5FD5" w14:textId="77777777" w:rsidR="00717359" w:rsidRPr="008567C7" w:rsidRDefault="0071735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7359" w:rsidRPr="008567C7" w14:paraId="53A32380" w14:textId="77777777" w:rsidTr="00717359">
        <w:trPr>
          <w:trHeight w:val="979"/>
        </w:trPr>
        <w:tc>
          <w:tcPr>
            <w:tcW w:w="1130" w:type="dxa"/>
            <w:vAlign w:val="center"/>
          </w:tcPr>
          <w:p w14:paraId="5E006E91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91" w:type="dxa"/>
            <w:vAlign w:val="center"/>
          </w:tcPr>
          <w:p w14:paraId="519EA6D6" w14:textId="77777777" w:rsidR="00717359" w:rsidRPr="002B6761" w:rsidRDefault="00717359" w:rsidP="00394D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/>
                <w:sz w:val="18"/>
                <w:szCs w:val="18"/>
              </w:rPr>
              <w:t>Hucz Spółka z ograniczoną odpowiedzialnością SP.K</w:t>
            </w:r>
          </w:p>
          <w:p w14:paraId="4E734ABD" w14:textId="77777777" w:rsidR="00717359" w:rsidRPr="008567C7" w:rsidRDefault="00717359" w:rsidP="00394D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Częstochowska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8071D30" w14:textId="77777777" w:rsidR="00717359" w:rsidRPr="001B7815" w:rsidRDefault="00717359" w:rsidP="00394D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808" w:type="dxa"/>
            <w:vAlign w:val="center"/>
          </w:tcPr>
          <w:p w14:paraId="03F77CD4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08" w:type="dxa"/>
            <w:vAlign w:val="center"/>
          </w:tcPr>
          <w:p w14:paraId="487C81F2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356" w:type="dxa"/>
            <w:vAlign w:val="center"/>
          </w:tcPr>
          <w:p w14:paraId="4644ACBA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17359" w:rsidRPr="008567C7" w14:paraId="4D684282" w14:textId="77777777" w:rsidTr="00717359">
        <w:trPr>
          <w:trHeight w:val="903"/>
        </w:trPr>
        <w:tc>
          <w:tcPr>
            <w:tcW w:w="1130" w:type="dxa"/>
            <w:vAlign w:val="center"/>
          </w:tcPr>
          <w:p w14:paraId="3495CDBA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91" w:type="dxa"/>
            <w:vAlign w:val="center"/>
          </w:tcPr>
          <w:p w14:paraId="72022572" w14:textId="77777777" w:rsidR="00717359" w:rsidRPr="002B6761" w:rsidRDefault="00717359" w:rsidP="00394D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/>
                <w:sz w:val="18"/>
                <w:szCs w:val="18"/>
              </w:rPr>
              <w:t>P.U.H. "DOMAX" Arkadiusz Mika</w:t>
            </w:r>
          </w:p>
          <w:p w14:paraId="57636E30" w14:textId="77777777" w:rsidR="00717359" w:rsidRPr="008567C7" w:rsidRDefault="00717359" w:rsidP="00394D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ul. Grabińska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87174F" w14:textId="77777777" w:rsidR="00717359" w:rsidRPr="001B7815" w:rsidRDefault="00717359" w:rsidP="00394D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42-283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Boronów</w:t>
            </w:r>
          </w:p>
        </w:tc>
        <w:tc>
          <w:tcPr>
            <w:tcW w:w="1808" w:type="dxa"/>
            <w:vAlign w:val="center"/>
          </w:tcPr>
          <w:p w14:paraId="0595EC72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59,81</w:t>
            </w:r>
          </w:p>
        </w:tc>
        <w:tc>
          <w:tcPr>
            <w:tcW w:w="1808" w:type="dxa"/>
            <w:vAlign w:val="center"/>
          </w:tcPr>
          <w:p w14:paraId="639C9479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356" w:type="dxa"/>
            <w:vAlign w:val="center"/>
          </w:tcPr>
          <w:p w14:paraId="10E8C8B3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99,81</w:t>
            </w:r>
          </w:p>
        </w:tc>
      </w:tr>
      <w:tr w:rsidR="00717359" w:rsidRPr="008567C7" w14:paraId="171E5422" w14:textId="77777777" w:rsidTr="00717359">
        <w:trPr>
          <w:trHeight w:val="714"/>
        </w:trPr>
        <w:tc>
          <w:tcPr>
            <w:tcW w:w="1130" w:type="dxa"/>
            <w:vAlign w:val="center"/>
          </w:tcPr>
          <w:p w14:paraId="33CC5A02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391" w:type="dxa"/>
            <w:vAlign w:val="center"/>
          </w:tcPr>
          <w:p w14:paraId="41A5BDF7" w14:textId="77777777" w:rsidR="00717359" w:rsidRPr="002B6761" w:rsidRDefault="00717359" w:rsidP="00394D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FINA </w:t>
            </w:r>
            <w:proofErr w:type="spellStart"/>
            <w:r w:rsidRPr="001F16ED">
              <w:rPr>
                <w:rFonts w:ascii="Times New Roman" w:hAnsi="Times New Roman" w:cs="Times New Roman"/>
                <w:b/>
                <w:sz w:val="18"/>
                <w:szCs w:val="18"/>
              </w:rPr>
              <w:t>sp.zoo</w:t>
            </w:r>
            <w:proofErr w:type="spellEnd"/>
          </w:p>
          <w:p w14:paraId="0E759243" w14:textId="77777777" w:rsidR="00717359" w:rsidRPr="008567C7" w:rsidRDefault="00717359" w:rsidP="00394D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Cegielniana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F78CC89" w14:textId="77777777" w:rsidR="00717359" w:rsidRPr="001B7815" w:rsidRDefault="00717359" w:rsidP="00394D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42-289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6ED">
              <w:rPr>
                <w:rFonts w:ascii="Times New Roman" w:hAnsi="Times New Roman" w:cs="Times New Roman"/>
                <w:bCs/>
                <w:sz w:val="18"/>
                <w:szCs w:val="18"/>
              </w:rPr>
              <w:t>Woźniki</w:t>
            </w:r>
          </w:p>
        </w:tc>
        <w:tc>
          <w:tcPr>
            <w:tcW w:w="1808" w:type="dxa"/>
            <w:vAlign w:val="center"/>
          </w:tcPr>
          <w:p w14:paraId="684B8673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08" w:type="dxa"/>
            <w:vAlign w:val="center"/>
          </w:tcPr>
          <w:p w14:paraId="3471CC16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356" w:type="dxa"/>
            <w:vAlign w:val="center"/>
          </w:tcPr>
          <w:p w14:paraId="7EDD9EB4" w14:textId="77777777" w:rsidR="00717359" w:rsidRPr="008567C7" w:rsidRDefault="00717359" w:rsidP="00394D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6E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52ACBE54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DD992FD" w14:textId="633B05C9" w:rsidR="008642B3" w:rsidRDefault="00B464D3" w:rsidP="00717359">
      <w:pPr>
        <w:spacing w:after="12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14:paraId="19189B21" w14:textId="77777777" w:rsidR="00717359" w:rsidRDefault="00717359" w:rsidP="0071735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Burmistrz Woźnik</w:t>
      </w:r>
    </w:p>
    <w:p w14:paraId="6A59E641" w14:textId="6C65D13A" w:rsidR="00717359" w:rsidRPr="00717359" w:rsidRDefault="00717359" w:rsidP="00717359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Michał </w:t>
      </w:r>
      <w:proofErr w:type="spellStart"/>
      <w:r>
        <w:rPr>
          <w:i/>
          <w:sz w:val="22"/>
          <w:szCs w:val="22"/>
        </w:rPr>
        <w:t>Aloszko</w:t>
      </w:r>
      <w:proofErr w:type="spellEnd"/>
    </w:p>
    <w:sectPr w:rsidR="00717359" w:rsidRPr="0071735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3A8CF" w14:textId="77777777" w:rsidR="00623CF9" w:rsidRDefault="00623CF9">
      <w:r>
        <w:separator/>
      </w:r>
    </w:p>
  </w:endnote>
  <w:endnote w:type="continuationSeparator" w:id="0">
    <w:p w14:paraId="6610EBAE" w14:textId="77777777" w:rsidR="00623CF9" w:rsidRDefault="00623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757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B33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3D239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8C27B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06F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2576E" w14:textId="77777777" w:rsidR="00623CF9" w:rsidRDefault="00623CF9">
      <w:r>
        <w:separator/>
      </w:r>
    </w:p>
  </w:footnote>
  <w:footnote w:type="continuationSeparator" w:id="0">
    <w:p w14:paraId="2A82E3D5" w14:textId="77777777" w:rsidR="00623CF9" w:rsidRDefault="00623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477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01E4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CF2A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F9"/>
    <w:rsid w:val="00005838"/>
    <w:rsid w:val="00022322"/>
    <w:rsid w:val="00042497"/>
    <w:rsid w:val="000C1E6F"/>
    <w:rsid w:val="000E4E56"/>
    <w:rsid w:val="001A1468"/>
    <w:rsid w:val="001B7815"/>
    <w:rsid w:val="001F16ED"/>
    <w:rsid w:val="002B1E4F"/>
    <w:rsid w:val="002B6761"/>
    <w:rsid w:val="003445A0"/>
    <w:rsid w:val="003A0AFC"/>
    <w:rsid w:val="003D611C"/>
    <w:rsid w:val="00411DF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3CF9"/>
    <w:rsid w:val="00644DCB"/>
    <w:rsid w:val="00657C1E"/>
    <w:rsid w:val="006E3089"/>
    <w:rsid w:val="00712C39"/>
    <w:rsid w:val="0071735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C2FA4"/>
  <w15:chartTrackingRefBased/>
  <w15:docId w15:val="{08641A26-46C5-4EE3-B0A4-591A2C38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2021-08-25T06:42:00Z</dcterms:created>
  <dcterms:modified xsi:type="dcterms:W3CDTF">2021-08-25T06:42:00Z</dcterms:modified>
</cp:coreProperties>
</file>