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E115F" w14:textId="77777777" w:rsidR="00D665F5" w:rsidRDefault="00A01C04" w:rsidP="00B478F0">
      <w:pPr>
        <w:jc w:val="right"/>
        <w:rPr>
          <w:sz w:val="22"/>
          <w:szCs w:val="22"/>
        </w:rPr>
      </w:pPr>
      <w:bookmarkStart w:id="0" w:name="_Hlk52197885"/>
      <w:r w:rsidRPr="00A01C0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01C04">
        <w:rPr>
          <w:sz w:val="22"/>
          <w:szCs w:val="22"/>
        </w:rPr>
        <w:t>2021-08-26</w:t>
      </w:r>
    </w:p>
    <w:p w14:paraId="61733FBF" w14:textId="77777777" w:rsidR="00A01C04" w:rsidRPr="00A01C04" w:rsidRDefault="00A01C04" w:rsidP="00B478F0">
      <w:pPr>
        <w:rPr>
          <w:b/>
          <w:bCs/>
          <w:sz w:val="22"/>
          <w:szCs w:val="22"/>
        </w:rPr>
      </w:pPr>
      <w:r w:rsidRPr="00A01C04">
        <w:rPr>
          <w:b/>
          <w:bCs/>
          <w:sz w:val="22"/>
          <w:szCs w:val="22"/>
        </w:rPr>
        <w:t>Szpital Wojewódzki w Poznaniu</w:t>
      </w:r>
    </w:p>
    <w:p w14:paraId="1D617EFF" w14:textId="77777777" w:rsidR="00D665F5" w:rsidRPr="00D91931" w:rsidRDefault="00A01C04" w:rsidP="00B478F0">
      <w:pPr>
        <w:rPr>
          <w:b/>
          <w:bCs/>
          <w:sz w:val="22"/>
          <w:szCs w:val="22"/>
        </w:rPr>
      </w:pPr>
      <w:r w:rsidRPr="00A01C04">
        <w:rPr>
          <w:b/>
          <w:bCs/>
          <w:sz w:val="22"/>
          <w:szCs w:val="22"/>
        </w:rPr>
        <w:t>Dział Zamówień Publicznych</w:t>
      </w:r>
    </w:p>
    <w:p w14:paraId="4051B2BC" w14:textId="77777777" w:rsidR="00D665F5" w:rsidRPr="00BD5546" w:rsidRDefault="00A01C04" w:rsidP="00B478F0">
      <w:pPr>
        <w:rPr>
          <w:sz w:val="22"/>
          <w:szCs w:val="22"/>
        </w:rPr>
      </w:pPr>
      <w:r w:rsidRPr="00A01C0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A01C04">
        <w:rPr>
          <w:sz w:val="22"/>
          <w:szCs w:val="22"/>
        </w:rPr>
        <w:t>7/19</w:t>
      </w:r>
    </w:p>
    <w:p w14:paraId="1942B5AF" w14:textId="77777777" w:rsidR="00D665F5" w:rsidRPr="00BD5546" w:rsidRDefault="00A01C04" w:rsidP="00B478F0">
      <w:pPr>
        <w:rPr>
          <w:sz w:val="22"/>
          <w:szCs w:val="22"/>
        </w:rPr>
      </w:pPr>
      <w:r w:rsidRPr="00A01C0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01C04">
        <w:rPr>
          <w:sz w:val="22"/>
          <w:szCs w:val="22"/>
        </w:rPr>
        <w:t>Poznań</w:t>
      </w:r>
    </w:p>
    <w:p w14:paraId="5D027194" w14:textId="77777777" w:rsidR="00D665F5" w:rsidRDefault="00D665F5" w:rsidP="00B478F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CC107C" w14:textId="77777777" w:rsidR="00A80738" w:rsidRDefault="00D665F5" w:rsidP="00B478F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1C04" w:rsidRPr="00A01C04">
        <w:rPr>
          <w:b/>
          <w:sz w:val="22"/>
          <w:szCs w:val="22"/>
        </w:rPr>
        <w:t>SZW/DZP/50/2021</w:t>
      </w:r>
      <w:r w:rsidR="00A80738">
        <w:rPr>
          <w:sz w:val="24"/>
        </w:rPr>
        <w:tab/>
        <w:t xml:space="preserve"> </w:t>
      </w:r>
    </w:p>
    <w:p w14:paraId="4CA13718" w14:textId="77777777" w:rsidR="00A80738" w:rsidRDefault="00A80738" w:rsidP="00B478F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B6996" w14:textId="77777777" w:rsidR="00A80738" w:rsidRDefault="00A80738" w:rsidP="00B478F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9E7F7A" w14:textId="77777777" w:rsidR="00A80738" w:rsidRDefault="00A80738" w:rsidP="00B478F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D38F2" w14:textId="21872763" w:rsidR="00A80738" w:rsidRDefault="00A80738" w:rsidP="00B478F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FEC54C" w14:textId="77777777" w:rsidR="00B478F0" w:rsidRPr="00A80738" w:rsidRDefault="00B478F0" w:rsidP="00B478F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74CE7CA5" w14:textId="77777777" w:rsidR="00A80738" w:rsidRDefault="00A80738" w:rsidP="00B478F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90B2F7" w14:textId="0239B800" w:rsidR="00C659E2" w:rsidRPr="00577BC6" w:rsidRDefault="00C659E2" w:rsidP="00B478F0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1C04" w:rsidRPr="00A01C04">
        <w:rPr>
          <w:sz w:val="22"/>
          <w:szCs w:val="22"/>
        </w:rPr>
        <w:t>podstawowy</w:t>
      </w:r>
      <w:r w:rsidR="00B478F0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3A2E6C4C" w14:textId="7B54876D" w:rsidR="00A80738" w:rsidRDefault="00A01C04" w:rsidP="00B478F0">
      <w:pPr>
        <w:pStyle w:val="Tekstpodstawowywcity"/>
        <w:ind w:firstLine="0"/>
        <w:jc w:val="center"/>
        <w:rPr>
          <w:b/>
          <w:sz w:val="22"/>
          <w:szCs w:val="22"/>
        </w:rPr>
      </w:pPr>
      <w:r w:rsidRPr="00A01C04">
        <w:rPr>
          <w:b/>
          <w:sz w:val="22"/>
          <w:szCs w:val="22"/>
        </w:rPr>
        <w:t>Sukcesywna dostawa mrożonych owoców i warzyw, kiszonek, nasion strączkowych oraz opakowań jednorazowych do Szpitala Wojewódzkiego w Poznaniu</w:t>
      </w:r>
    </w:p>
    <w:p w14:paraId="74DC5FFA" w14:textId="77777777" w:rsidR="00B478F0" w:rsidRPr="00577BC6" w:rsidRDefault="00B478F0" w:rsidP="00B478F0">
      <w:pPr>
        <w:pStyle w:val="Tekstpodstawowywcity"/>
        <w:ind w:firstLine="0"/>
        <w:jc w:val="center"/>
        <w:rPr>
          <w:sz w:val="22"/>
          <w:szCs w:val="22"/>
        </w:rPr>
      </w:pPr>
    </w:p>
    <w:p w14:paraId="21FD6CCA" w14:textId="77777777" w:rsidR="00D665F5" w:rsidRPr="00577BC6" w:rsidRDefault="00D665F5" w:rsidP="00B478F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1C04" w:rsidRPr="00A01C0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43384F" w14:textId="77777777" w:rsidR="00A80738" w:rsidRDefault="00D665F5" w:rsidP="00B478F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1C04" w:rsidRPr="00A01C04">
        <w:rPr>
          <w:sz w:val="22"/>
          <w:szCs w:val="22"/>
        </w:rPr>
        <w:t>25/08/2021</w:t>
      </w:r>
      <w:r w:rsidR="00FF4AB1" w:rsidRPr="00577BC6">
        <w:rPr>
          <w:sz w:val="22"/>
          <w:szCs w:val="22"/>
        </w:rPr>
        <w:t xml:space="preserve"> o godz. </w:t>
      </w:r>
      <w:r w:rsidR="00A01C04" w:rsidRPr="00A01C0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C4D7A5F" w14:textId="77777777" w:rsidTr="00C82837">
        <w:tc>
          <w:tcPr>
            <w:tcW w:w="993" w:type="dxa"/>
            <w:shd w:val="clear" w:color="auto" w:fill="auto"/>
            <w:vAlign w:val="center"/>
          </w:tcPr>
          <w:p w14:paraId="37D3E7A5" w14:textId="77777777" w:rsidR="006B27ED" w:rsidRPr="00CB5EDB" w:rsidRDefault="006B27ED" w:rsidP="00B478F0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6A8094" w14:textId="77777777" w:rsidR="006B27ED" w:rsidRPr="00CB5EDB" w:rsidRDefault="006B27ED" w:rsidP="00B478F0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BD38D3A" w14:textId="77777777" w:rsidR="006B27ED" w:rsidRPr="00CB5EDB" w:rsidRDefault="006B27ED" w:rsidP="00B478F0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DDAD47" w14:textId="77777777" w:rsidR="006B27ED" w:rsidRPr="00CB5EDB" w:rsidRDefault="006B27ED" w:rsidP="00B478F0">
            <w:pPr>
              <w:jc w:val="center"/>
            </w:pPr>
            <w:r w:rsidRPr="00CB5EDB">
              <w:t>Cena oferty</w:t>
            </w:r>
          </w:p>
        </w:tc>
      </w:tr>
      <w:tr w:rsidR="00A01C04" w:rsidRPr="00075CD0" w14:paraId="0840954B" w14:textId="77777777" w:rsidTr="002F3697">
        <w:tc>
          <w:tcPr>
            <w:tcW w:w="993" w:type="dxa"/>
            <w:shd w:val="clear" w:color="auto" w:fill="auto"/>
            <w:vAlign w:val="center"/>
          </w:tcPr>
          <w:p w14:paraId="735C78D5" w14:textId="77777777" w:rsidR="00A01C04" w:rsidRPr="00CB5EDB" w:rsidRDefault="00A01C04" w:rsidP="00B478F0">
            <w:pPr>
              <w:jc w:val="center"/>
            </w:pPr>
            <w:r w:rsidRPr="00A01C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479FE" w14:textId="77777777" w:rsidR="00A01C04" w:rsidRPr="00CB5EDB" w:rsidRDefault="00A01C04" w:rsidP="00B478F0">
            <w:pPr>
              <w:jc w:val="center"/>
            </w:pPr>
            <w:r w:rsidRPr="00A01C04">
              <w:t>7</w:t>
            </w:r>
          </w:p>
        </w:tc>
        <w:tc>
          <w:tcPr>
            <w:tcW w:w="4110" w:type="dxa"/>
            <w:shd w:val="clear" w:color="auto" w:fill="auto"/>
          </w:tcPr>
          <w:p w14:paraId="0418CD6F" w14:textId="77777777" w:rsidR="00A01C04" w:rsidRPr="00C82837" w:rsidRDefault="00A01C04" w:rsidP="00B478F0">
            <w:proofErr w:type="spellStart"/>
            <w:r w:rsidRPr="00A01C04">
              <w:t>Packman</w:t>
            </w:r>
            <w:proofErr w:type="spellEnd"/>
            <w:r w:rsidRPr="00A01C04">
              <w:t xml:space="preserve"> Sp. z o.o.</w:t>
            </w:r>
          </w:p>
          <w:p w14:paraId="468DCBBA" w14:textId="77777777" w:rsidR="00A01C04" w:rsidRPr="00CB5EDB" w:rsidRDefault="00A01C04" w:rsidP="00B478F0">
            <w:r w:rsidRPr="00A01C04">
              <w:t>Przemysłowa</w:t>
            </w:r>
            <w:r w:rsidRPr="00CB5EDB">
              <w:t xml:space="preserve"> </w:t>
            </w:r>
            <w:r w:rsidRPr="00A01C04">
              <w:t>4</w:t>
            </w:r>
            <w:r w:rsidRPr="00CB5EDB">
              <w:t xml:space="preserve"> </w:t>
            </w:r>
          </w:p>
          <w:p w14:paraId="48CD8572" w14:textId="77777777" w:rsidR="00A01C04" w:rsidRPr="00CB5EDB" w:rsidRDefault="00A01C04" w:rsidP="00B478F0">
            <w:pPr>
              <w:jc w:val="both"/>
            </w:pPr>
            <w:r w:rsidRPr="00A01C04">
              <w:t>05-119</w:t>
            </w:r>
            <w:r w:rsidRPr="00CB5EDB">
              <w:t xml:space="preserve"> </w:t>
            </w:r>
            <w:r w:rsidRPr="00A01C04">
              <w:t>Łajski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54F51" w14:textId="77777777" w:rsidR="00A01C04" w:rsidRPr="00CB5EDB" w:rsidRDefault="00A01C04" w:rsidP="00B478F0">
            <w:pPr>
              <w:jc w:val="center"/>
            </w:pPr>
            <w:r w:rsidRPr="00A01C04">
              <w:t>99 415.98 zł</w:t>
            </w:r>
          </w:p>
        </w:tc>
      </w:tr>
      <w:tr w:rsidR="00A01C04" w:rsidRPr="00075CD0" w14:paraId="759872AA" w14:textId="77777777" w:rsidTr="002F3697">
        <w:tc>
          <w:tcPr>
            <w:tcW w:w="993" w:type="dxa"/>
            <w:shd w:val="clear" w:color="auto" w:fill="auto"/>
            <w:vAlign w:val="center"/>
          </w:tcPr>
          <w:p w14:paraId="30AC20EF" w14:textId="77777777" w:rsidR="00A01C04" w:rsidRPr="00CB5EDB" w:rsidRDefault="00A01C04" w:rsidP="00B478F0">
            <w:pPr>
              <w:jc w:val="center"/>
            </w:pPr>
            <w:r w:rsidRPr="00A01C0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83DA0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4110" w:type="dxa"/>
            <w:shd w:val="clear" w:color="auto" w:fill="auto"/>
          </w:tcPr>
          <w:p w14:paraId="5DE103EE" w14:textId="77777777" w:rsidR="00A01C04" w:rsidRPr="00C82837" w:rsidRDefault="00A01C04" w:rsidP="00B478F0">
            <w:r w:rsidRPr="00A01C04">
              <w:t>SARMATA Michał Dębski</w:t>
            </w:r>
          </w:p>
          <w:p w14:paraId="1C60B561" w14:textId="77777777" w:rsidR="00A01C04" w:rsidRPr="00CB5EDB" w:rsidRDefault="00A01C04" w:rsidP="00B478F0">
            <w:r w:rsidRPr="00A01C04">
              <w:t>Wilcza</w:t>
            </w:r>
            <w:r w:rsidRPr="00CB5EDB">
              <w:t xml:space="preserve"> </w:t>
            </w:r>
            <w:r w:rsidRPr="00A01C04">
              <w:t>25/10</w:t>
            </w:r>
            <w:r w:rsidRPr="00CB5EDB">
              <w:t xml:space="preserve"> </w:t>
            </w:r>
          </w:p>
          <w:p w14:paraId="451AFDA4" w14:textId="77777777" w:rsidR="00A01C04" w:rsidRPr="00CB5EDB" w:rsidRDefault="00A01C04" w:rsidP="00B478F0">
            <w:pPr>
              <w:jc w:val="both"/>
            </w:pPr>
            <w:r w:rsidRPr="00A01C04">
              <w:t>00-544</w:t>
            </w:r>
            <w:r w:rsidRPr="00CB5EDB">
              <w:t xml:space="preserve"> </w:t>
            </w:r>
            <w:r w:rsidRPr="00A01C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14748" w14:textId="77777777" w:rsidR="00A01C04" w:rsidRPr="00CB5EDB" w:rsidRDefault="00A01C04" w:rsidP="00B478F0">
            <w:pPr>
              <w:jc w:val="center"/>
            </w:pPr>
            <w:r w:rsidRPr="00A01C04">
              <w:t>21 063.00 zł</w:t>
            </w:r>
          </w:p>
        </w:tc>
      </w:tr>
      <w:tr w:rsidR="00A01C04" w:rsidRPr="00075CD0" w14:paraId="0D3C0CB5" w14:textId="77777777" w:rsidTr="002F3697">
        <w:tc>
          <w:tcPr>
            <w:tcW w:w="993" w:type="dxa"/>
            <w:shd w:val="clear" w:color="auto" w:fill="auto"/>
            <w:vAlign w:val="center"/>
          </w:tcPr>
          <w:p w14:paraId="7473D7F8" w14:textId="77777777" w:rsidR="00A01C04" w:rsidRPr="00CB5EDB" w:rsidRDefault="00A01C04" w:rsidP="00B478F0">
            <w:pPr>
              <w:jc w:val="center"/>
            </w:pPr>
            <w:r w:rsidRPr="00A01C0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13ACF" w14:textId="77777777" w:rsidR="00A01C04" w:rsidRPr="00CB5EDB" w:rsidRDefault="00A01C04" w:rsidP="00B478F0">
            <w:pPr>
              <w:jc w:val="center"/>
            </w:pPr>
            <w:r w:rsidRPr="00A01C04">
              <w:t>5</w:t>
            </w:r>
          </w:p>
        </w:tc>
        <w:tc>
          <w:tcPr>
            <w:tcW w:w="4110" w:type="dxa"/>
            <w:shd w:val="clear" w:color="auto" w:fill="auto"/>
          </w:tcPr>
          <w:p w14:paraId="4AA9D876" w14:textId="77777777" w:rsidR="00A01C04" w:rsidRPr="00C82837" w:rsidRDefault="00A01C04" w:rsidP="00B478F0">
            <w:r w:rsidRPr="00A01C04">
              <w:t>SARMATA Michał Dębski</w:t>
            </w:r>
          </w:p>
          <w:p w14:paraId="70E208B9" w14:textId="77777777" w:rsidR="00A01C04" w:rsidRPr="00CB5EDB" w:rsidRDefault="00A01C04" w:rsidP="00B478F0">
            <w:r w:rsidRPr="00A01C04">
              <w:t>Wilcza</w:t>
            </w:r>
            <w:r w:rsidRPr="00CB5EDB">
              <w:t xml:space="preserve"> </w:t>
            </w:r>
            <w:r w:rsidRPr="00A01C04">
              <w:t>25/10</w:t>
            </w:r>
            <w:r w:rsidRPr="00CB5EDB">
              <w:t xml:space="preserve"> </w:t>
            </w:r>
          </w:p>
          <w:p w14:paraId="2A758397" w14:textId="77777777" w:rsidR="00A01C04" w:rsidRPr="00CB5EDB" w:rsidRDefault="00A01C04" w:rsidP="00B478F0">
            <w:pPr>
              <w:jc w:val="both"/>
            </w:pPr>
            <w:r w:rsidRPr="00A01C04">
              <w:t>00-544</w:t>
            </w:r>
            <w:r w:rsidRPr="00CB5EDB">
              <w:t xml:space="preserve"> </w:t>
            </w:r>
            <w:r w:rsidRPr="00A01C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45FE5C" w14:textId="77777777" w:rsidR="00A01C04" w:rsidRPr="00CB5EDB" w:rsidRDefault="00A01C04" w:rsidP="00B478F0">
            <w:pPr>
              <w:jc w:val="center"/>
            </w:pPr>
            <w:r w:rsidRPr="00A01C04">
              <w:t>7 400.61 zł</w:t>
            </w:r>
          </w:p>
        </w:tc>
      </w:tr>
      <w:tr w:rsidR="00A01C04" w:rsidRPr="00075CD0" w14:paraId="794C7DAD" w14:textId="77777777" w:rsidTr="002F3697">
        <w:tc>
          <w:tcPr>
            <w:tcW w:w="993" w:type="dxa"/>
            <w:shd w:val="clear" w:color="auto" w:fill="auto"/>
            <w:vAlign w:val="center"/>
          </w:tcPr>
          <w:p w14:paraId="53C023D7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BCFC4" w14:textId="77777777" w:rsidR="00A01C04" w:rsidRPr="00CB5EDB" w:rsidRDefault="00A01C04" w:rsidP="00B478F0">
            <w:pPr>
              <w:jc w:val="center"/>
            </w:pPr>
            <w:r w:rsidRPr="00A01C04">
              <w:t>1</w:t>
            </w:r>
          </w:p>
        </w:tc>
        <w:tc>
          <w:tcPr>
            <w:tcW w:w="4110" w:type="dxa"/>
            <w:shd w:val="clear" w:color="auto" w:fill="auto"/>
          </w:tcPr>
          <w:p w14:paraId="64CE51D1" w14:textId="030DCB0D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5A25A0EE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709BBAC7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948D9" w14:textId="77777777" w:rsidR="00A01C04" w:rsidRPr="00CB5EDB" w:rsidRDefault="00A01C04" w:rsidP="00B478F0">
            <w:pPr>
              <w:jc w:val="center"/>
            </w:pPr>
            <w:r w:rsidRPr="00A01C04">
              <w:t>100 149.95 zł</w:t>
            </w:r>
          </w:p>
        </w:tc>
      </w:tr>
      <w:tr w:rsidR="00A01C04" w:rsidRPr="00075CD0" w14:paraId="31AF1CB9" w14:textId="77777777" w:rsidTr="002F3697">
        <w:tc>
          <w:tcPr>
            <w:tcW w:w="993" w:type="dxa"/>
            <w:shd w:val="clear" w:color="auto" w:fill="auto"/>
            <w:vAlign w:val="center"/>
          </w:tcPr>
          <w:p w14:paraId="067E55AE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9A331" w14:textId="77777777" w:rsidR="00A01C04" w:rsidRPr="00CB5EDB" w:rsidRDefault="00A01C04" w:rsidP="00B478F0">
            <w:pPr>
              <w:jc w:val="center"/>
            </w:pPr>
            <w:r w:rsidRPr="00A01C04">
              <w:t>2</w:t>
            </w:r>
          </w:p>
        </w:tc>
        <w:tc>
          <w:tcPr>
            <w:tcW w:w="4110" w:type="dxa"/>
            <w:shd w:val="clear" w:color="auto" w:fill="auto"/>
          </w:tcPr>
          <w:p w14:paraId="01E6645F" w14:textId="65A83272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7EA5549E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27AC35E0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BA254" w14:textId="77777777" w:rsidR="00A01C04" w:rsidRPr="00CB5EDB" w:rsidRDefault="00A01C04" w:rsidP="00B478F0">
            <w:pPr>
              <w:jc w:val="center"/>
            </w:pPr>
            <w:r w:rsidRPr="00A01C04">
              <w:t>11 979.24 zł</w:t>
            </w:r>
          </w:p>
        </w:tc>
      </w:tr>
      <w:tr w:rsidR="00A01C04" w:rsidRPr="00075CD0" w14:paraId="1208B15B" w14:textId="77777777" w:rsidTr="002F3697">
        <w:tc>
          <w:tcPr>
            <w:tcW w:w="993" w:type="dxa"/>
            <w:shd w:val="clear" w:color="auto" w:fill="auto"/>
            <w:vAlign w:val="center"/>
          </w:tcPr>
          <w:p w14:paraId="25EDC57E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E35E9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4110" w:type="dxa"/>
            <w:shd w:val="clear" w:color="auto" w:fill="auto"/>
          </w:tcPr>
          <w:p w14:paraId="7526FBE4" w14:textId="547A03AD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739A4845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00D37562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ADCE2" w14:textId="77777777" w:rsidR="00A01C04" w:rsidRPr="00CB5EDB" w:rsidRDefault="00A01C04" w:rsidP="00B478F0">
            <w:pPr>
              <w:jc w:val="center"/>
            </w:pPr>
            <w:r w:rsidRPr="00A01C04">
              <w:t>25 095.00 zł</w:t>
            </w:r>
          </w:p>
        </w:tc>
      </w:tr>
      <w:tr w:rsidR="00A01C04" w:rsidRPr="00075CD0" w14:paraId="61315396" w14:textId="77777777" w:rsidTr="002F3697">
        <w:tc>
          <w:tcPr>
            <w:tcW w:w="993" w:type="dxa"/>
            <w:shd w:val="clear" w:color="auto" w:fill="auto"/>
            <w:vAlign w:val="center"/>
          </w:tcPr>
          <w:p w14:paraId="7288BA89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908BE" w14:textId="77777777" w:rsidR="00A01C04" w:rsidRPr="00CB5EDB" w:rsidRDefault="00A01C04" w:rsidP="00B478F0">
            <w:pPr>
              <w:jc w:val="center"/>
            </w:pPr>
            <w:r w:rsidRPr="00A01C04">
              <w:t>4</w:t>
            </w:r>
          </w:p>
        </w:tc>
        <w:tc>
          <w:tcPr>
            <w:tcW w:w="4110" w:type="dxa"/>
            <w:shd w:val="clear" w:color="auto" w:fill="auto"/>
          </w:tcPr>
          <w:p w14:paraId="128114F4" w14:textId="5E2BC00A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7D0D8365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0A76B7B9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2FBC4" w14:textId="77777777" w:rsidR="00A01C04" w:rsidRPr="00CB5EDB" w:rsidRDefault="00A01C04" w:rsidP="00B478F0">
            <w:pPr>
              <w:jc w:val="center"/>
            </w:pPr>
            <w:r w:rsidRPr="00A01C04">
              <w:t>7 059.15 zł</w:t>
            </w:r>
          </w:p>
        </w:tc>
      </w:tr>
      <w:tr w:rsidR="00A01C04" w:rsidRPr="00075CD0" w14:paraId="4EE1B34D" w14:textId="77777777" w:rsidTr="002F3697">
        <w:tc>
          <w:tcPr>
            <w:tcW w:w="993" w:type="dxa"/>
            <w:shd w:val="clear" w:color="auto" w:fill="auto"/>
            <w:vAlign w:val="center"/>
          </w:tcPr>
          <w:p w14:paraId="3C6082F9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D705C" w14:textId="77777777" w:rsidR="00A01C04" w:rsidRPr="00CB5EDB" w:rsidRDefault="00A01C04" w:rsidP="00B478F0">
            <w:pPr>
              <w:jc w:val="center"/>
            </w:pPr>
            <w:r w:rsidRPr="00A01C04">
              <w:t>5</w:t>
            </w:r>
          </w:p>
        </w:tc>
        <w:tc>
          <w:tcPr>
            <w:tcW w:w="4110" w:type="dxa"/>
            <w:shd w:val="clear" w:color="auto" w:fill="auto"/>
          </w:tcPr>
          <w:p w14:paraId="161C5476" w14:textId="4F732CA7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57E100F1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6DEE01BA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53727" w14:textId="77777777" w:rsidR="00A01C04" w:rsidRPr="00CB5EDB" w:rsidRDefault="00A01C04" w:rsidP="00B478F0">
            <w:pPr>
              <w:jc w:val="center"/>
            </w:pPr>
            <w:r w:rsidRPr="00A01C04">
              <w:t>3 096.87 zł</w:t>
            </w:r>
          </w:p>
        </w:tc>
      </w:tr>
      <w:tr w:rsidR="00A01C04" w:rsidRPr="00075CD0" w14:paraId="59422426" w14:textId="77777777" w:rsidTr="002F3697">
        <w:tc>
          <w:tcPr>
            <w:tcW w:w="993" w:type="dxa"/>
            <w:shd w:val="clear" w:color="auto" w:fill="auto"/>
            <w:vAlign w:val="center"/>
          </w:tcPr>
          <w:p w14:paraId="43A86C89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89C43" w14:textId="77777777" w:rsidR="00A01C04" w:rsidRPr="00CB5EDB" w:rsidRDefault="00A01C04" w:rsidP="00B478F0">
            <w:pPr>
              <w:jc w:val="center"/>
            </w:pPr>
            <w:r w:rsidRPr="00A01C04">
              <w:t>6</w:t>
            </w:r>
          </w:p>
        </w:tc>
        <w:tc>
          <w:tcPr>
            <w:tcW w:w="4110" w:type="dxa"/>
            <w:shd w:val="clear" w:color="auto" w:fill="auto"/>
          </w:tcPr>
          <w:p w14:paraId="756F7DAB" w14:textId="1084E786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51350653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7A408C12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A7A4A" w14:textId="77777777" w:rsidR="00A01C04" w:rsidRPr="00CB5EDB" w:rsidRDefault="00A01C04" w:rsidP="00B478F0">
            <w:pPr>
              <w:jc w:val="center"/>
            </w:pPr>
            <w:r w:rsidRPr="00A01C04">
              <w:t>1 535.63 zł</w:t>
            </w:r>
          </w:p>
        </w:tc>
      </w:tr>
      <w:tr w:rsidR="00A01C04" w:rsidRPr="00075CD0" w14:paraId="7B7B24F4" w14:textId="77777777" w:rsidTr="002F3697">
        <w:tc>
          <w:tcPr>
            <w:tcW w:w="993" w:type="dxa"/>
            <w:shd w:val="clear" w:color="auto" w:fill="auto"/>
            <w:vAlign w:val="center"/>
          </w:tcPr>
          <w:p w14:paraId="5971B9A5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EBC1BC" w14:textId="77777777" w:rsidR="00A01C04" w:rsidRPr="00CB5EDB" w:rsidRDefault="00A01C04" w:rsidP="00B478F0">
            <w:pPr>
              <w:jc w:val="center"/>
            </w:pPr>
            <w:r w:rsidRPr="00A01C04">
              <w:t>7</w:t>
            </w:r>
          </w:p>
        </w:tc>
        <w:tc>
          <w:tcPr>
            <w:tcW w:w="4110" w:type="dxa"/>
            <w:shd w:val="clear" w:color="auto" w:fill="auto"/>
          </w:tcPr>
          <w:p w14:paraId="41743E7C" w14:textId="55B2C5E3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238DF82F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1876F473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C9D4C" w14:textId="77777777" w:rsidR="00A01C04" w:rsidRPr="00CB5EDB" w:rsidRDefault="00A01C04" w:rsidP="00B478F0">
            <w:pPr>
              <w:jc w:val="center"/>
            </w:pPr>
            <w:r w:rsidRPr="00A01C04">
              <w:t>110 280.14 zł</w:t>
            </w:r>
          </w:p>
        </w:tc>
      </w:tr>
      <w:tr w:rsidR="00A01C04" w:rsidRPr="00075CD0" w14:paraId="6251C41E" w14:textId="77777777" w:rsidTr="002F3697">
        <w:tc>
          <w:tcPr>
            <w:tcW w:w="993" w:type="dxa"/>
            <w:shd w:val="clear" w:color="auto" w:fill="auto"/>
            <w:vAlign w:val="center"/>
          </w:tcPr>
          <w:p w14:paraId="3E459542" w14:textId="77777777" w:rsidR="00A01C04" w:rsidRPr="00CB5EDB" w:rsidRDefault="00A01C04" w:rsidP="00B478F0">
            <w:pPr>
              <w:jc w:val="center"/>
            </w:pPr>
            <w:r w:rsidRPr="00A01C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BDF1E" w14:textId="77777777" w:rsidR="00A01C04" w:rsidRPr="00CB5EDB" w:rsidRDefault="00A01C04" w:rsidP="00B478F0">
            <w:pPr>
              <w:jc w:val="center"/>
            </w:pPr>
            <w:r w:rsidRPr="00A01C04">
              <w:t>8</w:t>
            </w:r>
          </w:p>
        </w:tc>
        <w:tc>
          <w:tcPr>
            <w:tcW w:w="4110" w:type="dxa"/>
            <w:shd w:val="clear" w:color="auto" w:fill="auto"/>
          </w:tcPr>
          <w:p w14:paraId="412B4915" w14:textId="465E76DF" w:rsidR="00A01C04" w:rsidRPr="00C82837" w:rsidRDefault="00B478F0" w:rsidP="00B478F0">
            <w:r>
              <w:t xml:space="preserve">PHU </w:t>
            </w:r>
            <w:r w:rsidR="00A01C04" w:rsidRPr="00A01C04">
              <w:t>Walkowiak</w:t>
            </w:r>
          </w:p>
          <w:p w14:paraId="349F7389" w14:textId="77777777" w:rsidR="00A01C04" w:rsidRPr="00CB5EDB" w:rsidRDefault="00A01C04" w:rsidP="00B478F0">
            <w:r w:rsidRPr="00A01C04">
              <w:t>Szkolna</w:t>
            </w:r>
            <w:r w:rsidRPr="00CB5EDB">
              <w:t xml:space="preserve"> </w:t>
            </w:r>
            <w:r w:rsidRPr="00A01C04">
              <w:t>3</w:t>
            </w:r>
            <w:r w:rsidRPr="00CB5EDB">
              <w:t xml:space="preserve"> </w:t>
            </w:r>
          </w:p>
          <w:p w14:paraId="64201E7E" w14:textId="77777777" w:rsidR="00A01C04" w:rsidRPr="00CB5EDB" w:rsidRDefault="00A01C04" w:rsidP="00B478F0">
            <w:pPr>
              <w:jc w:val="both"/>
            </w:pPr>
            <w:r w:rsidRPr="00A01C04">
              <w:t>64-553</w:t>
            </w:r>
            <w:r w:rsidRPr="00CB5EDB">
              <w:t xml:space="preserve"> </w:t>
            </w:r>
            <w:r w:rsidRPr="00A01C04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EABCE" w14:textId="77777777" w:rsidR="00A01C04" w:rsidRPr="00CB5EDB" w:rsidRDefault="00A01C04" w:rsidP="00B478F0">
            <w:pPr>
              <w:jc w:val="center"/>
            </w:pPr>
            <w:r w:rsidRPr="00A01C04">
              <w:t>3 185.70 zł</w:t>
            </w:r>
          </w:p>
        </w:tc>
      </w:tr>
      <w:tr w:rsidR="00A01C04" w:rsidRPr="00075CD0" w14:paraId="30B9F4AB" w14:textId="77777777" w:rsidTr="002F3697">
        <w:tc>
          <w:tcPr>
            <w:tcW w:w="993" w:type="dxa"/>
            <w:shd w:val="clear" w:color="auto" w:fill="auto"/>
            <w:vAlign w:val="center"/>
          </w:tcPr>
          <w:p w14:paraId="75DD9B45" w14:textId="77777777" w:rsidR="00A01C04" w:rsidRPr="00CB5EDB" w:rsidRDefault="00A01C04" w:rsidP="00B478F0">
            <w:pPr>
              <w:jc w:val="center"/>
            </w:pPr>
            <w:r w:rsidRPr="00A01C04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AA73E" w14:textId="77777777" w:rsidR="00A01C04" w:rsidRPr="00CB5EDB" w:rsidRDefault="00A01C04" w:rsidP="00B478F0">
            <w:pPr>
              <w:jc w:val="center"/>
            </w:pPr>
            <w:r w:rsidRPr="00A01C04">
              <w:t>1</w:t>
            </w:r>
          </w:p>
        </w:tc>
        <w:tc>
          <w:tcPr>
            <w:tcW w:w="4110" w:type="dxa"/>
            <w:shd w:val="clear" w:color="auto" w:fill="auto"/>
          </w:tcPr>
          <w:p w14:paraId="350ED50F" w14:textId="77777777" w:rsidR="00A01C04" w:rsidRPr="00C82837" w:rsidRDefault="00A01C04" w:rsidP="00B478F0">
            <w:proofErr w:type="spellStart"/>
            <w:r w:rsidRPr="00A01C04">
              <w:t>Healthy</w:t>
            </w:r>
            <w:proofErr w:type="spellEnd"/>
            <w:r w:rsidRPr="00A01C04">
              <w:t xml:space="preserve"> Food MD Sp. z o.o.</w:t>
            </w:r>
          </w:p>
          <w:p w14:paraId="15106AA2" w14:textId="77777777" w:rsidR="00A01C04" w:rsidRPr="00CB5EDB" w:rsidRDefault="00A01C04" w:rsidP="00B478F0">
            <w:r w:rsidRPr="00A01C04">
              <w:t>55 Pułku Piechoty</w:t>
            </w:r>
            <w:r w:rsidRPr="00CB5EDB">
              <w:t xml:space="preserve"> </w:t>
            </w:r>
            <w:r w:rsidRPr="00A01C04">
              <w:t>34</w:t>
            </w:r>
            <w:r w:rsidRPr="00CB5EDB">
              <w:t xml:space="preserve"> </w:t>
            </w:r>
          </w:p>
          <w:p w14:paraId="31D77596" w14:textId="77777777" w:rsidR="00A01C04" w:rsidRPr="00CB5EDB" w:rsidRDefault="00A01C04" w:rsidP="00B478F0">
            <w:pPr>
              <w:jc w:val="both"/>
            </w:pPr>
            <w:r w:rsidRPr="00A01C04">
              <w:t>64-100</w:t>
            </w:r>
            <w:r w:rsidRPr="00CB5EDB">
              <w:t xml:space="preserve"> </w:t>
            </w:r>
            <w:r w:rsidRPr="00A01C04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6BFD4" w14:textId="77777777" w:rsidR="00A01C04" w:rsidRPr="00CB5EDB" w:rsidRDefault="00A01C04" w:rsidP="00B478F0">
            <w:pPr>
              <w:jc w:val="center"/>
            </w:pPr>
            <w:r w:rsidRPr="00A01C04">
              <w:t>69 764.10 zł</w:t>
            </w:r>
          </w:p>
        </w:tc>
      </w:tr>
      <w:tr w:rsidR="00A01C04" w:rsidRPr="00075CD0" w14:paraId="257E06E8" w14:textId="77777777" w:rsidTr="002F3697">
        <w:tc>
          <w:tcPr>
            <w:tcW w:w="993" w:type="dxa"/>
            <w:shd w:val="clear" w:color="auto" w:fill="auto"/>
            <w:vAlign w:val="center"/>
          </w:tcPr>
          <w:p w14:paraId="68EC16FD" w14:textId="77777777" w:rsidR="00A01C04" w:rsidRPr="00CB5EDB" w:rsidRDefault="00A01C04" w:rsidP="00B478F0">
            <w:pPr>
              <w:jc w:val="center"/>
            </w:pPr>
            <w:r w:rsidRPr="00A01C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3AE411" w14:textId="77777777" w:rsidR="00A01C04" w:rsidRPr="00CB5EDB" w:rsidRDefault="00A01C04" w:rsidP="00B478F0">
            <w:pPr>
              <w:jc w:val="center"/>
            </w:pPr>
            <w:r w:rsidRPr="00A01C04">
              <w:t>2</w:t>
            </w:r>
          </w:p>
        </w:tc>
        <w:tc>
          <w:tcPr>
            <w:tcW w:w="4110" w:type="dxa"/>
            <w:shd w:val="clear" w:color="auto" w:fill="auto"/>
          </w:tcPr>
          <w:p w14:paraId="224C3931" w14:textId="77777777" w:rsidR="00A01C04" w:rsidRPr="00C82837" w:rsidRDefault="00A01C04" w:rsidP="00B478F0">
            <w:proofErr w:type="spellStart"/>
            <w:r w:rsidRPr="00A01C04">
              <w:t>Healthy</w:t>
            </w:r>
            <w:proofErr w:type="spellEnd"/>
            <w:r w:rsidRPr="00A01C04">
              <w:t xml:space="preserve"> Food MD Sp. z o.o.</w:t>
            </w:r>
          </w:p>
          <w:p w14:paraId="613ADE8C" w14:textId="77777777" w:rsidR="00A01C04" w:rsidRPr="00CB5EDB" w:rsidRDefault="00A01C04" w:rsidP="00B478F0">
            <w:r w:rsidRPr="00A01C04">
              <w:t>55 Pułku Piechoty</w:t>
            </w:r>
            <w:r w:rsidRPr="00CB5EDB">
              <w:t xml:space="preserve"> </w:t>
            </w:r>
            <w:r w:rsidRPr="00A01C04">
              <w:t>34</w:t>
            </w:r>
            <w:r w:rsidRPr="00CB5EDB">
              <w:t xml:space="preserve"> </w:t>
            </w:r>
          </w:p>
          <w:p w14:paraId="2A788138" w14:textId="77777777" w:rsidR="00A01C04" w:rsidRPr="00CB5EDB" w:rsidRDefault="00A01C04" w:rsidP="00B478F0">
            <w:pPr>
              <w:jc w:val="both"/>
            </w:pPr>
            <w:r w:rsidRPr="00A01C04">
              <w:t>64-100</w:t>
            </w:r>
            <w:r w:rsidRPr="00CB5EDB">
              <w:t xml:space="preserve"> </w:t>
            </w:r>
            <w:r w:rsidRPr="00A01C04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20B72" w14:textId="77777777" w:rsidR="00A01C04" w:rsidRPr="00CB5EDB" w:rsidRDefault="00A01C04" w:rsidP="00B478F0">
            <w:pPr>
              <w:jc w:val="center"/>
            </w:pPr>
            <w:r w:rsidRPr="00A01C04">
              <w:t>11 001.90 zł</w:t>
            </w:r>
          </w:p>
        </w:tc>
      </w:tr>
    </w:tbl>
    <w:p w14:paraId="61204E12" w14:textId="77777777" w:rsidR="00B478F0" w:rsidRDefault="00B478F0" w:rsidP="00B478F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EDBBABC" w14:textId="310327F2" w:rsidR="00A80738" w:rsidRPr="006B27ED" w:rsidRDefault="00A80738" w:rsidP="00B478F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E97B0EF" w14:textId="106A87A6" w:rsidR="00C236D3" w:rsidRDefault="00A01C04" w:rsidP="00B478F0">
      <w:pPr>
        <w:jc w:val="right"/>
        <w:rPr>
          <w:sz w:val="22"/>
          <w:szCs w:val="22"/>
        </w:rPr>
      </w:pPr>
      <w:r w:rsidRPr="00A01C04">
        <w:rPr>
          <w:sz w:val="22"/>
          <w:szCs w:val="22"/>
        </w:rPr>
        <w:t xml:space="preserve">  </w:t>
      </w:r>
      <w:bookmarkEnd w:id="0"/>
    </w:p>
    <w:p w14:paraId="35756B76" w14:textId="77777777" w:rsidR="006B4DDC" w:rsidRDefault="006B4DDC" w:rsidP="006B4DD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4A86322" w14:textId="77777777" w:rsidR="006B4DDC" w:rsidRDefault="006B4DDC" w:rsidP="006B4DD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AF00450" w14:textId="42BD9036" w:rsidR="006B4DDC" w:rsidRDefault="006B4DDC" w:rsidP="006B4DDC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61E2ADC4" w14:textId="77777777" w:rsidR="00B478F0" w:rsidRPr="006B27ED" w:rsidRDefault="00B478F0" w:rsidP="00B478F0">
      <w:pPr>
        <w:jc w:val="right"/>
        <w:rPr>
          <w:sz w:val="22"/>
          <w:szCs w:val="22"/>
        </w:rPr>
      </w:pPr>
    </w:p>
    <w:sectPr w:rsidR="00B478F0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9B8F7" w14:textId="77777777" w:rsidR="006F5B4B" w:rsidRDefault="006F5B4B">
      <w:r>
        <w:separator/>
      </w:r>
    </w:p>
  </w:endnote>
  <w:endnote w:type="continuationSeparator" w:id="0">
    <w:p w14:paraId="0E0089A1" w14:textId="77777777" w:rsidR="006F5B4B" w:rsidRDefault="006F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F15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8774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77E32" w14:textId="602B75AE" w:rsidR="009F189D" w:rsidRDefault="006B4D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53D65B" wp14:editId="3C889E3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033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312D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56E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149FD" w14:textId="77777777" w:rsidR="009F189D" w:rsidRDefault="009F189D">
    <w:pPr>
      <w:pStyle w:val="Stopka"/>
      <w:tabs>
        <w:tab w:val="clear" w:pos="4536"/>
      </w:tabs>
      <w:jc w:val="center"/>
    </w:pPr>
  </w:p>
  <w:p w14:paraId="5E004E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08FA0" w14:textId="77777777" w:rsidR="006F5B4B" w:rsidRDefault="006F5B4B">
      <w:r>
        <w:separator/>
      </w:r>
    </w:p>
  </w:footnote>
  <w:footnote w:type="continuationSeparator" w:id="0">
    <w:p w14:paraId="27F9D607" w14:textId="77777777" w:rsidR="006F5B4B" w:rsidRDefault="006F5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6373" w14:textId="77777777" w:rsidR="00A01C04" w:rsidRDefault="00A01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500A" w14:textId="77777777" w:rsidR="00A01C04" w:rsidRDefault="00A01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897B" w14:textId="77777777" w:rsidR="00A01C04" w:rsidRDefault="00A01C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4B"/>
    <w:rsid w:val="00007727"/>
    <w:rsid w:val="00017720"/>
    <w:rsid w:val="00035488"/>
    <w:rsid w:val="00053B2E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B4DDC"/>
    <w:rsid w:val="006F5B4B"/>
    <w:rsid w:val="00843263"/>
    <w:rsid w:val="00861E75"/>
    <w:rsid w:val="009D19BD"/>
    <w:rsid w:val="009F189D"/>
    <w:rsid w:val="00A01C04"/>
    <w:rsid w:val="00A80738"/>
    <w:rsid w:val="00B478F0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BA5D5"/>
  <w15:chartTrackingRefBased/>
  <w15:docId w15:val="{56F4FF64-D48D-4190-AABC-2D5B9D8B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B4D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2021-08-26T06:28:00Z</cp:lastPrinted>
  <dcterms:created xsi:type="dcterms:W3CDTF">2021-08-26T06:28:00Z</dcterms:created>
  <dcterms:modified xsi:type="dcterms:W3CDTF">2021-08-26T06:28:00Z</dcterms:modified>
</cp:coreProperties>
</file>