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4E6E06">
        <w:rPr>
          <w:bCs/>
          <w:i w:val="0"/>
          <w:sz w:val="22"/>
          <w:szCs w:val="22"/>
        </w:rPr>
        <w:t>4</w:t>
      </w:r>
      <w:bookmarkStart w:id="0" w:name="_GoBack"/>
      <w:bookmarkEnd w:id="0"/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B18E7" w:rsidRPr="00FB18E7">
        <w:rPr>
          <w:rFonts w:ascii="Times New Roman" w:hAnsi="Times New Roman"/>
          <w:b/>
        </w:rPr>
        <w:t>KA-2/072/2021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B18E7" w:rsidRPr="00FB18E7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B18E7" w:rsidRPr="00FB18E7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FB18E7" w:rsidRPr="00FB18E7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FB18E7" w:rsidRPr="00FB18E7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B18E7" w:rsidRPr="00FB18E7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FB18E7" w:rsidRPr="00FB18E7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B18E7" w:rsidRPr="00110593" w:rsidTr="009839E2">
        <w:tc>
          <w:tcPr>
            <w:tcW w:w="9212" w:type="dxa"/>
            <w:shd w:val="clear" w:color="auto" w:fill="D9D9D9"/>
          </w:tcPr>
          <w:p w:rsidR="00FB18E7" w:rsidRPr="00110593" w:rsidRDefault="00FB18E7" w:rsidP="009839E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FB18E7" w:rsidRPr="00110593" w:rsidRDefault="00FB18E7" w:rsidP="009839E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B18E7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FB18E7" w:rsidRPr="00110593" w:rsidRDefault="00FB18E7" w:rsidP="009839E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B18E7" w:rsidRPr="00110593" w:rsidRDefault="00FB18E7" w:rsidP="009839E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FB18E7" w:rsidRPr="00110593" w:rsidRDefault="00FB18E7" w:rsidP="009839E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B18E7" w:rsidRPr="00FB18E7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FB18E7" w:rsidP="005434B3">
      <w:pPr>
        <w:spacing w:after="240" w:line="276" w:lineRule="auto"/>
        <w:jc w:val="center"/>
        <w:rPr>
          <w:rFonts w:ascii="Times New Roman" w:hAnsi="Times New Roman"/>
        </w:rPr>
      </w:pPr>
      <w:r w:rsidRPr="00FB18E7">
        <w:rPr>
          <w:rFonts w:ascii="Times New Roman" w:hAnsi="Times New Roman"/>
          <w:b/>
        </w:rPr>
        <w:t>Dostawa i montaż mebli, dostawa i montaż ścianek akustycznych, dostawa i montaż paneli akustycznych ściennych w pomieszczeniach CTT PK w budynku W-7 na II piętrze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FB18E7" w:rsidRPr="00997D0F" w:rsidRDefault="00FB18E7" w:rsidP="00FB18E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FB18E7" w:rsidP="00FB18E7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:rsidR="00FB18E7" w:rsidRPr="000247FF" w:rsidRDefault="00FB18E7" w:rsidP="00FB18E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B18E7" w:rsidRPr="000247FF" w:rsidRDefault="00FB18E7" w:rsidP="00FB18E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7</w:t>
      </w:r>
    </w:p>
    <w:p w:rsidR="00FB18E7" w:rsidRPr="005E24AA" w:rsidRDefault="00FB18E7" w:rsidP="00FB18E7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5E24AA">
        <w:rPr>
          <w:rFonts w:ascii="Times New Roman" w:hAnsi="Times New Roman"/>
          <w:color w:val="auto"/>
          <w:sz w:val="22"/>
          <w:szCs w:val="22"/>
        </w:rPr>
        <w:t xml:space="preserve"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</w:t>
      </w:r>
      <w:r w:rsidRPr="005E24AA">
        <w:rPr>
          <w:rFonts w:ascii="Times New Roman" w:hAnsi="Times New Roman"/>
          <w:color w:val="auto"/>
          <w:sz w:val="22"/>
          <w:szCs w:val="22"/>
        </w:rPr>
        <w:lastRenderedPageBreak/>
        <w:t>doprowadziło do wypowiedzenia lub odstąpienia od umowy, odszkodowania, wykonania zastępczego lub realizacji uprawnień z tytułu rękojmi za wady.</w:t>
      </w:r>
    </w:p>
    <w:p w:rsidR="00710937" w:rsidRPr="00292198" w:rsidRDefault="00710937" w:rsidP="00FB18E7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</w:t>
      </w:r>
      <w:r w:rsidR="00944F35">
        <w:rPr>
          <w:rFonts w:ascii="Times New Roman" w:hAnsi="Times New Roman"/>
        </w:rPr>
        <w:t>u określone w pkt 6.2 SWZ</w:t>
      </w:r>
    </w:p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3FF" w:rsidRDefault="003453FF" w:rsidP="0038231F">
      <w:pPr>
        <w:spacing w:after="0" w:line="240" w:lineRule="auto"/>
      </w:pPr>
      <w:r>
        <w:separator/>
      </w:r>
    </w:p>
  </w:endnote>
  <w:endnote w:type="continuationSeparator" w:id="0">
    <w:p w:rsidR="003453FF" w:rsidRDefault="003453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8E7" w:rsidRDefault="00FB18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E6E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E6E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8E7" w:rsidRDefault="00FB18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3FF" w:rsidRDefault="003453FF" w:rsidP="0038231F">
      <w:pPr>
        <w:spacing w:after="0" w:line="240" w:lineRule="auto"/>
      </w:pPr>
      <w:r>
        <w:separator/>
      </w:r>
    </w:p>
  </w:footnote>
  <w:footnote w:type="continuationSeparator" w:id="0">
    <w:p w:rsidR="003453FF" w:rsidRDefault="003453F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8E7" w:rsidRDefault="00FB18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8E7" w:rsidRDefault="00FB18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8E7" w:rsidRDefault="00FB18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53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53FF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6E06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4F35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18E7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095524"/>
  <w15:docId w15:val="{2CC68F32-646A-4245-B5D5-A57BC75A2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A2C13-88E4-4E3A-8A28-737EBB1A0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401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cp:lastModifiedBy>Zofia Gajewska</cp:lastModifiedBy>
  <cp:revision>2</cp:revision>
  <cp:lastPrinted>2021-08-27T07:15:00Z</cp:lastPrinted>
  <dcterms:created xsi:type="dcterms:W3CDTF">2021-08-27T07:15:00Z</dcterms:created>
  <dcterms:modified xsi:type="dcterms:W3CDTF">2021-08-27T07:15:00Z</dcterms:modified>
</cp:coreProperties>
</file>