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87391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35A16" w:rsidRPr="00B35A16">
        <w:rPr>
          <w:rFonts w:ascii="Times New Roman" w:eastAsia="Times New Roman" w:hAnsi="Times New Roman"/>
          <w:b/>
          <w:lang w:eastAsia="pl-PL"/>
        </w:rPr>
        <w:t>KA-2/072/2021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35A16" w:rsidRPr="00B35A16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bookmarkStart w:id="1" w:name="_GoBack"/>
      <w:bookmarkEnd w:id="1"/>
    </w:p>
    <w:p w:rsidR="00E27ABB" w:rsidRDefault="00B35A1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35A16">
        <w:rPr>
          <w:rFonts w:ascii="Times New Roman" w:eastAsia="Times New Roman" w:hAnsi="Times New Roman"/>
          <w:b/>
          <w:lang w:eastAsia="pl-PL"/>
        </w:rPr>
        <w:t>Dostawa i montaż mebli, dostawa i montaż ścianek akustycznych, dostawa i montaż paneli akustycznych ściennych w pomieszczeniach CTT PK w budynku W-7 na II piętrze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ABD" w:rsidRDefault="00DB3ABD" w:rsidP="00025386">
      <w:pPr>
        <w:spacing w:after="0" w:line="240" w:lineRule="auto"/>
      </w:pPr>
      <w:r>
        <w:separator/>
      </w:r>
    </w:p>
  </w:endnote>
  <w:endnote w:type="continuationSeparator" w:id="0">
    <w:p w:rsidR="00DB3ABD" w:rsidRDefault="00DB3A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A16" w:rsidRDefault="00B35A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58739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73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73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A16" w:rsidRDefault="00B35A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ABD" w:rsidRDefault="00DB3ABD" w:rsidP="00025386">
      <w:pPr>
        <w:spacing w:after="0" w:line="240" w:lineRule="auto"/>
      </w:pPr>
      <w:r>
        <w:separator/>
      </w:r>
    </w:p>
  </w:footnote>
  <w:footnote w:type="continuationSeparator" w:id="0">
    <w:p w:rsidR="00DB3ABD" w:rsidRDefault="00DB3AB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A16" w:rsidRDefault="00B35A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A16" w:rsidRDefault="00B35A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A16" w:rsidRDefault="00B35A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3ABD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87391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35A16"/>
    <w:rsid w:val="00B77707"/>
    <w:rsid w:val="00BE3BCE"/>
    <w:rsid w:val="00CB29AC"/>
    <w:rsid w:val="00D55FC4"/>
    <w:rsid w:val="00D9320D"/>
    <w:rsid w:val="00DB3AB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EF62E8C"/>
  <w15:chartTrackingRefBased/>
  <w15:docId w15:val="{380E4A46-8288-41F7-A3C6-BA6BFB5C6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cp:lastPrinted>2021-08-27T07:15:00Z</cp:lastPrinted>
  <dcterms:created xsi:type="dcterms:W3CDTF">2021-08-27T07:15:00Z</dcterms:created>
  <dcterms:modified xsi:type="dcterms:W3CDTF">2021-08-27T07:15:00Z</dcterms:modified>
</cp:coreProperties>
</file>