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F9267B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F9267B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7938A78D" w:rsidR="005A4CE4" w:rsidRPr="00D52EEE" w:rsidRDefault="005A4CE4" w:rsidP="00402B21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DD462A">
        <w:rPr>
          <w:rFonts w:ascii="Arial" w:eastAsia="Times New Roman" w:hAnsi="Arial" w:cs="Arial"/>
          <w:b/>
          <w:sz w:val="20"/>
          <w:szCs w:val="20"/>
          <w:lang w:eastAsia="pl-PL"/>
        </w:rPr>
        <w:t>Dostawa serwera na potrzeby sali komputerowej - KC-zp.272-419/21</w:t>
      </w:r>
      <w:r w:rsidR="00DD462A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56EB280C" w14:textId="77777777" w:rsidR="00402B21" w:rsidRPr="00A529B6" w:rsidRDefault="00402B21" w:rsidP="00402B21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166C419C" w14:textId="57504E61" w:rsidR="00402B21" w:rsidRPr="00A529B6" w:rsidRDefault="00402B21" w:rsidP="00402B21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572A9B99" w14:textId="77777777" w:rsidR="00402B21" w:rsidRPr="00A529B6" w:rsidRDefault="00402B21" w:rsidP="00402B21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</w:t>
      </w:r>
      <w:bookmarkStart w:id="0" w:name="_GoBack"/>
      <w:bookmarkEnd w:id="0"/>
      <w:r w:rsidRPr="00A529B6">
        <w:rPr>
          <w:rFonts w:eastAsia="Times New Roman" w:cs="Calibri"/>
          <w:lang w:eastAsia="pl-PL"/>
        </w:rPr>
        <w:t>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18A01F1E" w14:textId="6CF9E6F7" w:rsidR="00402B21" w:rsidRPr="00A529B6" w:rsidRDefault="00402B21" w:rsidP="00402B2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</w:t>
      </w:r>
      <w:r>
        <w:rPr>
          <w:rFonts w:eastAsia="Times New Roman" w:cs="Calibri"/>
          <w:lang w:eastAsia="pl-PL"/>
        </w:rPr>
        <w:t>…………………………………………………..</w:t>
      </w:r>
      <w:r w:rsidRPr="00A529B6">
        <w:rPr>
          <w:rFonts w:eastAsia="Times New Roman" w:cs="Calibri"/>
          <w:lang w:eastAsia="pl-PL"/>
        </w:rPr>
        <w:t>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51D66FE7" w14:textId="13443DFC" w:rsidR="00402B21" w:rsidRPr="00A529B6" w:rsidRDefault="00402B21" w:rsidP="00402B2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</w:t>
      </w:r>
      <w:r>
        <w:rPr>
          <w:rFonts w:eastAsia="Times New Roman" w:cs="Calibri"/>
          <w:lang w:eastAsia="pl-PL"/>
        </w:rPr>
        <w:t>………………………………………………….</w:t>
      </w:r>
      <w:r w:rsidRPr="00A529B6">
        <w:rPr>
          <w:rFonts w:eastAsia="Times New Roman" w:cs="Calibri"/>
          <w:lang w:eastAsia="pl-PL"/>
        </w:rPr>
        <w:t>……..</w:t>
      </w:r>
    </w:p>
    <w:p w14:paraId="2A8FDEFD" w14:textId="77777777" w:rsidR="00402B21" w:rsidRPr="00A529B6" w:rsidRDefault="00402B21" w:rsidP="00402B21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6C6A633A" w14:textId="77777777" w:rsidR="00402B21" w:rsidRPr="00A529B6" w:rsidRDefault="00402B21" w:rsidP="00402B21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C65836" w14:textId="77777777" w:rsidR="00402B21" w:rsidRPr="00A529B6" w:rsidRDefault="00402B21" w:rsidP="00402B21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132EA95" w14:textId="77777777" w:rsidR="00402B21" w:rsidRPr="00A529B6" w:rsidRDefault="00402B21" w:rsidP="00402B21">
      <w:pPr>
        <w:tabs>
          <w:tab w:val="left" w:pos="0"/>
        </w:tabs>
        <w:spacing w:after="0" w:line="240" w:lineRule="auto"/>
        <w:ind w:left="425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395E1D3D" w14:textId="77777777" w:rsidR="00402B21" w:rsidRPr="00A529B6" w:rsidRDefault="00402B21" w:rsidP="00402B21">
      <w:pPr>
        <w:tabs>
          <w:tab w:val="left" w:pos="0"/>
        </w:tabs>
        <w:spacing w:after="0" w:line="240" w:lineRule="auto"/>
        <w:ind w:left="425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sectPr w:rsidR="00402B21" w:rsidRPr="00A529B6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29FAAE" w14:textId="77777777" w:rsidR="00ED6472" w:rsidRDefault="00ED6472" w:rsidP="0038231F">
      <w:pPr>
        <w:spacing w:after="0" w:line="240" w:lineRule="auto"/>
      </w:pPr>
      <w:r>
        <w:separator/>
      </w:r>
    </w:p>
  </w:endnote>
  <w:endnote w:type="continuationSeparator" w:id="0">
    <w:p w14:paraId="7E629156" w14:textId="77777777" w:rsidR="00ED6472" w:rsidRDefault="00ED647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70597E" w14:textId="77777777" w:rsidR="00ED6472" w:rsidRDefault="00ED6472" w:rsidP="0038231F">
      <w:pPr>
        <w:spacing w:after="0" w:line="240" w:lineRule="auto"/>
      </w:pPr>
      <w:r>
        <w:separator/>
      </w:r>
    </w:p>
  </w:footnote>
  <w:footnote w:type="continuationSeparator" w:id="0">
    <w:p w14:paraId="66CB7A8D" w14:textId="77777777" w:rsidR="00ED6472" w:rsidRDefault="00ED6472" w:rsidP="0038231F">
      <w:pPr>
        <w:spacing w:after="0" w:line="240" w:lineRule="auto"/>
      </w:pPr>
      <w:r>
        <w:continuationSeparator/>
      </w:r>
    </w:p>
  </w:footnote>
  <w:footnote w:id="1">
    <w:p w14:paraId="746F2FDD" w14:textId="77777777" w:rsidR="00402B21" w:rsidRPr="0024624C" w:rsidRDefault="00402B21" w:rsidP="00402B2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688C1623" w14:textId="77777777" w:rsidR="00402B21" w:rsidRPr="008D4C56" w:rsidRDefault="00402B21" w:rsidP="00402B21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D3C453" w14:textId="56105126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</w:t>
    </w:r>
    <w:r w:rsidR="00F9267B" w:rsidRPr="00F9267B">
      <w:rPr>
        <w:rFonts w:ascii="Calibri" w:eastAsia="Calibri" w:hAnsi="Calibri"/>
        <w:noProof/>
        <w:color w:val="auto"/>
        <w:sz w:val="22"/>
        <w:szCs w:val="22"/>
        <w:lang w:eastAsia="en-US"/>
      </w:rPr>
      <w:drawing>
        <wp:inline distT="0" distB="0" distL="0" distR="0" wp14:anchorId="4B05F1D3" wp14:editId="3E1B0F62">
          <wp:extent cx="5715000" cy="523875"/>
          <wp:effectExtent l="0" t="0" r="0" b="9525"/>
          <wp:docPr id="2" name="Obraz 3" descr="logoty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oty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Verdana"/>
        <w:sz w:val="16"/>
        <w:szCs w:val="16"/>
        <w:lang w:eastAsia="pl-PL"/>
      </w:rPr>
      <w:t xml:space="preserve">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D4C69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0AEA"/>
    <w:rsid w:val="003C3B64"/>
    <w:rsid w:val="003F024C"/>
    <w:rsid w:val="00402B2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F0034"/>
    <w:rsid w:val="006F3D32"/>
    <w:rsid w:val="007118F0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2FDF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954F6"/>
    <w:rsid w:val="00CD0851"/>
    <w:rsid w:val="00CE1792"/>
    <w:rsid w:val="00D23F3D"/>
    <w:rsid w:val="00D34D9A"/>
    <w:rsid w:val="00D409DE"/>
    <w:rsid w:val="00D42C9B"/>
    <w:rsid w:val="00D531D5"/>
    <w:rsid w:val="00D64F9E"/>
    <w:rsid w:val="00D73836"/>
    <w:rsid w:val="00D7532C"/>
    <w:rsid w:val="00DA6EC7"/>
    <w:rsid w:val="00DD146A"/>
    <w:rsid w:val="00DD3E9D"/>
    <w:rsid w:val="00DD462A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D6472"/>
    <w:rsid w:val="00EE1FBF"/>
    <w:rsid w:val="00EF74CA"/>
    <w:rsid w:val="00F04280"/>
    <w:rsid w:val="00F365F2"/>
    <w:rsid w:val="00F43919"/>
    <w:rsid w:val="00F66810"/>
    <w:rsid w:val="00F8042D"/>
    <w:rsid w:val="00F9267B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25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82EBD-239E-4EA5-8324-637935AC0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260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7</cp:revision>
  <cp:lastPrinted>2021-04-21T06:48:00Z</cp:lastPrinted>
  <dcterms:created xsi:type="dcterms:W3CDTF">2021-08-20T06:30:00Z</dcterms:created>
  <dcterms:modified xsi:type="dcterms:W3CDTF">2021-08-26T10:49:00Z</dcterms:modified>
</cp:coreProperties>
</file>