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NAZWA WYKONAWCY:……………………………………………………………………..</w:t>
      </w:r>
    </w:p>
    <w:p w:rsidR="00E81BAF" w:rsidRDefault="00E81BAF" w:rsidP="00E81BAF">
      <w:pPr>
        <w:tabs>
          <w:tab w:val="right" w:pos="8222"/>
        </w:tabs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ADRES:…………………………………………………………………………………………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TEL.</w:t>
      </w:r>
      <w:r>
        <w:rPr>
          <w:sz w:val="22"/>
          <w:szCs w:val="22"/>
        </w:rPr>
        <w:t>……………………………………………………………………………………………..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FAX </w:t>
      </w:r>
      <w:r>
        <w:rPr>
          <w:sz w:val="22"/>
          <w:szCs w:val="22"/>
        </w:rPr>
        <w:t>…………………………………………………………………………………………….</w:t>
      </w:r>
    </w:p>
    <w:p w:rsidR="00E81BAF" w:rsidRPr="000E2B11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>E-MAIL………………………………………………………………………………………….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0E2B11">
        <w:rPr>
          <w:sz w:val="22"/>
          <w:szCs w:val="22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REGON:………………………………………………...</w:t>
      </w:r>
    </w:p>
    <w:p w:rsidR="00E81BAF" w:rsidRDefault="00E81BAF" w:rsidP="00E81BAF">
      <w:pPr>
        <w:tabs>
          <w:tab w:val="right" w:pos="9000"/>
        </w:tabs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BANK/ NR KONTA ……………………………………………………………………………</w:t>
      </w:r>
    </w:p>
    <w:p w:rsidR="00E81BAF" w:rsidRDefault="00E81BAF" w:rsidP="00E81BAF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Do: Nazwa i siedziba Zamawiającego: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Akademia Górniczo - Hutnicza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>im. Stanisława Staszica w Krakowie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Dział Zamówień Publicznych  </w:t>
      </w:r>
    </w:p>
    <w:p w:rsidR="00E81BAF" w:rsidRDefault="00E81BAF" w:rsidP="00E81BAF">
      <w:pPr>
        <w:ind w:right="-11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Al. Mickiewicza 30 </w:t>
      </w:r>
    </w:p>
    <w:p w:rsidR="00E81BAF" w:rsidRDefault="00E81BAF" w:rsidP="00E81BAF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E81BAF">
        <w:rPr>
          <w:b/>
        </w:rPr>
        <w:t>d</w:t>
      </w:r>
      <w:r w:rsidR="00E8339D" w:rsidRPr="00E8339D">
        <w:rPr>
          <w:b/>
        </w:rPr>
        <w:t>ostawa serwera na potrzeby sali komputerowej - KC-zp.272-419/21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netto:  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brutto: ......................................................................... PLN</w:t>
      </w:r>
    </w:p>
    <w:p w:rsidR="00966470" w:rsidRDefault="00966470" w:rsidP="00966470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66470" w:rsidRDefault="00966470" w:rsidP="00966470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brutto: ....................................................................................................................................</w:t>
      </w:r>
    </w:p>
    <w:p w:rsidR="00966470" w:rsidRDefault="00966470" w:rsidP="00966470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23 % tj.…………………….PLN</w:t>
      </w:r>
    </w:p>
    <w:p w:rsidR="00966470" w:rsidRDefault="00966470" w:rsidP="008D2AB8">
      <w:pPr>
        <w:widowControl w:val="0"/>
        <w:ind w:right="1"/>
        <w:jc w:val="both"/>
      </w:pPr>
    </w:p>
    <w:p w:rsidR="008D2AB8" w:rsidRDefault="008D2AB8" w:rsidP="008D2AB8">
      <w:pPr>
        <w:tabs>
          <w:tab w:val="right" w:pos="9000"/>
        </w:tabs>
      </w:pPr>
    </w:p>
    <w:tbl>
      <w:tblPr>
        <w:tblW w:w="864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410"/>
        <w:gridCol w:w="5670"/>
      </w:tblGrid>
      <w:tr w:rsidR="00966470" w:rsidRPr="00F77C7A" w:rsidTr="00966470">
        <w:trPr>
          <w:trHeight w:val="645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66470" w:rsidRDefault="00966470" w:rsidP="00397B68">
            <w:pPr>
              <w:spacing w:line="276" w:lineRule="auto"/>
              <w:jc w:val="center"/>
              <w:rPr>
                <w:sz w:val="20"/>
                <w:lang w:eastAsia="en-US"/>
              </w:rPr>
            </w:pPr>
            <w:r>
              <w:rPr>
                <w:sz w:val="20"/>
                <w:lang w:eastAsia="en-US"/>
              </w:rPr>
              <w:t>L.p.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66470" w:rsidRDefault="00966470" w:rsidP="00397B68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sz w:val="20"/>
                <w:lang w:eastAsia="en-US"/>
              </w:rPr>
              <w:t>Nazwa dostawy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966470" w:rsidRDefault="00966470" w:rsidP="00397B68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:rsidR="00966470" w:rsidRDefault="00966470" w:rsidP="00397B68">
            <w:pPr>
              <w:spacing w:line="276" w:lineRule="auto"/>
              <w:jc w:val="center"/>
              <w:rPr>
                <w:b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model/ konfigurację</w:t>
            </w:r>
          </w:p>
        </w:tc>
      </w:tr>
      <w:tr w:rsidR="00966470" w:rsidRPr="00F77C7A" w:rsidTr="00966470">
        <w:trPr>
          <w:trHeight w:val="234"/>
        </w:trPr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66470" w:rsidRDefault="00966470" w:rsidP="00397B6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66470" w:rsidRDefault="00966470" w:rsidP="00397B6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966470" w:rsidRDefault="00966470" w:rsidP="00397B6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sz w:val="22"/>
                <w:lang w:eastAsia="en-US"/>
              </w:rPr>
              <w:t>3</w:t>
            </w:r>
          </w:p>
        </w:tc>
      </w:tr>
      <w:tr w:rsidR="00966470" w:rsidRPr="00F77C7A" w:rsidTr="00966470">
        <w:trPr>
          <w:trHeight w:val="163"/>
        </w:trPr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966470" w:rsidRPr="00D00E38" w:rsidRDefault="00966470" w:rsidP="00397B68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</w:p>
          <w:p w:rsidR="00966470" w:rsidRPr="00D00E38" w:rsidRDefault="00966470" w:rsidP="00397B68">
            <w:pPr>
              <w:spacing w:line="276" w:lineRule="auto"/>
              <w:ind w:right="425"/>
              <w:rPr>
                <w:sz w:val="16"/>
                <w:szCs w:val="16"/>
                <w:lang w:eastAsia="en-US"/>
              </w:rPr>
            </w:pPr>
            <w:r w:rsidRPr="00D00E38"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70" w:rsidRPr="00E81BAF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E81BAF">
              <w:rPr>
                <w:b/>
                <w:sz w:val="22"/>
                <w:szCs w:val="22"/>
                <w:lang w:eastAsia="en-US"/>
              </w:rPr>
              <w:t>1  szt. serwera</w:t>
            </w:r>
          </w:p>
        </w:tc>
        <w:tc>
          <w:tcPr>
            <w:tcW w:w="567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Obudowa: …………………………..</w:t>
            </w:r>
          </w:p>
          <w:p w:rsidR="00966470" w:rsidRPr="00966470" w:rsidRDefault="00966470" w:rsidP="00966470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Procesor: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 xml:space="preserve"> ………………………….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Płyta główna: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>………………………….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Pamięć operacyjna:         ………………………….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Dyski twarde magnetyczne: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>………………………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Dysk twardy SSD: ……………………….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lastRenderedPageBreak/>
              <w:t>Porty wejścia/wyjścia: ……………………….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Karta graficzna: ………………………..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Zasilacz (2 sztuki)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>……………………..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System chłodzenia procesora: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>………………………….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Klawiatura: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 xml:space="preserve"> …………….……………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Mysz:</w:t>
            </w:r>
            <w:r>
              <w:rPr>
                <w:b/>
                <w:sz w:val="22"/>
                <w:szCs w:val="22"/>
                <w:lang w:eastAsia="en-US"/>
              </w:rPr>
              <w:t xml:space="preserve"> </w:t>
            </w:r>
            <w:r w:rsidRPr="00966470">
              <w:rPr>
                <w:b/>
                <w:sz w:val="22"/>
                <w:szCs w:val="22"/>
                <w:lang w:eastAsia="en-US"/>
              </w:rPr>
              <w:t xml:space="preserve"> …………….……………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System operacyjny: ……………………………</w:t>
            </w:r>
          </w:p>
          <w:p w:rsidR="00966470" w:rsidRPr="00966470" w:rsidRDefault="00966470" w:rsidP="00397B68">
            <w:pPr>
              <w:spacing w:line="276" w:lineRule="auto"/>
              <w:ind w:right="425"/>
              <w:rPr>
                <w:b/>
                <w:sz w:val="22"/>
                <w:szCs w:val="22"/>
                <w:lang w:eastAsia="en-US"/>
              </w:rPr>
            </w:pPr>
            <w:r w:rsidRPr="00966470">
              <w:rPr>
                <w:b/>
                <w:sz w:val="22"/>
                <w:szCs w:val="22"/>
                <w:lang w:eastAsia="en-US"/>
              </w:rPr>
              <w:t>Karta zarządzająca: ……………………………</w:t>
            </w:r>
          </w:p>
        </w:tc>
      </w:tr>
    </w:tbl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  <w:highlight w:val="yellow"/>
        </w:rPr>
      </w:pPr>
      <w:r>
        <w:rPr>
          <w:b/>
          <w:sz w:val="22"/>
          <w:szCs w:val="22"/>
        </w:rPr>
        <w:lastRenderedPageBreak/>
        <w:t xml:space="preserve">Okres gwarancji: ……. miesięcy </w:t>
      </w:r>
      <w:r w:rsidRPr="007C6184">
        <w:rPr>
          <w:b/>
          <w:sz w:val="22"/>
          <w:szCs w:val="22"/>
          <w:highlight w:val="yellow"/>
        </w:rPr>
        <w:t>(kryterium oceny ofert)</w:t>
      </w:r>
    </w:p>
    <w:p w:rsidR="00E81BAF" w:rsidRDefault="00E81BAF" w:rsidP="00E81BAF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realizacji: do 14 dni od daty otrzymania zamówienia potwierdzonego przez </w:t>
      </w:r>
      <w:proofErr w:type="spellStart"/>
      <w:r>
        <w:rPr>
          <w:b/>
          <w:sz w:val="22"/>
          <w:szCs w:val="22"/>
        </w:rPr>
        <w:t>MEiN</w:t>
      </w:r>
      <w:proofErr w:type="spellEnd"/>
    </w:p>
    <w:p w:rsidR="00E81BAF" w:rsidRDefault="00E81BAF" w:rsidP="00E81BAF">
      <w:pPr>
        <w:rPr>
          <w:i/>
          <w:iCs/>
          <w:sz w:val="22"/>
          <w:szCs w:val="22"/>
        </w:rPr>
      </w:pPr>
    </w:p>
    <w:p w:rsidR="00E81BAF" w:rsidRPr="002A16E2" w:rsidRDefault="00E81BAF" w:rsidP="00E81BAF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serwer,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E81BAF" w:rsidRDefault="00E81BAF" w:rsidP="008D2AB8">
      <w:pPr>
        <w:tabs>
          <w:tab w:val="left" w:pos="426"/>
        </w:tabs>
        <w:spacing w:after="120"/>
        <w:jc w:val="both"/>
        <w:rPr>
          <w:sz w:val="22"/>
        </w:rPr>
      </w:pP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E81BAF" w:rsidRDefault="00E81BAF" w:rsidP="00E81BAF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E81BAF" w:rsidRDefault="00E81BAF" w:rsidP="00E81BAF">
      <w:pPr>
        <w:jc w:val="both"/>
        <w:rPr>
          <w:sz w:val="18"/>
          <w:szCs w:val="18"/>
        </w:rPr>
      </w:pPr>
    </w:p>
    <w:p w:rsidR="00E81BAF" w:rsidRDefault="00E81BAF" w:rsidP="00E81BAF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E81BAF" w:rsidRPr="00730EFE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>
        <w:rPr>
          <w:color w:val="000000"/>
          <w:sz w:val="22"/>
          <w:szCs w:val="22"/>
          <w:lang w:eastAsia="ar-SA"/>
        </w:rPr>
        <w:t>w okresie wskazanym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:rsidR="00E81BAF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2510A4" w:rsidRDefault="002510A4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Oświadczamy, </w:t>
      </w:r>
      <w:r w:rsidR="00774742">
        <w:rPr>
          <w:color w:val="000000"/>
          <w:sz w:val="22"/>
          <w:szCs w:val="22"/>
        </w:rPr>
        <w:t>serwis oferowanego urządzenia będzie realizowany przez</w:t>
      </w:r>
      <w:r>
        <w:rPr>
          <w:color w:val="000000"/>
          <w:sz w:val="22"/>
          <w:szCs w:val="22"/>
        </w:rPr>
        <w:t xml:space="preserve"> f</w:t>
      </w:r>
      <w:r>
        <w:rPr>
          <w:sz w:val="22"/>
          <w:szCs w:val="22"/>
        </w:rPr>
        <w:t>irm</w:t>
      </w:r>
      <w:r w:rsidR="00774742">
        <w:rPr>
          <w:sz w:val="22"/>
          <w:szCs w:val="22"/>
        </w:rPr>
        <w:t>ę</w:t>
      </w:r>
      <w:r>
        <w:rPr>
          <w:sz w:val="22"/>
          <w:szCs w:val="22"/>
        </w:rPr>
        <w:t xml:space="preserve"> posiada</w:t>
      </w:r>
      <w:r w:rsidR="00774742">
        <w:rPr>
          <w:sz w:val="22"/>
          <w:szCs w:val="22"/>
        </w:rPr>
        <w:t>jącą</w:t>
      </w:r>
      <w:r>
        <w:rPr>
          <w:sz w:val="22"/>
          <w:szCs w:val="22"/>
        </w:rPr>
        <w:t xml:space="preserve"> certyfikat ISO 9001:2008 lub równoważny</w:t>
      </w:r>
      <w:r>
        <w:rPr>
          <w:sz w:val="22"/>
          <w:szCs w:val="22"/>
        </w:rPr>
        <w:t xml:space="preserve"> …………………. (w przypadku certyfikatu równoważnego należy wpisać nazwę certyfikatu)</w:t>
      </w:r>
      <w:r>
        <w:rPr>
          <w:sz w:val="22"/>
          <w:szCs w:val="22"/>
        </w:rPr>
        <w:t xml:space="preserve"> na świadczenie usług serwisowych oraz </w:t>
      </w:r>
      <w:bookmarkStart w:id="0" w:name="_GoBack"/>
      <w:bookmarkEnd w:id="0"/>
      <w:r>
        <w:rPr>
          <w:sz w:val="22"/>
          <w:szCs w:val="22"/>
        </w:rPr>
        <w:t>autoryzację producenta serwera.</w:t>
      </w:r>
    </w:p>
    <w:p w:rsidR="00E81BAF" w:rsidRPr="002A16E2" w:rsidRDefault="00E81BAF" w:rsidP="00E81B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serwer, 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:rsidR="00E81BAF" w:rsidRPr="002A16E2" w:rsidRDefault="00E81BAF" w:rsidP="00E81BAF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serwer,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1BAF" w:rsidRDefault="00E81BAF" w:rsidP="00E81BA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1BAF" w:rsidRPr="001D671E" w:rsidRDefault="00E81BAF" w:rsidP="00E81BA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81BAF" w:rsidRPr="00FE545C" w:rsidTr="00397B6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E81BAF" w:rsidRPr="00FE545C" w:rsidTr="00397B6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1BAF" w:rsidRPr="00FE545C" w:rsidRDefault="00E81BAF" w:rsidP="00397B6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Umocowanymi do reprezentowania naszej firmy są następujące osoby:</w:t>
      </w:r>
    </w:p>
    <w:p w:rsidR="00E81BAF" w:rsidRDefault="00E81BAF" w:rsidP="00E81BAF">
      <w:pPr>
        <w:pStyle w:val="Nagwek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</w:t>
      </w:r>
    </w:p>
    <w:p w:rsidR="00E81BAF" w:rsidRDefault="00E81BAF" w:rsidP="00E81B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Umocowanie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E81BAF" w:rsidRDefault="00E81BAF" w:rsidP="00E81BA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E81BAF" w:rsidRDefault="00E81BAF" w:rsidP="00E81BA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E81BAF" w:rsidRDefault="00E81BAF" w:rsidP="00E81BA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Default="00E81BAF" w:rsidP="00E81BAF">
      <w:pPr>
        <w:jc w:val="both"/>
        <w:rPr>
          <w:sz w:val="22"/>
          <w:szCs w:val="22"/>
        </w:rPr>
      </w:pPr>
    </w:p>
    <w:p w:rsidR="00E81BAF" w:rsidRPr="00E81BAF" w:rsidRDefault="00E81BAF" w:rsidP="00E81BAF">
      <w:pPr>
        <w:jc w:val="both"/>
        <w:rPr>
          <w:b/>
          <w:color w:val="FF0000"/>
          <w:sz w:val="22"/>
          <w:szCs w:val="22"/>
        </w:rPr>
      </w:pPr>
      <w:r w:rsidRPr="00E81BAF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E0404" w:rsidRDefault="007E0404">
      <w:r>
        <w:separator/>
      </w:r>
    </w:p>
  </w:endnote>
  <w:endnote w:type="continuationSeparator" w:id="0">
    <w:p w:rsidR="007E0404" w:rsidRDefault="007E0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E0404" w:rsidRDefault="007E0404">
      <w:r>
        <w:separator/>
      </w:r>
    </w:p>
  </w:footnote>
  <w:footnote w:type="continuationSeparator" w:id="0">
    <w:p w:rsidR="007E0404" w:rsidRDefault="007E0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E81BAF" w:rsidRDefault="00774742" w:rsidP="00E81BA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typ" style="width:450pt;height:41.25pt;visibility:visible;mso-wrap-style:square">
          <v:imagedata r:id="rId1" o:title="logotyp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339D" w:rsidRDefault="00E8339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40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C6F1D"/>
    <w:rsid w:val="001D4612"/>
    <w:rsid w:val="00207E98"/>
    <w:rsid w:val="002510A4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742"/>
    <w:rsid w:val="007748F0"/>
    <w:rsid w:val="007A4321"/>
    <w:rsid w:val="007E0404"/>
    <w:rsid w:val="00833933"/>
    <w:rsid w:val="00853083"/>
    <w:rsid w:val="008B2F0C"/>
    <w:rsid w:val="008B4928"/>
    <w:rsid w:val="008D2AB8"/>
    <w:rsid w:val="008F1C66"/>
    <w:rsid w:val="00966470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81BAF"/>
    <w:rsid w:val="00E8339D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  <w14:docId w14:val="0BEE8245"/>
  <w15:chartTrackingRefBased/>
  <w15:docId w15:val="{B4E46C3B-708F-42EC-9556-4BB156AA2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110822-A9C6-4341-8E08-9EEAAB99F5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750</Words>
  <Characters>5600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2021-08-26T08:46:00Z</dcterms:created>
  <dcterms:modified xsi:type="dcterms:W3CDTF">2021-08-26T10:57:00Z</dcterms:modified>
</cp:coreProperties>
</file>