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E3F2F" w14:textId="030E5C53" w:rsidR="007974E0" w:rsidRDefault="007974E0" w:rsidP="007974E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KC-zp.272-4</w:t>
      </w:r>
      <w:r>
        <w:rPr>
          <w:b/>
          <w:sz w:val="24"/>
        </w:rPr>
        <w:t>47</w:t>
      </w:r>
      <w:r>
        <w:rPr>
          <w:b/>
          <w:sz w:val="24"/>
        </w:rPr>
        <w:t>/21</w:t>
      </w:r>
    </w:p>
    <w:p w14:paraId="274AA9F2" w14:textId="77777777" w:rsidR="007974E0" w:rsidRDefault="007974E0" w:rsidP="007974E0">
      <w:pPr>
        <w:pStyle w:val="Nagwek3"/>
        <w:ind w:left="0"/>
        <w:jc w:val="left"/>
        <w:rPr>
          <w:sz w:val="28"/>
        </w:rPr>
      </w:pPr>
    </w:p>
    <w:p w14:paraId="76666168" w14:textId="77777777" w:rsidR="007974E0" w:rsidRDefault="007974E0" w:rsidP="007974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0B3D156" w14:textId="77777777" w:rsidR="007974E0" w:rsidRDefault="007974E0" w:rsidP="007974E0">
      <w:pPr>
        <w:jc w:val="center"/>
        <w:rPr>
          <w:b/>
          <w:sz w:val="28"/>
          <w:szCs w:val="28"/>
        </w:rPr>
      </w:pPr>
    </w:p>
    <w:p w14:paraId="1D72A224" w14:textId="77777777" w:rsidR="007974E0" w:rsidRDefault="007974E0" w:rsidP="007974E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1C30702" w14:textId="77777777" w:rsidR="007974E0" w:rsidRDefault="007974E0" w:rsidP="007974E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41F0BFF4" w14:textId="77777777" w:rsidR="007974E0" w:rsidRDefault="007974E0" w:rsidP="007974E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C00C084" w14:textId="77777777" w:rsidR="007974E0" w:rsidRDefault="007974E0" w:rsidP="007974E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3E66FBA" w14:textId="369A6318" w:rsidR="007974E0" w:rsidRDefault="007974E0" w:rsidP="007974E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4F1AA4">
        <w:rPr>
          <w:b/>
        </w:rPr>
        <w:t>Dostaw</w:t>
      </w:r>
      <w:r>
        <w:rPr>
          <w:b/>
        </w:rPr>
        <w:t>ę</w:t>
      </w:r>
      <w:r w:rsidRPr="004F1AA4">
        <w:rPr>
          <w:b/>
        </w:rPr>
        <w:t xml:space="preserve"> używanych zestawów stacjonarnych komputerów z monitorami dla </w:t>
      </w:r>
      <w:proofErr w:type="spellStart"/>
      <w:r w:rsidRPr="004F1AA4">
        <w:rPr>
          <w:b/>
        </w:rPr>
        <w:t>WFiIS</w:t>
      </w:r>
      <w:proofErr w:type="spellEnd"/>
      <w:r>
        <w:rPr>
          <w:rFonts w:ascii="Verdana" w:hAnsi="Verdana"/>
          <w:b/>
        </w:rPr>
        <w:t xml:space="preserve">- </w:t>
      </w:r>
      <w:r w:rsidRPr="007974E0">
        <w:rPr>
          <w:rFonts w:cs="Calibri"/>
          <w:b/>
        </w:rPr>
        <w:t>KC-zp.272-4</w:t>
      </w:r>
      <w:r>
        <w:rPr>
          <w:rFonts w:cs="Calibri"/>
          <w:b/>
        </w:rPr>
        <w:t>47</w:t>
      </w:r>
      <w:r w:rsidRPr="007974E0">
        <w:rPr>
          <w:rFonts w:cs="Calibri"/>
          <w:b/>
        </w:rPr>
        <w:t>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4A59225D" w14:textId="77777777" w:rsidR="007974E0" w:rsidRDefault="007974E0" w:rsidP="007974E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88823EC" w14:textId="77777777" w:rsidR="007974E0" w:rsidRDefault="007974E0" w:rsidP="007974E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9D70247" w14:textId="77777777" w:rsidR="007974E0" w:rsidRDefault="007974E0" w:rsidP="007974E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87F4D10" w14:textId="77777777" w:rsidR="007974E0" w:rsidRDefault="007974E0" w:rsidP="007974E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56BC2E9C" w14:textId="77777777" w:rsidR="007974E0" w:rsidRDefault="007974E0" w:rsidP="007974E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C5501AC" w14:textId="77777777" w:rsidR="007974E0" w:rsidRDefault="007974E0" w:rsidP="007974E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342DE5A6" w14:textId="77777777" w:rsidR="007974E0" w:rsidRDefault="007974E0" w:rsidP="007974E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FCFD3B1" w14:textId="77777777" w:rsidR="007974E0" w:rsidRDefault="007974E0" w:rsidP="007974E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974E0" w14:paraId="5527D869" w14:textId="77777777" w:rsidTr="00112A6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90498" w14:textId="77777777" w:rsidR="007974E0" w:rsidRDefault="007974E0" w:rsidP="00112A62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20625" w14:textId="77777777" w:rsidR="007974E0" w:rsidRDefault="007974E0" w:rsidP="00112A62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2ABDC" w14:textId="77777777" w:rsidR="007974E0" w:rsidRDefault="007974E0" w:rsidP="00112A62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7974E0" w14:paraId="0F7CE7FA" w14:textId="77777777" w:rsidTr="00112A6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6048A" w14:textId="77777777" w:rsidR="007974E0" w:rsidRDefault="007974E0" w:rsidP="00112A62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91E84" w14:textId="77777777" w:rsidR="007974E0" w:rsidRDefault="007974E0" w:rsidP="00112A6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7583" w14:textId="77777777" w:rsidR="007974E0" w:rsidRDefault="007974E0" w:rsidP="00112A62">
            <w:pPr>
              <w:widowControl w:val="0"/>
              <w:spacing w:line="360" w:lineRule="auto"/>
              <w:jc w:val="both"/>
            </w:pPr>
          </w:p>
        </w:tc>
      </w:tr>
      <w:tr w:rsidR="007974E0" w14:paraId="1228FAC5" w14:textId="77777777" w:rsidTr="00112A6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1CF0" w14:textId="77777777" w:rsidR="007974E0" w:rsidRDefault="007974E0" w:rsidP="00112A62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0917" w14:textId="77777777" w:rsidR="007974E0" w:rsidRDefault="007974E0" w:rsidP="00112A6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9264" w14:textId="77777777" w:rsidR="007974E0" w:rsidRDefault="007974E0" w:rsidP="00112A62">
            <w:pPr>
              <w:widowControl w:val="0"/>
              <w:spacing w:line="360" w:lineRule="auto"/>
              <w:jc w:val="both"/>
            </w:pPr>
          </w:p>
        </w:tc>
      </w:tr>
      <w:tr w:rsidR="007974E0" w14:paraId="4067E734" w14:textId="77777777" w:rsidTr="00112A6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91588" w14:textId="77777777" w:rsidR="007974E0" w:rsidRDefault="007974E0" w:rsidP="00112A62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E490" w14:textId="77777777" w:rsidR="007974E0" w:rsidRDefault="007974E0" w:rsidP="00112A6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4034" w14:textId="77777777" w:rsidR="007974E0" w:rsidRDefault="007974E0" w:rsidP="00112A62">
            <w:pPr>
              <w:widowControl w:val="0"/>
              <w:spacing w:line="360" w:lineRule="auto"/>
              <w:jc w:val="both"/>
            </w:pPr>
          </w:p>
        </w:tc>
      </w:tr>
    </w:tbl>
    <w:p w14:paraId="6D1D8756" w14:textId="77777777" w:rsidR="007974E0" w:rsidRDefault="007974E0" w:rsidP="007974E0">
      <w:pPr>
        <w:widowControl w:val="0"/>
        <w:spacing w:line="360" w:lineRule="auto"/>
        <w:jc w:val="both"/>
      </w:pPr>
    </w:p>
    <w:p w14:paraId="20DDD918" w14:textId="77777777" w:rsidR="007974E0" w:rsidRDefault="007974E0" w:rsidP="007974E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9DE2217" w14:textId="77777777" w:rsidR="007974E0" w:rsidRDefault="007974E0" w:rsidP="007974E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9CECB48" w14:textId="77777777" w:rsidR="007974E0" w:rsidRDefault="007974E0" w:rsidP="007974E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6D597DF8" w14:textId="77777777" w:rsidR="007974E0" w:rsidRDefault="007974E0" w:rsidP="007974E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1D4273C1" w14:textId="77777777" w:rsidR="007974E0" w:rsidRDefault="007974E0" w:rsidP="007974E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95F72E1" w14:textId="77777777" w:rsidR="007974E0" w:rsidRDefault="007974E0" w:rsidP="007974E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7DC6EB50" w14:textId="77777777" w:rsidR="007974E0" w:rsidRPr="00D82098" w:rsidRDefault="007974E0" w:rsidP="007974E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533E6A80" w14:textId="77777777" w:rsidR="007974E0" w:rsidRDefault="007974E0" w:rsidP="007974E0">
      <w:pPr>
        <w:rPr>
          <w:rFonts w:eastAsia="Times New Roman"/>
          <w:lang w:eastAsia="pl-PL"/>
        </w:rPr>
      </w:pPr>
    </w:p>
    <w:p w14:paraId="1C8895E1" w14:textId="77777777" w:rsidR="007974E0" w:rsidRDefault="007974E0" w:rsidP="007974E0"/>
    <w:p w14:paraId="3EEAA95D" w14:textId="77777777" w:rsidR="007974E0" w:rsidRPr="00DD1F3F" w:rsidRDefault="007974E0" w:rsidP="007974E0"/>
    <w:p w14:paraId="4B701958" w14:textId="77777777" w:rsidR="007974E0" w:rsidRPr="00667DD0" w:rsidRDefault="007974E0" w:rsidP="007974E0"/>
    <w:p w14:paraId="26892687" w14:textId="77777777" w:rsidR="007974E0" w:rsidRPr="007E7DB7" w:rsidRDefault="007974E0" w:rsidP="007974E0"/>
    <w:p w14:paraId="7697CF8C" w14:textId="77777777" w:rsidR="007974E0" w:rsidRPr="00AF5088" w:rsidRDefault="007974E0" w:rsidP="007974E0"/>
    <w:p w14:paraId="6D4AF1CB" w14:textId="6D82A4CB" w:rsidR="00106AC7" w:rsidRPr="00D32A0A" w:rsidRDefault="00106AC7" w:rsidP="00D32A0A"/>
    <w:sectPr w:rsidR="00106AC7" w:rsidRPr="00D32A0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46B5D" w14:textId="77777777" w:rsidR="00C36921" w:rsidRDefault="00C36921">
      <w:r>
        <w:separator/>
      </w:r>
    </w:p>
  </w:endnote>
  <w:endnote w:type="continuationSeparator" w:id="0">
    <w:p w14:paraId="3B56AE62" w14:textId="77777777" w:rsidR="00C36921" w:rsidRDefault="00C36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A382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9C8CF0A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75A7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AF76E10" w14:textId="77777777" w:rsidR="00336EEB" w:rsidRDefault="007974E0" w:rsidP="00336EEB">
    <w:pPr>
      <w:pStyle w:val="Stopka"/>
      <w:tabs>
        <w:tab w:val="clear" w:pos="4536"/>
      </w:tabs>
      <w:jc w:val="center"/>
    </w:pPr>
    <w:r>
      <w:rPr>
        <w:noProof/>
      </w:rPr>
      <w:pict w14:anchorId="78E58EF2">
        <v:line id="_x0000_s2049" style="position:absolute;left:0;text-align:left;z-index:251657728" from="-3.85pt,8.7pt" to="455.15pt,8.7pt"/>
      </w:pict>
    </w:r>
  </w:p>
  <w:p w14:paraId="414630E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74CCB" w14:textId="77777777" w:rsidR="007E772E" w:rsidRDefault="007E77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14845" w14:textId="77777777" w:rsidR="00C36921" w:rsidRDefault="00C36921">
      <w:r>
        <w:separator/>
      </w:r>
    </w:p>
  </w:footnote>
  <w:footnote w:type="continuationSeparator" w:id="0">
    <w:p w14:paraId="7E76D794" w14:textId="77777777" w:rsidR="00C36921" w:rsidRDefault="00C369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69ADF" w14:textId="77777777" w:rsidR="007E772E" w:rsidRDefault="007E77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42CAA" w14:textId="77777777" w:rsidR="007E772E" w:rsidRDefault="007E77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5E8E3" w14:textId="77777777" w:rsidR="007E772E" w:rsidRDefault="007E77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921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974E0"/>
    <w:rsid w:val="007D36CE"/>
    <w:rsid w:val="007E772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36921"/>
    <w:rsid w:val="00C527C7"/>
    <w:rsid w:val="00C606B9"/>
    <w:rsid w:val="00CB6204"/>
    <w:rsid w:val="00CC527A"/>
    <w:rsid w:val="00D32A0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690224"/>
  <w15:chartTrackingRefBased/>
  <w15:docId w15:val="{D466DE43-7FC1-4B84-959E-B0615B8BE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74E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7974E0"/>
    <w:rPr>
      <w:b/>
      <w:sz w:val="24"/>
    </w:rPr>
  </w:style>
  <w:style w:type="character" w:customStyle="1" w:styleId="NagwekZnak">
    <w:name w:val="Nagłówek Znak"/>
    <w:link w:val="Nagwek"/>
    <w:rsid w:val="007974E0"/>
  </w:style>
  <w:style w:type="paragraph" w:styleId="Akapitzlist">
    <w:name w:val="List Paragraph"/>
    <w:basedOn w:val="Normalny"/>
    <w:uiPriority w:val="34"/>
    <w:qFormat/>
    <w:rsid w:val="007974E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2021-08-19T12:38:00Z</cp:lastPrinted>
  <dcterms:created xsi:type="dcterms:W3CDTF">2021-08-19T12:38:00Z</dcterms:created>
  <dcterms:modified xsi:type="dcterms:W3CDTF">2021-08-19T12:38:00Z</dcterms:modified>
</cp:coreProperties>
</file>