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DC31C" w14:textId="77777777" w:rsidR="00B0776E" w:rsidRPr="002A16E2" w:rsidRDefault="00B0776E" w:rsidP="00B0776E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BBB94F1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1042CFAF" w14:textId="77777777" w:rsidR="00B0776E" w:rsidRPr="002A16E2" w:rsidRDefault="00B0776E" w:rsidP="00B0776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E261D20" w14:textId="77777777" w:rsidR="00B0776E" w:rsidRPr="002A16E2" w:rsidRDefault="00B0776E" w:rsidP="00B0776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7384970" w14:textId="77777777" w:rsidR="00B0776E" w:rsidRPr="002A16E2" w:rsidRDefault="00B0776E" w:rsidP="00B0776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5662E6B" w14:textId="77777777" w:rsidR="00B0776E" w:rsidRPr="002A16E2" w:rsidRDefault="00B0776E" w:rsidP="00B077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C0FABD1" w14:textId="77777777" w:rsidR="00B0776E" w:rsidRPr="00FA50AF" w:rsidRDefault="00B0776E" w:rsidP="00B0776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03F4ED0" w14:textId="77777777" w:rsidR="00B0776E" w:rsidRPr="002A16E2" w:rsidRDefault="00B0776E" w:rsidP="00B077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7BF4BE4" w14:textId="77777777" w:rsidR="00B0776E" w:rsidRPr="002A16E2" w:rsidRDefault="00B0776E" w:rsidP="00B077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0CF4ADD" w14:textId="77777777" w:rsidR="00B0776E" w:rsidRPr="002A16E2" w:rsidRDefault="00B0776E" w:rsidP="00B0776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B77BC61" w14:textId="77777777" w:rsidR="00B0776E" w:rsidRPr="002A16E2" w:rsidRDefault="00B0776E" w:rsidP="00B0776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B82A2A3" w14:textId="77777777" w:rsidR="00B0776E" w:rsidRPr="002A16E2" w:rsidRDefault="00B0776E" w:rsidP="00B0776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DA63968" w14:textId="77777777" w:rsidR="00B0776E" w:rsidRPr="002A16E2" w:rsidRDefault="00B0776E" w:rsidP="00B077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CF51DBA" w14:textId="77777777" w:rsidR="00B0776E" w:rsidRPr="002A16E2" w:rsidRDefault="00B0776E" w:rsidP="00B0776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2824555" w14:textId="77777777" w:rsidR="00B0776E" w:rsidRPr="002A16E2" w:rsidRDefault="00B0776E" w:rsidP="00B0776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6AAAA2C5" w14:textId="77777777" w:rsidR="00B0776E" w:rsidRPr="002A16E2" w:rsidRDefault="00B0776E" w:rsidP="00B0776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F33580D" w14:textId="77777777" w:rsidR="00B0776E" w:rsidRPr="002A16E2" w:rsidRDefault="00B0776E" w:rsidP="00B0776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FC5C78F" w14:textId="77777777" w:rsidR="00B0776E" w:rsidRPr="002A16E2" w:rsidRDefault="00B0776E" w:rsidP="00B0776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18594D0" w14:textId="77777777" w:rsidR="00B0776E" w:rsidRPr="002A16E2" w:rsidRDefault="00B0776E" w:rsidP="00B0776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CAABD90" w14:textId="77777777" w:rsidR="00B0776E" w:rsidRPr="002A16E2" w:rsidRDefault="00B0776E" w:rsidP="00B0776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D371A85" w14:textId="77777777" w:rsidR="00B0776E" w:rsidRPr="002A16E2" w:rsidRDefault="00B0776E" w:rsidP="00B0776E">
      <w:pPr>
        <w:ind w:firstLine="3969"/>
        <w:rPr>
          <w:b/>
          <w:sz w:val="22"/>
          <w:szCs w:val="22"/>
        </w:rPr>
      </w:pPr>
    </w:p>
    <w:p w14:paraId="46015F05" w14:textId="6E50325E" w:rsidR="00B0776E" w:rsidRPr="002A16E2" w:rsidRDefault="00B0776E" w:rsidP="00B0776E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B678A">
        <w:rPr>
          <w:b/>
          <w:sz w:val="22"/>
          <w:szCs w:val="22"/>
        </w:rPr>
        <w:t xml:space="preserve">Dostawa używanych zestawów stacjonarnych komputerów z monitorami dla </w:t>
      </w:r>
      <w:proofErr w:type="spellStart"/>
      <w:r w:rsidRPr="007B678A">
        <w:rPr>
          <w:b/>
          <w:sz w:val="22"/>
          <w:szCs w:val="22"/>
        </w:rPr>
        <w:t>WFiIS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47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DA722A6" w14:textId="77777777" w:rsidR="00B0776E" w:rsidRPr="002A16E2" w:rsidRDefault="00B0776E" w:rsidP="00B0776E">
      <w:pPr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zestawy komputerowe stacjonarne wraz z monitorami </w:t>
      </w:r>
      <w:r w:rsidRPr="002A16E2">
        <w:rPr>
          <w:i/>
          <w:iCs/>
          <w:sz w:val="22"/>
          <w:szCs w:val="22"/>
        </w:rPr>
        <w:t>wchodzące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postepowania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FE9205B" w14:textId="77777777" w:rsidR="00B0776E" w:rsidRPr="002A16E2" w:rsidRDefault="00B0776E" w:rsidP="00B0776E">
      <w:pPr>
        <w:tabs>
          <w:tab w:val="right" w:pos="9000"/>
        </w:tabs>
        <w:rPr>
          <w:sz w:val="22"/>
          <w:szCs w:val="22"/>
        </w:rPr>
      </w:pPr>
    </w:p>
    <w:p w14:paraId="3D8B2C09" w14:textId="77777777" w:rsidR="00B0776E" w:rsidRDefault="00B0776E" w:rsidP="00B0776E">
      <w:pPr>
        <w:tabs>
          <w:tab w:val="left" w:pos="426"/>
        </w:tabs>
        <w:jc w:val="both"/>
        <w:rPr>
          <w:sz w:val="18"/>
          <w:szCs w:val="18"/>
        </w:rPr>
      </w:pPr>
      <w:r w:rsidRPr="00F77C7A">
        <w:rPr>
          <w:b/>
          <w:color w:val="FF0000"/>
          <w:sz w:val="22"/>
          <w:szCs w:val="22"/>
          <w:u w:val="single"/>
        </w:rPr>
        <w:t xml:space="preserve">Zadanie nr </w:t>
      </w:r>
      <w:r>
        <w:rPr>
          <w:b/>
          <w:color w:val="FF0000"/>
          <w:sz w:val="22"/>
          <w:szCs w:val="22"/>
          <w:u w:val="single"/>
        </w:rPr>
        <w:t>1</w:t>
      </w:r>
      <w:r w:rsidRPr="00F77C7A">
        <w:rPr>
          <w:b/>
          <w:color w:val="FF0000"/>
          <w:sz w:val="22"/>
          <w:szCs w:val="22"/>
          <w:u w:val="single"/>
        </w:rPr>
        <w:t xml:space="preserve">: </w:t>
      </w:r>
      <w:r w:rsidRPr="00F63A4C">
        <w:rPr>
          <w:b/>
          <w:color w:val="FF0000"/>
          <w:sz w:val="22"/>
          <w:szCs w:val="22"/>
          <w:u w:val="single"/>
        </w:rPr>
        <w:t>Dostawa 2 szt.</w:t>
      </w:r>
      <w:r>
        <w:rPr>
          <w:b/>
          <w:color w:val="FF0000"/>
          <w:sz w:val="22"/>
          <w:szCs w:val="22"/>
          <w:u w:val="single"/>
        </w:rPr>
        <w:t xml:space="preserve"> </w:t>
      </w:r>
      <w:r w:rsidRPr="00F63A4C">
        <w:rPr>
          <w:b/>
          <w:color w:val="FF0000"/>
          <w:sz w:val="22"/>
          <w:szCs w:val="22"/>
          <w:u w:val="single"/>
        </w:rPr>
        <w:t>używanych zestawów stacjonarnych komputerów - zestaw nr I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B0776E" w14:paraId="44C397D3" w14:textId="77777777" w:rsidTr="00112A62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F251B1B" w14:textId="77777777" w:rsidR="00B0776E" w:rsidRDefault="00B0776E" w:rsidP="00112A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8D995F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C41C50C" w14:textId="77777777" w:rsidR="00B0776E" w:rsidRPr="00FD3F61" w:rsidRDefault="00B0776E" w:rsidP="00112A6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32316129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6928DA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510D8E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C820309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2BB5340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759611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550ADF85" w14:textId="77777777" w:rsidR="00B0776E" w:rsidRDefault="00B0776E" w:rsidP="00112A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2DC6E3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033B694" w14:textId="77777777" w:rsidR="00B0776E" w:rsidRDefault="00B0776E" w:rsidP="00112A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AF00383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B0776E" w14:paraId="3A768AD2" w14:textId="77777777" w:rsidTr="00112A62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1EA45CB6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22856A8A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7355015A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F21D601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701BA506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F96CE03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076A4C98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090E4E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0776E" w:rsidRPr="00C44251" w14:paraId="0E87E224" w14:textId="77777777" w:rsidTr="00112A62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70B874E0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6F68A65D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komputera stacjonarnego z monitorem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1CC33AB1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8AF6A5A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4C8FAE33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F1ABA83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7F720136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3A57BB6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</w:tr>
      <w:tr w:rsidR="00B0776E" w14:paraId="14C2E24C" w14:textId="77777777" w:rsidTr="00112A62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0DFB3D92" w14:textId="77777777" w:rsidR="00B0776E" w:rsidRPr="00BF11F0" w:rsidRDefault="00B0776E" w:rsidP="00112A62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7A75D03E" w14:textId="77777777" w:rsidR="00B0776E" w:rsidRDefault="00B0776E" w:rsidP="00112A62">
            <w:pPr>
              <w:ind w:right="425"/>
            </w:pPr>
          </w:p>
        </w:tc>
      </w:tr>
    </w:tbl>
    <w:p w14:paraId="1370362F" w14:textId="77777777" w:rsidR="00B0776E" w:rsidRDefault="00B0776E" w:rsidP="00B077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2DB61DE" w14:textId="77777777" w:rsidR="00B0776E" w:rsidRPr="002A16E2" w:rsidRDefault="00B0776E" w:rsidP="00B077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54675B6" w14:textId="77777777" w:rsidR="00B0776E" w:rsidRPr="002A16E2" w:rsidRDefault="00B0776E" w:rsidP="00B077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B1EAED2" w14:textId="77777777" w:rsidR="00B0776E" w:rsidRPr="002A16E2" w:rsidRDefault="00B0776E" w:rsidP="00B0776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32570C1" w14:textId="77777777" w:rsidR="00B0776E" w:rsidRDefault="00B0776E" w:rsidP="00B077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E635402" w14:textId="77777777" w:rsidR="00B0776E" w:rsidRDefault="00B0776E" w:rsidP="00B077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39ABDE5" w14:textId="77777777" w:rsidR="00B0776E" w:rsidRDefault="00B0776E" w:rsidP="00B0776E">
      <w:pPr>
        <w:tabs>
          <w:tab w:val="left" w:pos="426"/>
        </w:tabs>
        <w:jc w:val="both"/>
        <w:rPr>
          <w:sz w:val="18"/>
          <w:szCs w:val="18"/>
        </w:rPr>
      </w:pPr>
      <w:r w:rsidRPr="00F77C7A">
        <w:rPr>
          <w:b/>
          <w:color w:val="FF0000"/>
          <w:sz w:val="22"/>
          <w:szCs w:val="22"/>
          <w:u w:val="single"/>
        </w:rPr>
        <w:t xml:space="preserve">Zadanie nr </w:t>
      </w:r>
      <w:r>
        <w:rPr>
          <w:b/>
          <w:color w:val="FF0000"/>
          <w:sz w:val="22"/>
          <w:szCs w:val="22"/>
          <w:u w:val="single"/>
        </w:rPr>
        <w:t>2</w:t>
      </w:r>
      <w:r w:rsidRPr="00F77C7A">
        <w:rPr>
          <w:b/>
          <w:color w:val="FF0000"/>
          <w:sz w:val="22"/>
          <w:szCs w:val="22"/>
          <w:u w:val="single"/>
        </w:rPr>
        <w:t xml:space="preserve">: </w:t>
      </w:r>
      <w:r w:rsidRPr="00F63A4C">
        <w:rPr>
          <w:b/>
          <w:color w:val="FF0000"/>
          <w:sz w:val="22"/>
          <w:szCs w:val="22"/>
          <w:u w:val="single"/>
        </w:rPr>
        <w:t>Dostawa 2 szt.</w:t>
      </w:r>
      <w:r>
        <w:rPr>
          <w:b/>
          <w:color w:val="FF0000"/>
          <w:sz w:val="22"/>
          <w:szCs w:val="22"/>
          <w:u w:val="single"/>
        </w:rPr>
        <w:t xml:space="preserve"> </w:t>
      </w:r>
      <w:r w:rsidRPr="00F63A4C">
        <w:rPr>
          <w:b/>
          <w:color w:val="FF0000"/>
          <w:sz w:val="22"/>
          <w:szCs w:val="22"/>
          <w:u w:val="single"/>
        </w:rPr>
        <w:t xml:space="preserve">używanych zestawów stacjonarnych komputerów - zestaw nr </w:t>
      </w:r>
      <w:r>
        <w:rPr>
          <w:b/>
          <w:color w:val="FF0000"/>
          <w:sz w:val="22"/>
          <w:szCs w:val="22"/>
          <w:u w:val="single"/>
        </w:rPr>
        <w:t>I</w:t>
      </w:r>
      <w:r w:rsidRPr="00F63A4C">
        <w:rPr>
          <w:b/>
          <w:color w:val="FF0000"/>
          <w:sz w:val="22"/>
          <w:szCs w:val="22"/>
          <w:u w:val="single"/>
        </w:rPr>
        <w:t>I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B0776E" w14:paraId="58B2B653" w14:textId="77777777" w:rsidTr="00112A62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273ED0F" w14:textId="77777777" w:rsidR="00B0776E" w:rsidRDefault="00B0776E" w:rsidP="00112A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45A1D76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028F683" w14:textId="77777777" w:rsidR="00B0776E" w:rsidRPr="00FD3F61" w:rsidRDefault="00B0776E" w:rsidP="00112A6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0E85AD60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958EEAD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C94288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B0A3385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51676688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D55AEF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420E290A" w14:textId="77777777" w:rsidR="00B0776E" w:rsidRDefault="00B0776E" w:rsidP="00112A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493089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6D7D1AE" w14:textId="77777777" w:rsidR="00B0776E" w:rsidRDefault="00B0776E" w:rsidP="00112A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093FF37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B0776E" w14:paraId="1B5250B1" w14:textId="77777777" w:rsidTr="00112A62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5B0963B8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12437452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40D22589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8F6D801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10C97309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B4EDD7D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3B93C73F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F96A0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0776E" w:rsidRPr="00C44251" w14:paraId="058BBE68" w14:textId="77777777" w:rsidTr="00112A62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3FEE649A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37963AAB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komputera stacjonarnego z monitorem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195579FB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F354D13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3ADAC944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667F6D0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0D7483D9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9F2E017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</w:tr>
      <w:tr w:rsidR="00B0776E" w14:paraId="7714C9D9" w14:textId="77777777" w:rsidTr="00112A62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5D144C69" w14:textId="77777777" w:rsidR="00B0776E" w:rsidRPr="00BF11F0" w:rsidRDefault="00B0776E" w:rsidP="00112A62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6EC42D8F" w14:textId="77777777" w:rsidR="00B0776E" w:rsidRDefault="00B0776E" w:rsidP="00112A62">
            <w:pPr>
              <w:ind w:right="425"/>
            </w:pPr>
          </w:p>
        </w:tc>
      </w:tr>
    </w:tbl>
    <w:p w14:paraId="73907042" w14:textId="77777777" w:rsidR="00B0776E" w:rsidRDefault="00B0776E" w:rsidP="00B077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72F7982" w14:textId="77777777" w:rsidR="00B0776E" w:rsidRPr="002A16E2" w:rsidRDefault="00B0776E" w:rsidP="00B077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355287F" w14:textId="77777777" w:rsidR="00B0776E" w:rsidRPr="002A16E2" w:rsidRDefault="00B0776E" w:rsidP="00B077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4FF79C9" w14:textId="77777777" w:rsidR="00B0776E" w:rsidRPr="002A16E2" w:rsidRDefault="00B0776E" w:rsidP="00B0776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7EFF234" w14:textId="77777777" w:rsidR="00B0776E" w:rsidRPr="002A16E2" w:rsidRDefault="00B0776E" w:rsidP="00B077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2B9B17" w14:textId="77777777" w:rsidR="00B0776E" w:rsidRPr="002A16E2" w:rsidRDefault="00B0776E" w:rsidP="00B077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2E9B845" w14:textId="77777777" w:rsidR="00B0776E" w:rsidRPr="002A16E2" w:rsidRDefault="00B0776E" w:rsidP="00B077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B4EECA8" w14:textId="77777777" w:rsidR="00B0776E" w:rsidRDefault="00B0776E" w:rsidP="00B0776E">
      <w:pPr>
        <w:tabs>
          <w:tab w:val="left" w:pos="426"/>
        </w:tabs>
        <w:jc w:val="both"/>
        <w:rPr>
          <w:sz w:val="18"/>
          <w:szCs w:val="18"/>
        </w:rPr>
      </w:pPr>
      <w:r w:rsidRPr="00F77C7A">
        <w:rPr>
          <w:b/>
          <w:color w:val="FF0000"/>
          <w:sz w:val="22"/>
          <w:szCs w:val="22"/>
          <w:u w:val="single"/>
        </w:rPr>
        <w:t xml:space="preserve">Zadanie nr </w:t>
      </w:r>
      <w:r>
        <w:rPr>
          <w:b/>
          <w:color w:val="FF0000"/>
          <w:sz w:val="22"/>
          <w:szCs w:val="22"/>
          <w:u w:val="single"/>
        </w:rPr>
        <w:t>3</w:t>
      </w:r>
      <w:r w:rsidRPr="00F77C7A">
        <w:rPr>
          <w:b/>
          <w:color w:val="FF0000"/>
          <w:sz w:val="22"/>
          <w:szCs w:val="22"/>
          <w:u w:val="single"/>
        </w:rPr>
        <w:t xml:space="preserve">: </w:t>
      </w:r>
      <w:r w:rsidRPr="00F63A4C">
        <w:rPr>
          <w:b/>
          <w:color w:val="FF0000"/>
          <w:sz w:val="22"/>
          <w:szCs w:val="22"/>
          <w:u w:val="single"/>
        </w:rPr>
        <w:t xml:space="preserve">Dostawa </w:t>
      </w:r>
      <w:r>
        <w:rPr>
          <w:b/>
          <w:color w:val="FF0000"/>
          <w:sz w:val="22"/>
          <w:szCs w:val="22"/>
          <w:u w:val="single"/>
        </w:rPr>
        <w:t>1</w:t>
      </w:r>
      <w:r w:rsidRPr="00F63A4C">
        <w:rPr>
          <w:b/>
          <w:color w:val="FF0000"/>
          <w:sz w:val="22"/>
          <w:szCs w:val="22"/>
          <w:u w:val="single"/>
        </w:rPr>
        <w:t xml:space="preserve"> szt.</w:t>
      </w:r>
      <w:r>
        <w:rPr>
          <w:b/>
          <w:color w:val="FF0000"/>
          <w:sz w:val="22"/>
          <w:szCs w:val="22"/>
          <w:u w:val="single"/>
        </w:rPr>
        <w:t xml:space="preserve"> </w:t>
      </w:r>
      <w:r w:rsidRPr="00F63A4C">
        <w:rPr>
          <w:b/>
          <w:color w:val="FF0000"/>
          <w:sz w:val="22"/>
          <w:szCs w:val="22"/>
          <w:u w:val="single"/>
        </w:rPr>
        <w:t>używan</w:t>
      </w:r>
      <w:r>
        <w:rPr>
          <w:b/>
          <w:color w:val="FF0000"/>
          <w:sz w:val="22"/>
          <w:szCs w:val="22"/>
          <w:u w:val="single"/>
        </w:rPr>
        <w:t>ego</w:t>
      </w:r>
      <w:r w:rsidRPr="00F63A4C">
        <w:rPr>
          <w:b/>
          <w:color w:val="FF0000"/>
          <w:sz w:val="22"/>
          <w:szCs w:val="22"/>
          <w:u w:val="single"/>
        </w:rPr>
        <w:t xml:space="preserve"> zestaw</w:t>
      </w:r>
      <w:r>
        <w:rPr>
          <w:b/>
          <w:color w:val="FF0000"/>
          <w:sz w:val="22"/>
          <w:szCs w:val="22"/>
          <w:u w:val="single"/>
        </w:rPr>
        <w:t>u</w:t>
      </w:r>
      <w:r w:rsidRPr="00F63A4C">
        <w:rPr>
          <w:b/>
          <w:color w:val="FF0000"/>
          <w:sz w:val="22"/>
          <w:szCs w:val="22"/>
          <w:u w:val="single"/>
        </w:rPr>
        <w:t xml:space="preserve"> stacjonarn</w:t>
      </w:r>
      <w:r>
        <w:rPr>
          <w:b/>
          <w:color w:val="FF0000"/>
          <w:sz w:val="22"/>
          <w:szCs w:val="22"/>
          <w:u w:val="single"/>
        </w:rPr>
        <w:t>ego</w:t>
      </w:r>
      <w:r w:rsidRPr="00F63A4C">
        <w:rPr>
          <w:b/>
          <w:color w:val="FF0000"/>
          <w:sz w:val="22"/>
          <w:szCs w:val="22"/>
          <w:u w:val="single"/>
        </w:rPr>
        <w:t xml:space="preserve"> komputer</w:t>
      </w:r>
      <w:r>
        <w:rPr>
          <w:b/>
          <w:color w:val="FF0000"/>
          <w:sz w:val="22"/>
          <w:szCs w:val="22"/>
          <w:u w:val="single"/>
        </w:rPr>
        <w:t>a</w:t>
      </w:r>
      <w:r w:rsidRPr="00F63A4C">
        <w:rPr>
          <w:b/>
          <w:color w:val="FF0000"/>
          <w:sz w:val="22"/>
          <w:szCs w:val="22"/>
          <w:u w:val="single"/>
        </w:rPr>
        <w:t xml:space="preserve"> - zestaw nr I</w:t>
      </w:r>
      <w:r>
        <w:rPr>
          <w:b/>
          <w:color w:val="FF0000"/>
          <w:sz w:val="22"/>
          <w:szCs w:val="22"/>
          <w:u w:val="single"/>
        </w:rPr>
        <w:t>II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B0776E" w14:paraId="37F712BD" w14:textId="77777777" w:rsidTr="00112A62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DD9CEB6" w14:textId="77777777" w:rsidR="00B0776E" w:rsidRDefault="00B0776E" w:rsidP="00112A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7DBE241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9838BB0" w14:textId="77777777" w:rsidR="00B0776E" w:rsidRPr="00FD3F61" w:rsidRDefault="00B0776E" w:rsidP="00112A6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7692C1FD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290C0E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C06CBE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18B85F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865FE63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DCE8C4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24DA8803" w14:textId="77777777" w:rsidR="00B0776E" w:rsidRDefault="00B0776E" w:rsidP="00112A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A0A8A3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24727558" w14:textId="77777777" w:rsidR="00B0776E" w:rsidRDefault="00B0776E" w:rsidP="00112A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60C7BD2" w14:textId="77777777" w:rsidR="00B0776E" w:rsidRDefault="00B0776E" w:rsidP="00112A6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B0776E" w14:paraId="53552DA9" w14:textId="77777777" w:rsidTr="00112A62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1C96A245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59DC0117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6822A8E5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4B6355B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2D29A792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20E58C4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6B70310A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1644AB" w14:textId="77777777" w:rsidR="00B0776E" w:rsidRDefault="00B0776E" w:rsidP="00112A62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0776E" w:rsidRPr="00C44251" w14:paraId="1AA2AF65" w14:textId="77777777" w:rsidTr="00112A62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05C5888F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06149977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komputera stacjonarnego z monitorem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5F501098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D99710F" w14:textId="77777777" w:rsidR="00B0776E" w:rsidRPr="00B70C3A" w:rsidRDefault="00B0776E" w:rsidP="00112A62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22931E20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0F764A8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2DDD28E5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6A4F3" w14:textId="77777777" w:rsidR="00B0776E" w:rsidRPr="00C44251" w:rsidRDefault="00B0776E" w:rsidP="00112A62">
            <w:pPr>
              <w:ind w:right="425"/>
              <w:rPr>
                <w:sz w:val="16"/>
                <w:szCs w:val="16"/>
              </w:rPr>
            </w:pPr>
          </w:p>
        </w:tc>
      </w:tr>
      <w:tr w:rsidR="00B0776E" w14:paraId="5C689E05" w14:textId="77777777" w:rsidTr="00112A62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6E2F7EDB" w14:textId="77777777" w:rsidR="00B0776E" w:rsidRPr="00BF11F0" w:rsidRDefault="00B0776E" w:rsidP="00112A62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2F2292DB" w14:textId="77777777" w:rsidR="00B0776E" w:rsidRDefault="00B0776E" w:rsidP="00112A62">
            <w:pPr>
              <w:ind w:right="425"/>
            </w:pPr>
          </w:p>
        </w:tc>
      </w:tr>
    </w:tbl>
    <w:p w14:paraId="34830414" w14:textId="77777777" w:rsidR="00B0776E" w:rsidRDefault="00B0776E" w:rsidP="00B077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1403A13" w14:textId="77777777" w:rsidR="00B0776E" w:rsidRPr="002A16E2" w:rsidRDefault="00B0776E" w:rsidP="00B077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800B754" w14:textId="77777777" w:rsidR="00B0776E" w:rsidRPr="002A16E2" w:rsidRDefault="00B0776E" w:rsidP="00B0776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E85F5D9" w14:textId="77777777" w:rsidR="00B0776E" w:rsidRPr="002A16E2" w:rsidRDefault="00B0776E" w:rsidP="00B0776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43541A0" w14:textId="77777777" w:rsidR="00B0776E" w:rsidRPr="002A16E2" w:rsidRDefault="00B0776E" w:rsidP="00B0776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A236F04" w14:textId="77777777" w:rsidR="00B0776E" w:rsidRPr="002A16E2" w:rsidRDefault="00B0776E" w:rsidP="00B0776E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C66C8C4" w14:textId="77777777" w:rsidR="00B0776E" w:rsidRPr="002A16E2" w:rsidRDefault="00B0776E" w:rsidP="00B0776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1E30D8A7" w14:textId="77777777" w:rsidR="00B0776E" w:rsidRDefault="00B0776E" w:rsidP="00B0776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2F44327" w14:textId="77777777" w:rsidR="00B0776E" w:rsidRPr="002A16E2" w:rsidRDefault="00B0776E" w:rsidP="00B0776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zestawy komputerowe stacjonarne wraz z monitorami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FC109C1" w14:textId="77777777" w:rsidR="00B0776E" w:rsidRPr="002A16E2" w:rsidRDefault="00B0776E" w:rsidP="00B0776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 xml:space="preserve">zestawy komputerowe stacjonarne wraz z monitorami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2BA0221B" w14:textId="77777777" w:rsidR="00B0776E" w:rsidRPr="002A16E2" w:rsidRDefault="00B0776E" w:rsidP="00B0776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9493C5A" w14:textId="77777777" w:rsidR="00B0776E" w:rsidRPr="002A16E2" w:rsidRDefault="00B0776E" w:rsidP="00B0776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9D1AAB" w14:textId="77777777" w:rsidR="00B0776E" w:rsidRPr="002A16E2" w:rsidRDefault="00B0776E" w:rsidP="00B0776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14E106" w14:textId="77777777" w:rsidR="00B0776E" w:rsidRPr="002A16E2" w:rsidRDefault="00B0776E" w:rsidP="00B0776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0776E" w:rsidRPr="002A16E2" w14:paraId="29E4E768" w14:textId="77777777" w:rsidTr="00112A6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960EB" w14:textId="77777777" w:rsidR="00B0776E" w:rsidRPr="002A16E2" w:rsidRDefault="00B0776E" w:rsidP="00112A6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80AFD" w14:textId="77777777" w:rsidR="00B0776E" w:rsidRPr="002A16E2" w:rsidRDefault="00B0776E" w:rsidP="00112A6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82A49CD" w14:textId="77777777" w:rsidR="00B0776E" w:rsidRPr="002A16E2" w:rsidRDefault="00B0776E" w:rsidP="00112A6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5E18A8" w14:textId="77777777" w:rsidR="00B0776E" w:rsidRPr="002A16E2" w:rsidRDefault="00B0776E" w:rsidP="00112A6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B0776E" w:rsidRPr="002A16E2" w14:paraId="1226FE63" w14:textId="77777777" w:rsidTr="00112A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E5CB8" w14:textId="77777777" w:rsidR="00B0776E" w:rsidRPr="002A16E2" w:rsidRDefault="00B0776E" w:rsidP="00112A6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7D3CF" w14:textId="77777777" w:rsidR="00B0776E" w:rsidRPr="002A16E2" w:rsidRDefault="00B0776E" w:rsidP="00112A6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5ABA8" w14:textId="77777777" w:rsidR="00B0776E" w:rsidRPr="002A16E2" w:rsidRDefault="00B0776E" w:rsidP="00112A6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0776E" w:rsidRPr="002A16E2" w14:paraId="20D1570A" w14:textId="77777777" w:rsidTr="00112A6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9D1D6" w14:textId="77777777" w:rsidR="00B0776E" w:rsidRPr="002A16E2" w:rsidRDefault="00B0776E" w:rsidP="00112A6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3EF96" w14:textId="77777777" w:rsidR="00B0776E" w:rsidRPr="002A16E2" w:rsidRDefault="00B0776E" w:rsidP="00112A6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B1640" w14:textId="77777777" w:rsidR="00B0776E" w:rsidRPr="002A16E2" w:rsidRDefault="00B0776E" w:rsidP="00112A6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A04E08B" w14:textId="77777777" w:rsidR="00B0776E" w:rsidRPr="002A16E2" w:rsidRDefault="00B0776E" w:rsidP="00B0776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826FA08" w14:textId="77777777" w:rsidR="00B0776E" w:rsidRPr="002A16E2" w:rsidRDefault="00B0776E" w:rsidP="00B0776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A52CDF7" w14:textId="77777777" w:rsidR="00B0776E" w:rsidRPr="002A16E2" w:rsidRDefault="00B0776E" w:rsidP="00B0776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5B43406" w14:textId="77777777" w:rsidR="00B0776E" w:rsidRPr="002A16E2" w:rsidRDefault="00B0776E" w:rsidP="00B0776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D3CCC55" w14:textId="77777777" w:rsidR="00B0776E" w:rsidRPr="002A16E2" w:rsidRDefault="00B0776E" w:rsidP="00B0776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0779FFC" w14:textId="77777777" w:rsidR="00B0776E" w:rsidRPr="002A16E2" w:rsidRDefault="00B0776E" w:rsidP="00B0776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8416ED9" w14:textId="77777777" w:rsidR="00B0776E" w:rsidRPr="002A16E2" w:rsidRDefault="00B0776E" w:rsidP="00B0776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1464EAE" w14:textId="77777777" w:rsidR="00B0776E" w:rsidRPr="002A16E2" w:rsidRDefault="00B0776E" w:rsidP="00B077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1452680" w14:textId="77777777" w:rsidR="00B0776E" w:rsidRPr="002A16E2" w:rsidRDefault="00B0776E" w:rsidP="00B077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4E2ECAA" w14:textId="77777777" w:rsidR="00B0776E" w:rsidRPr="00F47191" w:rsidRDefault="00B0776E" w:rsidP="00B0776E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09E32BC" w14:textId="77777777" w:rsidR="00B0776E" w:rsidRPr="000A160D" w:rsidRDefault="00B0776E" w:rsidP="00B0776E"/>
    <w:p w14:paraId="000D559B" w14:textId="77777777" w:rsidR="00B0776E" w:rsidRPr="00754DAB" w:rsidRDefault="00B0776E" w:rsidP="00B0776E"/>
    <w:p w14:paraId="392BDE17" w14:textId="77777777" w:rsidR="00FE545C" w:rsidRPr="004D410A" w:rsidRDefault="00FE545C" w:rsidP="004D410A"/>
    <w:sectPr w:rsidR="00FE545C" w:rsidRPr="004D41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052E8" w14:textId="77777777" w:rsidR="00AE32AD" w:rsidRDefault="00AE32AD">
      <w:r>
        <w:separator/>
      </w:r>
    </w:p>
  </w:endnote>
  <w:endnote w:type="continuationSeparator" w:id="0">
    <w:p w14:paraId="58382C24" w14:textId="77777777" w:rsidR="00AE32AD" w:rsidRDefault="00AE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55610" w14:textId="77777777" w:rsidR="002305E3" w:rsidRDefault="002305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FEE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B8526" w14:textId="77777777" w:rsidR="002305E3" w:rsidRDefault="002305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1C6ED" w14:textId="77777777" w:rsidR="00AE32AD" w:rsidRDefault="00AE32AD">
      <w:r>
        <w:separator/>
      </w:r>
    </w:p>
  </w:footnote>
  <w:footnote w:type="continuationSeparator" w:id="0">
    <w:p w14:paraId="7553CAB4" w14:textId="77777777" w:rsidR="00AE32AD" w:rsidRDefault="00AE3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A7328" w14:textId="77777777" w:rsidR="002305E3" w:rsidRDefault="00230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2F66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0758" w14:textId="77777777" w:rsidR="002305E3" w:rsidRDefault="00230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32A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05E3"/>
    <w:rsid w:val="002723B0"/>
    <w:rsid w:val="00315A4A"/>
    <w:rsid w:val="004B7300"/>
    <w:rsid w:val="004C6753"/>
    <w:rsid w:val="004D410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32AD"/>
    <w:rsid w:val="00B0776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6D4159E"/>
  <w15:chartTrackingRefBased/>
  <w15:docId w15:val="{BDA539B3-ED66-425E-9B9D-17E9ED7EB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7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999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2021-08-19T12:34:00Z</cp:lastPrinted>
  <dcterms:created xsi:type="dcterms:W3CDTF">2021-08-19T12:35:00Z</dcterms:created>
  <dcterms:modified xsi:type="dcterms:W3CDTF">2021-08-19T12:35:00Z</dcterms:modified>
</cp:coreProperties>
</file>