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F323F" w14:textId="77777777" w:rsidR="00096B9F" w:rsidRPr="00E874DC" w:rsidRDefault="00096B9F" w:rsidP="00096B9F">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08779AC" w14:textId="77777777" w:rsidR="00096B9F" w:rsidRDefault="00096B9F" w:rsidP="00096B9F">
      <w:pPr>
        <w:spacing w:before="48" w:line="240" w:lineRule="atLeast"/>
        <w:jc w:val="right"/>
        <w:rPr>
          <w:b/>
          <w:sz w:val="24"/>
          <w:szCs w:val="24"/>
          <w:lang w:val="pl-PL"/>
        </w:rPr>
      </w:pPr>
    </w:p>
    <w:p w14:paraId="78538CB4" w14:textId="77777777" w:rsidR="00096B9F" w:rsidRDefault="00096B9F" w:rsidP="00096B9F">
      <w:pPr>
        <w:spacing w:before="48" w:line="240" w:lineRule="atLeast"/>
        <w:jc w:val="center"/>
        <w:rPr>
          <w:b/>
          <w:sz w:val="24"/>
          <w:szCs w:val="24"/>
          <w:lang w:val="pl-PL"/>
        </w:rPr>
      </w:pPr>
      <w:r>
        <w:rPr>
          <w:b/>
          <w:sz w:val="24"/>
          <w:szCs w:val="24"/>
          <w:lang w:val="pl-PL"/>
        </w:rPr>
        <w:t>WZÓR UMOWY</w:t>
      </w:r>
    </w:p>
    <w:p w14:paraId="3849D1B3" w14:textId="77777777" w:rsidR="00096B9F" w:rsidRDefault="00096B9F" w:rsidP="00096B9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2FE80B2" w14:textId="77777777" w:rsidR="00096B9F" w:rsidRDefault="00096B9F" w:rsidP="00096B9F">
      <w:pPr>
        <w:spacing w:before="48" w:line="240" w:lineRule="atLeast"/>
        <w:jc w:val="center"/>
        <w:rPr>
          <w:b/>
          <w:sz w:val="28"/>
          <w:lang w:val="pl-PL"/>
        </w:rPr>
      </w:pPr>
    </w:p>
    <w:p w14:paraId="789BD6C5" w14:textId="335C99C5" w:rsidR="00096B9F" w:rsidRPr="00AA2A22" w:rsidRDefault="00096B9F" w:rsidP="00096B9F">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KC-zp.272-447/21</w:t>
      </w:r>
      <w:r w:rsidRPr="00AA2A22">
        <w:rPr>
          <w:rFonts w:ascii="Times New Roman" w:hAnsi="Times New Roman"/>
        </w:rPr>
        <w:t xml:space="preserve"> </w:t>
      </w:r>
    </w:p>
    <w:p w14:paraId="0D8B46EC" w14:textId="77777777" w:rsidR="00096B9F" w:rsidRDefault="00096B9F" w:rsidP="00096B9F">
      <w:pPr>
        <w:pStyle w:val="Tekstpodstawowy"/>
        <w:ind w:right="-47"/>
        <w:jc w:val="both"/>
        <w:rPr>
          <w:rFonts w:ascii="Times New Roman" w:hAnsi="Times New Roman"/>
        </w:rPr>
      </w:pPr>
      <w:r w:rsidRPr="00AA2A22">
        <w:rPr>
          <w:rFonts w:ascii="Times New Roman" w:hAnsi="Times New Roman"/>
        </w:rPr>
        <w:t>pomiędzy</w:t>
      </w:r>
    </w:p>
    <w:p w14:paraId="332C7FD0" w14:textId="77777777" w:rsidR="00096B9F" w:rsidRDefault="00096B9F" w:rsidP="00096B9F">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D300B41" w14:textId="77777777" w:rsidR="00096B9F" w:rsidRDefault="00096B9F" w:rsidP="00096B9F">
      <w:pPr>
        <w:pStyle w:val="Tekstpodstawowy"/>
        <w:ind w:right="-47"/>
        <w:jc w:val="both"/>
        <w:rPr>
          <w:rFonts w:ascii="Times New Roman" w:hAnsi="Times New Roman"/>
        </w:rPr>
      </w:pPr>
      <w:r>
        <w:rPr>
          <w:rFonts w:ascii="Times New Roman" w:hAnsi="Times New Roman"/>
        </w:rPr>
        <w:t>reprezentowana przez:</w:t>
      </w:r>
    </w:p>
    <w:p w14:paraId="472C9B66" w14:textId="77777777" w:rsidR="00096B9F" w:rsidRDefault="00096B9F" w:rsidP="00096B9F">
      <w:pPr>
        <w:pStyle w:val="Tekstpodstawowy"/>
        <w:ind w:right="-47"/>
        <w:jc w:val="both"/>
        <w:rPr>
          <w:rFonts w:ascii="Times New Roman" w:hAnsi="Times New Roman"/>
        </w:rPr>
      </w:pPr>
      <w:r>
        <w:rPr>
          <w:rFonts w:ascii="Times New Roman" w:hAnsi="Times New Roman"/>
        </w:rPr>
        <w:t xml:space="preserve">1.Dziekana Wydziału /Kierownika Jednostki/............................................................................. </w:t>
      </w:r>
    </w:p>
    <w:p w14:paraId="15526948" w14:textId="77777777" w:rsidR="00096B9F" w:rsidRDefault="00096B9F" w:rsidP="00096B9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159D9EBD" w14:textId="77777777" w:rsidR="00096B9F" w:rsidRDefault="00096B9F" w:rsidP="00096B9F">
      <w:pPr>
        <w:pStyle w:val="Tekstpodstawowy"/>
        <w:ind w:right="-47"/>
        <w:jc w:val="both"/>
        <w:rPr>
          <w:rFonts w:ascii="Times New Roman" w:hAnsi="Times New Roman"/>
        </w:rPr>
      </w:pPr>
      <w:r>
        <w:rPr>
          <w:rFonts w:ascii="Times New Roman" w:hAnsi="Times New Roman"/>
        </w:rPr>
        <w:t>zwaną dalej KUPUJĄCYM</w:t>
      </w:r>
    </w:p>
    <w:p w14:paraId="5ADF793F" w14:textId="77777777" w:rsidR="00096B9F" w:rsidRDefault="00096B9F" w:rsidP="00096B9F">
      <w:pPr>
        <w:pStyle w:val="Tekstpodstawowy"/>
        <w:ind w:right="-47"/>
        <w:jc w:val="both"/>
        <w:rPr>
          <w:rFonts w:ascii="Times New Roman" w:hAnsi="Times New Roman"/>
        </w:rPr>
      </w:pPr>
      <w:r>
        <w:rPr>
          <w:rFonts w:ascii="Times New Roman" w:hAnsi="Times New Roman"/>
        </w:rPr>
        <w:t xml:space="preserve">a </w:t>
      </w:r>
    </w:p>
    <w:p w14:paraId="4A3B55C1" w14:textId="77777777" w:rsidR="00096B9F" w:rsidRDefault="00096B9F" w:rsidP="00096B9F">
      <w:pPr>
        <w:pStyle w:val="Tekstpodstawowy"/>
        <w:ind w:right="-47"/>
        <w:jc w:val="both"/>
        <w:rPr>
          <w:rFonts w:ascii="Times New Roman" w:hAnsi="Times New Roman"/>
        </w:rPr>
      </w:pPr>
      <w:r>
        <w:rPr>
          <w:rFonts w:ascii="Times New Roman" w:hAnsi="Times New Roman"/>
        </w:rPr>
        <w:t>......................................................................................................................................................</w:t>
      </w:r>
    </w:p>
    <w:p w14:paraId="6155AE38" w14:textId="77777777" w:rsidR="00096B9F" w:rsidRDefault="00096B9F" w:rsidP="00096B9F">
      <w:pPr>
        <w:pStyle w:val="Tekstpodstawowy"/>
        <w:ind w:right="-47"/>
        <w:jc w:val="both"/>
        <w:rPr>
          <w:rFonts w:ascii="Times New Roman" w:hAnsi="Times New Roman"/>
        </w:rPr>
      </w:pPr>
      <w:r>
        <w:rPr>
          <w:rFonts w:ascii="Times New Roman" w:hAnsi="Times New Roman"/>
        </w:rPr>
        <w:t>......................................................................................................................................................</w:t>
      </w:r>
    </w:p>
    <w:p w14:paraId="2F0983C5" w14:textId="77777777" w:rsidR="00096B9F" w:rsidRDefault="00096B9F" w:rsidP="00096B9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B10E5D9" w14:textId="77777777" w:rsidR="00096B9F" w:rsidRDefault="00096B9F" w:rsidP="00096B9F">
      <w:pPr>
        <w:pStyle w:val="Tekstpodstawowy"/>
        <w:ind w:right="-47"/>
        <w:jc w:val="both"/>
        <w:rPr>
          <w:rFonts w:ascii="Times New Roman" w:hAnsi="Times New Roman"/>
        </w:rPr>
      </w:pPr>
      <w:r>
        <w:rPr>
          <w:rFonts w:ascii="Times New Roman" w:hAnsi="Times New Roman"/>
        </w:rPr>
        <w:t>reprezentowanym przez:</w:t>
      </w:r>
    </w:p>
    <w:p w14:paraId="724E8208" w14:textId="77777777" w:rsidR="00096B9F" w:rsidRDefault="00096B9F" w:rsidP="00096B9F">
      <w:pPr>
        <w:pStyle w:val="Tekstpodstawowy"/>
        <w:ind w:right="-47"/>
        <w:jc w:val="both"/>
        <w:rPr>
          <w:rFonts w:ascii="Times New Roman" w:hAnsi="Times New Roman"/>
        </w:rPr>
      </w:pPr>
      <w:r>
        <w:rPr>
          <w:rFonts w:ascii="Times New Roman" w:hAnsi="Times New Roman"/>
        </w:rPr>
        <w:t>1...................................................................................................................................................</w:t>
      </w:r>
    </w:p>
    <w:p w14:paraId="48DF62B1" w14:textId="77777777" w:rsidR="00096B9F" w:rsidRDefault="00096B9F" w:rsidP="00096B9F">
      <w:pPr>
        <w:pStyle w:val="Tekstpodstawowy"/>
        <w:ind w:right="-47"/>
        <w:jc w:val="both"/>
        <w:rPr>
          <w:rFonts w:ascii="Times New Roman" w:hAnsi="Times New Roman"/>
        </w:rPr>
      </w:pPr>
      <w:r>
        <w:rPr>
          <w:rFonts w:ascii="Times New Roman" w:hAnsi="Times New Roman"/>
        </w:rPr>
        <w:t xml:space="preserve">2................................................................................................................................................... </w:t>
      </w:r>
    </w:p>
    <w:p w14:paraId="3CDA0ED2" w14:textId="77777777" w:rsidR="00096B9F" w:rsidRDefault="00096B9F" w:rsidP="00096B9F">
      <w:pPr>
        <w:pStyle w:val="Tekstpodstawowy"/>
        <w:ind w:right="-47"/>
        <w:jc w:val="both"/>
        <w:rPr>
          <w:rFonts w:ascii="Times New Roman" w:hAnsi="Times New Roman"/>
        </w:rPr>
      </w:pPr>
      <w:r>
        <w:rPr>
          <w:rFonts w:ascii="Times New Roman" w:hAnsi="Times New Roman"/>
        </w:rPr>
        <w:t>zwanym dalej SPRZEDAWCĄ</w:t>
      </w:r>
    </w:p>
    <w:p w14:paraId="1477650F" w14:textId="77777777" w:rsidR="00096B9F" w:rsidRDefault="00096B9F" w:rsidP="00096B9F">
      <w:pPr>
        <w:pStyle w:val="Tekstpodstawowy"/>
        <w:ind w:right="-47"/>
        <w:jc w:val="center"/>
        <w:rPr>
          <w:rFonts w:ascii="Times New Roman" w:hAnsi="Times New Roman"/>
        </w:rPr>
      </w:pPr>
    </w:p>
    <w:p w14:paraId="436CB0F6"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1</w:t>
      </w:r>
    </w:p>
    <w:p w14:paraId="3BCDB644" w14:textId="77777777" w:rsidR="00096B9F" w:rsidRDefault="00096B9F" w:rsidP="00096B9F">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sidRPr="001700E9">
        <w:rPr>
          <w:rFonts w:ascii="Times New Roman" w:hAnsi="Times New Roman"/>
          <w:b/>
        </w:rPr>
        <w:t xml:space="preserve">używanych zestawów stacjonarnych komputerów z monitorami dla </w:t>
      </w:r>
      <w:proofErr w:type="spellStart"/>
      <w:r w:rsidRPr="001700E9">
        <w:rPr>
          <w:rFonts w:ascii="Times New Roman" w:hAnsi="Times New Roman"/>
          <w:b/>
        </w:rPr>
        <w:t>WFiIS</w:t>
      </w:r>
      <w:proofErr w:type="spellEnd"/>
      <w:r>
        <w:rPr>
          <w:rFonts w:ascii="Times New Roman" w:hAnsi="Times New Roman"/>
          <w:b/>
        </w:rPr>
        <w:t>.</w:t>
      </w:r>
    </w:p>
    <w:p w14:paraId="5DD633EE" w14:textId="77777777" w:rsidR="00096B9F" w:rsidRPr="0043435F" w:rsidRDefault="00096B9F" w:rsidP="00096B9F">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D931A82" w14:textId="77777777" w:rsidR="00096B9F" w:rsidRPr="0043435F" w:rsidRDefault="00096B9F" w:rsidP="00096B9F">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F6CE065" w14:textId="77777777" w:rsidR="00096B9F" w:rsidRDefault="00096B9F" w:rsidP="00096B9F">
      <w:pPr>
        <w:pStyle w:val="Tekstpodstawowy"/>
        <w:ind w:right="-47"/>
        <w:jc w:val="both"/>
        <w:rPr>
          <w:rFonts w:ascii="Times New Roman" w:hAnsi="Times New Roman"/>
        </w:rPr>
      </w:pPr>
    </w:p>
    <w:p w14:paraId="5EE93D35"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2</w:t>
      </w:r>
    </w:p>
    <w:p w14:paraId="34DE1523" w14:textId="77777777" w:rsidR="00096B9F" w:rsidRPr="0043435F" w:rsidRDefault="00096B9F" w:rsidP="00096B9F">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46DDB55C" w14:textId="77777777" w:rsidR="00096B9F" w:rsidRPr="0043435F" w:rsidRDefault="00096B9F" w:rsidP="00096B9F">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2835580" w14:textId="77777777" w:rsidR="00096B9F" w:rsidRPr="0043435F" w:rsidRDefault="00096B9F" w:rsidP="00096B9F">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373E97D" w14:textId="77777777" w:rsidR="00096B9F" w:rsidRDefault="00096B9F" w:rsidP="00096B9F">
      <w:pPr>
        <w:pStyle w:val="Tekstpodstawowy"/>
        <w:ind w:right="-47"/>
        <w:jc w:val="both"/>
        <w:rPr>
          <w:rFonts w:ascii="Times New Roman" w:hAnsi="Times New Roman"/>
        </w:rPr>
      </w:pPr>
    </w:p>
    <w:p w14:paraId="50D14005"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3</w:t>
      </w:r>
    </w:p>
    <w:p w14:paraId="0691D0F8" w14:textId="77777777" w:rsidR="00096B9F" w:rsidRPr="0043435F" w:rsidRDefault="00096B9F" w:rsidP="00096B9F">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230A62B5" w14:textId="77777777" w:rsidR="00096B9F" w:rsidRPr="0043435F" w:rsidRDefault="00096B9F" w:rsidP="00096B9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0797E76" w14:textId="77777777" w:rsidR="00096B9F" w:rsidRPr="0043435F" w:rsidRDefault="00096B9F" w:rsidP="00096B9F">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2FF5645D" w14:textId="77777777" w:rsidR="00096B9F" w:rsidRPr="0043435F" w:rsidRDefault="00096B9F" w:rsidP="00096B9F">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zestawy komputerow</w:t>
      </w:r>
      <w:r>
        <w:rPr>
          <w:rFonts w:eastAsia="Calibri"/>
          <w:b/>
          <w:sz w:val="24"/>
          <w:szCs w:val="24"/>
          <w:lang w:val="pl-PL" w:eastAsia="en-US"/>
        </w:rPr>
        <w:t>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7418020C" w14:textId="77777777" w:rsidR="00096B9F" w:rsidRPr="0043435F" w:rsidRDefault="00096B9F" w:rsidP="00096B9F">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58138463" w14:textId="77777777" w:rsidR="00096B9F" w:rsidRPr="0043435F" w:rsidRDefault="00096B9F" w:rsidP="00096B9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CAB7E2" w14:textId="77777777" w:rsidR="00096B9F" w:rsidRDefault="00096B9F" w:rsidP="00096B9F">
      <w:pPr>
        <w:pStyle w:val="Tekstpodstawowy"/>
        <w:ind w:right="-47"/>
        <w:jc w:val="both"/>
        <w:rPr>
          <w:rFonts w:ascii="Times New Roman" w:hAnsi="Times New Roman"/>
        </w:rPr>
      </w:pPr>
    </w:p>
    <w:p w14:paraId="1EFD44DA"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4</w:t>
      </w:r>
    </w:p>
    <w:p w14:paraId="75471A76" w14:textId="77777777" w:rsidR="00096B9F" w:rsidRDefault="00096B9F" w:rsidP="00096B9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3CF14B5" w14:textId="77777777" w:rsidR="00096B9F" w:rsidRDefault="00096B9F" w:rsidP="00096B9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A5A36B2" w14:textId="77777777" w:rsidR="00096B9F" w:rsidRDefault="00096B9F" w:rsidP="00096B9F">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1F14DC9" w14:textId="77777777" w:rsidR="00096B9F" w:rsidRPr="00593CEB" w:rsidRDefault="00096B9F" w:rsidP="00096B9F">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142136D" w14:textId="77777777" w:rsidR="00096B9F" w:rsidRDefault="00096B9F" w:rsidP="00096B9F">
      <w:pPr>
        <w:pStyle w:val="Tekstpodstawowy"/>
        <w:ind w:right="-47"/>
        <w:jc w:val="center"/>
        <w:rPr>
          <w:rFonts w:ascii="Times New Roman" w:hAnsi="Times New Roman"/>
        </w:rPr>
      </w:pPr>
    </w:p>
    <w:p w14:paraId="6EF01CBA"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5</w:t>
      </w:r>
    </w:p>
    <w:p w14:paraId="0C8B0D80" w14:textId="77777777" w:rsidR="00096B9F" w:rsidRPr="00C53B52" w:rsidRDefault="00096B9F" w:rsidP="00096B9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D9199C7" w14:textId="77777777" w:rsidR="00096B9F" w:rsidRPr="00C53B52" w:rsidRDefault="00096B9F" w:rsidP="00096B9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5C53C8F" w14:textId="77777777" w:rsidR="00096B9F" w:rsidRPr="00C53B52" w:rsidRDefault="00096B9F" w:rsidP="00096B9F">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AB12EE9" w14:textId="77777777" w:rsidR="00096B9F" w:rsidRPr="00C53B52" w:rsidRDefault="00096B9F" w:rsidP="00096B9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A618F3D" w14:textId="77777777" w:rsidR="00096B9F" w:rsidRPr="00C53B52" w:rsidRDefault="00096B9F" w:rsidP="00096B9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BC0F4E5" w14:textId="77777777" w:rsidR="00096B9F" w:rsidRPr="00C53B52" w:rsidRDefault="00096B9F" w:rsidP="00096B9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47FD7F2" w14:textId="77777777" w:rsidR="00096B9F" w:rsidRPr="00C53B52" w:rsidRDefault="00096B9F" w:rsidP="00096B9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78C4857" w14:textId="77777777" w:rsidR="00096B9F" w:rsidRPr="00C53B52" w:rsidRDefault="00096B9F" w:rsidP="00096B9F">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BBFFAE2" w14:textId="77777777" w:rsidR="00096B9F" w:rsidRPr="00C53B52" w:rsidRDefault="00096B9F" w:rsidP="00096B9F">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0F08A2AC" w14:textId="77777777" w:rsidR="00096B9F" w:rsidRDefault="00096B9F" w:rsidP="00096B9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955499E" w14:textId="77777777" w:rsidR="00096B9F" w:rsidRDefault="00096B9F" w:rsidP="00096B9F">
      <w:pPr>
        <w:pStyle w:val="Tekstpodstawowy"/>
        <w:ind w:right="-47"/>
        <w:jc w:val="center"/>
        <w:rPr>
          <w:rFonts w:ascii="Times New Roman" w:hAnsi="Times New Roman"/>
          <w:b/>
        </w:rPr>
      </w:pPr>
    </w:p>
    <w:p w14:paraId="37F627E3" w14:textId="77777777" w:rsidR="00096B9F" w:rsidRDefault="00096B9F" w:rsidP="00096B9F">
      <w:pPr>
        <w:pStyle w:val="Tekstpodstawowy"/>
        <w:ind w:right="-47"/>
        <w:jc w:val="center"/>
        <w:rPr>
          <w:rFonts w:ascii="Times New Roman" w:hAnsi="Times New Roman"/>
          <w:b/>
        </w:rPr>
      </w:pPr>
      <w:r w:rsidRPr="00877B92">
        <w:rPr>
          <w:rFonts w:ascii="Times New Roman" w:hAnsi="Times New Roman"/>
          <w:b/>
        </w:rPr>
        <w:t>§ 6</w:t>
      </w:r>
    </w:p>
    <w:p w14:paraId="7965021C" w14:textId="77777777" w:rsidR="00096B9F" w:rsidRDefault="00096B9F" w:rsidP="00096B9F">
      <w:pPr>
        <w:pStyle w:val="Tekstpodstawowy"/>
        <w:ind w:right="-47"/>
        <w:jc w:val="center"/>
        <w:rPr>
          <w:rFonts w:ascii="Times New Roman" w:hAnsi="Times New Roman"/>
          <w:b/>
        </w:rPr>
      </w:pPr>
    </w:p>
    <w:p w14:paraId="330ED36D" w14:textId="77777777" w:rsidR="00096B9F" w:rsidRDefault="00096B9F" w:rsidP="00096B9F">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AD1BBC3" w14:textId="77777777" w:rsidR="00096B9F" w:rsidRDefault="00096B9F" w:rsidP="00096B9F">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3B1D0666" w14:textId="77777777" w:rsidR="00096B9F" w:rsidRDefault="00096B9F" w:rsidP="00096B9F">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38B59BC" w14:textId="77777777" w:rsidR="00096B9F" w:rsidRDefault="00096B9F" w:rsidP="00096B9F">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3FE639A" w14:textId="77777777" w:rsidR="00096B9F" w:rsidRDefault="00096B9F" w:rsidP="00096B9F">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13FF0C7"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D04B014" w14:textId="77777777" w:rsidR="00096B9F" w:rsidRPr="003F1749" w:rsidRDefault="00096B9F" w:rsidP="00096B9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7E3A212" w14:textId="77777777" w:rsidR="00096B9F" w:rsidRDefault="00096B9F" w:rsidP="00096B9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2CD515C" w14:textId="77777777" w:rsidR="00096B9F" w:rsidRDefault="00096B9F" w:rsidP="00096B9F">
      <w:pPr>
        <w:pStyle w:val="Tekstpodstawowy"/>
        <w:ind w:right="-47"/>
        <w:jc w:val="center"/>
        <w:rPr>
          <w:rFonts w:ascii="Times New Roman" w:hAnsi="Times New Roman"/>
        </w:rPr>
      </w:pPr>
    </w:p>
    <w:p w14:paraId="59B71D2F"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0E785AA" w14:textId="77777777" w:rsidR="00096B9F" w:rsidRPr="0043435F" w:rsidRDefault="00096B9F" w:rsidP="00096B9F">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CFFB2AF" w14:textId="77777777" w:rsidR="00096B9F" w:rsidRPr="0043435F" w:rsidRDefault="00096B9F" w:rsidP="00096B9F">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876BAF0" w14:textId="77777777" w:rsidR="00096B9F" w:rsidRPr="0043435F" w:rsidRDefault="00096B9F" w:rsidP="00096B9F">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DEE8173" w14:textId="77777777" w:rsidR="00096B9F" w:rsidRPr="0043435F" w:rsidRDefault="00096B9F" w:rsidP="00096B9F">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1E8E0B6" w14:textId="77777777" w:rsidR="00096B9F" w:rsidRPr="0043435F" w:rsidRDefault="00096B9F" w:rsidP="00096B9F">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4E0167FB" w14:textId="77777777" w:rsidR="00096B9F" w:rsidRPr="0043435F" w:rsidRDefault="00096B9F" w:rsidP="00096B9F">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6FED510" w14:textId="77777777" w:rsidR="00096B9F" w:rsidRDefault="00096B9F" w:rsidP="00096B9F">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940883A" w14:textId="77777777" w:rsidR="00096B9F" w:rsidRPr="00144BE6" w:rsidRDefault="00096B9F" w:rsidP="00096B9F">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BB6E280" w14:textId="77777777" w:rsidR="00096B9F" w:rsidRPr="0043435F" w:rsidRDefault="00096B9F" w:rsidP="00096B9F">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21C22A4" w14:textId="77777777" w:rsidR="00096B9F" w:rsidRPr="0043435F" w:rsidRDefault="00096B9F" w:rsidP="00096B9F">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C69B4C2" w14:textId="77777777" w:rsidR="00096B9F" w:rsidRPr="0043435F" w:rsidRDefault="00096B9F" w:rsidP="00096B9F">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E4865BE" w14:textId="77777777" w:rsidR="00096B9F" w:rsidRPr="0043435F" w:rsidRDefault="00096B9F" w:rsidP="00096B9F">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A74201D" w14:textId="77777777" w:rsidR="00096B9F" w:rsidRPr="0043435F" w:rsidRDefault="00096B9F" w:rsidP="00096B9F">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400B633" w14:textId="77777777" w:rsidR="00096B9F" w:rsidRPr="0043435F" w:rsidRDefault="00096B9F" w:rsidP="00096B9F">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A5AAF2C" w14:textId="77777777" w:rsidR="00096B9F" w:rsidRDefault="00096B9F" w:rsidP="00096B9F">
      <w:pPr>
        <w:pStyle w:val="Tekstpodstawowy"/>
        <w:ind w:left="284" w:right="-47"/>
        <w:jc w:val="both"/>
        <w:rPr>
          <w:rFonts w:ascii="Times New Roman" w:hAnsi="Times New Roman"/>
        </w:rPr>
      </w:pPr>
    </w:p>
    <w:p w14:paraId="63FF1382"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B9C4AFA" w14:textId="77777777" w:rsidR="00096B9F" w:rsidRDefault="00096B9F" w:rsidP="00096B9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5F5301D"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6A439376" w14:textId="77777777" w:rsidR="00096B9F" w:rsidRPr="009E7877" w:rsidRDefault="00096B9F" w:rsidP="00096B9F">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3D7D0848" w14:textId="77777777" w:rsidR="00096B9F" w:rsidRPr="001E60D1" w:rsidRDefault="00096B9F" w:rsidP="00096B9F">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00B39A03" w14:textId="77777777" w:rsidR="00096B9F" w:rsidRDefault="00096B9F" w:rsidP="00096B9F">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30D39324" w14:textId="77777777" w:rsidR="00096B9F" w:rsidRPr="00267340" w:rsidRDefault="00096B9F" w:rsidP="00096B9F">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FC09103" w14:textId="77777777" w:rsidR="00096B9F" w:rsidRDefault="00096B9F" w:rsidP="00096B9F">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5987FE20" w14:textId="77777777" w:rsidR="00096B9F" w:rsidRPr="009E7877" w:rsidRDefault="00096B9F" w:rsidP="00096B9F">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512CE9E4" w14:textId="77777777" w:rsidR="00096B9F" w:rsidRPr="009E7877" w:rsidRDefault="00096B9F" w:rsidP="00096B9F">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4315A89E" w14:textId="77777777" w:rsidR="00096B9F" w:rsidRDefault="00096B9F" w:rsidP="00096B9F">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30F2989B" w14:textId="77777777" w:rsidR="00096B9F" w:rsidRPr="009E7877" w:rsidRDefault="00096B9F" w:rsidP="00096B9F">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5D538AA" w14:textId="77777777" w:rsidR="00096B9F" w:rsidRDefault="00096B9F" w:rsidP="00096B9F">
      <w:pPr>
        <w:pStyle w:val="Tekstpodstawowy"/>
        <w:ind w:right="-47"/>
        <w:rPr>
          <w:rFonts w:ascii="Times New Roman" w:hAnsi="Times New Roman"/>
        </w:rPr>
      </w:pPr>
    </w:p>
    <w:p w14:paraId="3FEBC11A"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25BD923" w14:textId="77777777" w:rsidR="00096B9F" w:rsidRDefault="00096B9F" w:rsidP="00096B9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7B76883" w14:textId="1E0C78A6" w:rsidR="00096B9F" w:rsidRPr="00877B92" w:rsidRDefault="003C7D7B" w:rsidP="00096B9F">
      <w:pPr>
        <w:pStyle w:val="Tekstpodstawowy"/>
        <w:ind w:right="-47"/>
        <w:jc w:val="center"/>
        <w:rPr>
          <w:b/>
        </w:rPr>
      </w:pPr>
      <w:r>
        <w:rPr>
          <w:rFonts w:ascii="Times New Roman" w:hAnsi="Times New Roman"/>
          <w:b/>
        </w:rPr>
        <w:t xml:space="preserve"> </w:t>
      </w:r>
      <w:bookmarkStart w:id="0" w:name="_GoBack"/>
      <w:bookmarkEnd w:id="0"/>
      <w:r w:rsidR="00096B9F" w:rsidRPr="00877B92">
        <w:rPr>
          <w:rFonts w:ascii="Times New Roman" w:hAnsi="Times New Roman"/>
          <w:b/>
        </w:rPr>
        <w:t>§1</w:t>
      </w:r>
      <w:r w:rsidR="00096B9F">
        <w:rPr>
          <w:rFonts w:ascii="Times New Roman" w:hAnsi="Times New Roman"/>
          <w:b/>
        </w:rPr>
        <w:t>2</w:t>
      </w:r>
    </w:p>
    <w:p w14:paraId="42312FCD" w14:textId="77777777" w:rsidR="00096B9F" w:rsidRDefault="00096B9F" w:rsidP="00096B9F">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4039204" w14:textId="77777777" w:rsidR="00096B9F" w:rsidRDefault="00096B9F" w:rsidP="00096B9F">
      <w:pPr>
        <w:pStyle w:val="NormalnyWeb"/>
        <w:jc w:val="both"/>
      </w:pPr>
      <w:r>
        <w:t xml:space="preserve">2. W razie wątpliwości, czy określona informacja stanowi tajemnicę Wykonawca zobowiązany jest zwrócić się w formie pisemnej do Zamawiającego o wyjaśnienie takiej wątpliwości. </w:t>
      </w:r>
    </w:p>
    <w:p w14:paraId="48059100" w14:textId="77777777" w:rsidR="00096B9F" w:rsidRDefault="00096B9F" w:rsidP="00096B9F">
      <w:pPr>
        <w:pStyle w:val="NormalnyWeb"/>
        <w:jc w:val="both"/>
      </w:pPr>
      <w:r>
        <w:t xml:space="preserve">3. Wykonawca zobowiązuje się do wykorzystania uzyskanych, powyższych informacji jedynie w celu wykonania przedmiotu umowy. </w:t>
      </w:r>
    </w:p>
    <w:p w14:paraId="1898760F" w14:textId="77777777" w:rsidR="00096B9F" w:rsidRDefault="00096B9F" w:rsidP="00096B9F">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BF5D4BF" w14:textId="77777777" w:rsidR="00096B9F" w:rsidRDefault="00096B9F" w:rsidP="00096B9F">
      <w:pPr>
        <w:pStyle w:val="NormalnyWeb"/>
        <w:jc w:val="both"/>
      </w:pPr>
      <w:r>
        <w:t>5. Powyższe przepisy nie będą miały zastosowania wobec informacji powszechnie znanych lub opublikowanych oraz w przypadku żądania ich ujawnienia przez uprawniony organ.</w:t>
      </w:r>
    </w:p>
    <w:p w14:paraId="4EEEA861"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4BE7292" w14:textId="77777777" w:rsidR="00096B9F" w:rsidRDefault="00096B9F" w:rsidP="00096B9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FD1C0A5"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CD84745" w14:textId="77777777" w:rsidR="00096B9F" w:rsidRDefault="00096B9F" w:rsidP="00096B9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032E6ED" w14:textId="77777777" w:rsidR="00096B9F" w:rsidRDefault="00096B9F" w:rsidP="00096B9F">
      <w:pPr>
        <w:pStyle w:val="Tekstpodstawowy"/>
        <w:ind w:right="-47"/>
        <w:jc w:val="both"/>
        <w:rPr>
          <w:rFonts w:ascii="Times New Roman" w:hAnsi="Times New Roman"/>
        </w:rPr>
      </w:pPr>
    </w:p>
    <w:p w14:paraId="2BD1E92A" w14:textId="77777777" w:rsidR="00096B9F" w:rsidRPr="00877B92" w:rsidRDefault="00096B9F" w:rsidP="00096B9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EEACCA5" w14:textId="77777777" w:rsidR="00096B9F" w:rsidRPr="004F0507" w:rsidRDefault="00096B9F" w:rsidP="00096B9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0B9AE5C" w14:textId="77777777" w:rsidR="00096B9F" w:rsidRDefault="00096B9F" w:rsidP="00096B9F">
      <w:pPr>
        <w:pStyle w:val="Tekstpodstawowy2"/>
        <w:spacing w:line="240" w:lineRule="auto"/>
        <w:ind w:right="-47"/>
      </w:pPr>
    </w:p>
    <w:p w14:paraId="6E62BFC8" w14:textId="77777777" w:rsidR="00096B9F" w:rsidRPr="004F0507" w:rsidRDefault="00096B9F" w:rsidP="00096B9F">
      <w:pPr>
        <w:pStyle w:val="Tekstpodstawowy2"/>
        <w:spacing w:line="240" w:lineRule="auto"/>
        <w:ind w:right="-47"/>
        <w:rPr>
          <w:b/>
          <w:sz w:val="24"/>
        </w:rPr>
      </w:pPr>
      <w:r>
        <w:rPr>
          <w:b/>
          <w:sz w:val="24"/>
        </w:rPr>
        <w:t xml:space="preserve">      </w:t>
      </w:r>
      <w:r w:rsidRPr="004F0507">
        <w:rPr>
          <w:b/>
          <w:sz w:val="24"/>
        </w:rPr>
        <w:t>Za Sprzedawcę                                                                                   Za Kupującego</w:t>
      </w:r>
    </w:p>
    <w:p w14:paraId="5D645CFB" w14:textId="77777777" w:rsidR="00096B9F" w:rsidRPr="000936CA" w:rsidRDefault="00096B9F" w:rsidP="00096B9F">
      <w:pPr>
        <w:rPr>
          <w:lang w:val="pl-PL"/>
        </w:rPr>
      </w:pPr>
    </w:p>
    <w:p w14:paraId="6E500231" w14:textId="77777777" w:rsidR="00096B9F" w:rsidRDefault="00096B9F" w:rsidP="00096B9F">
      <w:pPr>
        <w:pStyle w:val="Zwykytekst"/>
        <w:rPr>
          <w:lang w:val="pl-PL"/>
        </w:rPr>
      </w:pPr>
    </w:p>
    <w:p w14:paraId="0E70F90E" w14:textId="77777777" w:rsidR="00096B9F" w:rsidRDefault="00096B9F" w:rsidP="00096B9F">
      <w:pPr>
        <w:pStyle w:val="Zwykytekst"/>
        <w:rPr>
          <w:lang w:val="pl-PL"/>
        </w:rPr>
      </w:pPr>
    </w:p>
    <w:p w14:paraId="1F0F4D41" w14:textId="77777777" w:rsidR="00096B9F" w:rsidRDefault="00096B9F" w:rsidP="00096B9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8E2E30C" w14:textId="4E54FEAF" w:rsidR="00096B9F" w:rsidRPr="00496551" w:rsidRDefault="00096B9F" w:rsidP="003C7D7B">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32D02D3" w14:textId="77777777" w:rsidR="00096B9F" w:rsidRPr="00877B92" w:rsidRDefault="00096B9F" w:rsidP="00096B9F">
      <w:pPr>
        <w:rPr>
          <w:lang w:val="pl-PL"/>
        </w:rPr>
      </w:pPr>
    </w:p>
    <w:p w14:paraId="10D22CBA" w14:textId="77777777" w:rsidR="00096B9F" w:rsidRPr="009F4C3D" w:rsidRDefault="00096B9F" w:rsidP="00096B9F">
      <w:pPr>
        <w:rPr>
          <w:lang w:val="pl-PL"/>
        </w:rPr>
      </w:pPr>
    </w:p>
    <w:p w14:paraId="6A0A8767" w14:textId="77777777" w:rsidR="00096B9F" w:rsidRPr="00577100" w:rsidRDefault="00096B9F" w:rsidP="00096B9F">
      <w:pPr>
        <w:rPr>
          <w:lang w:val="pl-PL"/>
        </w:rPr>
      </w:pPr>
    </w:p>
    <w:p w14:paraId="30F95E39" w14:textId="77777777" w:rsidR="00096B9F" w:rsidRPr="00037806" w:rsidRDefault="00096B9F" w:rsidP="00096B9F">
      <w:pPr>
        <w:rPr>
          <w:lang w:val="pl-PL"/>
        </w:rPr>
      </w:pPr>
    </w:p>
    <w:p w14:paraId="69A08872" w14:textId="77777777" w:rsidR="00096B9F" w:rsidRPr="00037806" w:rsidRDefault="00096B9F" w:rsidP="00096B9F">
      <w:pPr>
        <w:rPr>
          <w:lang w:val="pl-PL"/>
        </w:rPr>
      </w:pPr>
    </w:p>
    <w:p w14:paraId="4E9F7227" w14:textId="77777777" w:rsidR="00096B9F" w:rsidRPr="00D7389B" w:rsidRDefault="00096B9F" w:rsidP="00096B9F">
      <w:pPr>
        <w:rPr>
          <w:lang w:val="pl-PL"/>
        </w:rPr>
      </w:pPr>
    </w:p>
    <w:p w14:paraId="25DEF1C4" w14:textId="77777777" w:rsidR="00496551" w:rsidRPr="00096B9F" w:rsidRDefault="00496551" w:rsidP="00F938E9">
      <w:pPr>
        <w:rPr>
          <w:lang w:val="pl-PL"/>
        </w:rPr>
      </w:pPr>
    </w:p>
    <w:sectPr w:rsidR="00496551" w:rsidRPr="00096B9F">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573FB" w14:textId="77777777" w:rsidR="008F7B10" w:rsidRDefault="008F7B10">
      <w:r>
        <w:separator/>
      </w:r>
    </w:p>
  </w:endnote>
  <w:endnote w:type="continuationSeparator" w:id="0">
    <w:p w14:paraId="611059F4" w14:textId="77777777" w:rsidR="008F7B10" w:rsidRDefault="008F7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1ACA2" w14:textId="77777777" w:rsidR="00096B9F" w:rsidRDefault="00096B9F">
    <w:pPr>
      <w:pStyle w:val="Stopka"/>
      <w:jc w:val="right"/>
    </w:pPr>
    <w:r>
      <w:fldChar w:fldCharType="begin"/>
    </w:r>
    <w:r>
      <w:instrText>PAGE   \* MERGEFORMAT</w:instrText>
    </w:r>
    <w:r>
      <w:fldChar w:fldCharType="separate"/>
    </w:r>
    <w:r>
      <w:rPr>
        <w:lang w:val="pl-PL"/>
      </w:rPr>
      <w:t>2</w:t>
    </w:r>
    <w:r>
      <w:fldChar w:fldCharType="end"/>
    </w:r>
  </w:p>
  <w:p w14:paraId="644A631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5637C" w14:textId="77777777" w:rsidR="008F7B10" w:rsidRDefault="008F7B10">
      <w:r>
        <w:separator/>
      </w:r>
    </w:p>
  </w:footnote>
  <w:footnote w:type="continuationSeparator" w:id="0">
    <w:p w14:paraId="781DF0E4" w14:textId="77777777" w:rsidR="008F7B10" w:rsidRDefault="008F7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FFE70"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7B10"/>
    <w:rsid w:val="000033EA"/>
    <w:rsid w:val="0002467C"/>
    <w:rsid w:val="00040A7A"/>
    <w:rsid w:val="000936CA"/>
    <w:rsid w:val="00096B9F"/>
    <w:rsid w:val="00097182"/>
    <w:rsid w:val="000B1A00"/>
    <w:rsid w:val="000C0F66"/>
    <w:rsid w:val="001764D4"/>
    <w:rsid w:val="001F341B"/>
    <w:rsid w:val="002430FD"/>
    <w:rsid w:val="00267340"/>
    <w:rsid w:val="00275C59"/>
    <w:rsid w:val="00337165"/>
    <w:rsid w:val="003974EB"/>
    <w:rsid w:val="003C6167"/>
    <w:rsid w:val="003C7D7B"/>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753"/>
    <w:rsid w:val="00731F6E"/>
    <w:rsid w:val="007A2EF1"/>
    <w:rsid w:val="007B00D4"/>
    <w:rsid w:val="007D703B"/>
    <w:rsid w:val="00800261"/>
    <w:rsid w:val="00841B63"/>
    <w:rsid w:val="0086736E"/>
    <w:rsid w:val="008D3AF3"/>
    <w:rsid w:val="008E0730"/>
    <w:rsid w:val="008F7B1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938E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4A847"/>
  <w15:chartTrackingRefBased/>
  <w15:docId w15:val="{1633ECF9-0EC4-412E-8425-E85134E6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96B9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96B9F"/>
    <w:rPr>
      <w:rFonts w:ascii="Courier New" w:hAnsi="Courier New" w:cs="Courier New"/>
      <w:lang w:val="en-US"/>
    </w:rPr>
  </w:style>
  <w:style w:type="character" w:customStyle="1" w:styleId="Tekstpodstawowy2Znak">
    <w:name w:val="Tekst podstawowy 2 Znak"/>
    <w:basedOn w:val="Domylnaczcionkaakapitu"/>
    <w:link w:val="Tekstpodstawowy2"/>
    <w:rsid w:val="00096B9F"/>
  </w:style>
  <w:style w:type="character" w:customStyle="1" w:styleId="StopkaZnak">
    <w:name w:val="Stopka Znak"/>
    <w:link w:val="Stopka"/>
    <w:uiPriority w:val="99"/>
    <w:rsid w:val="00096B9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6</Pages>
  <Words>1807</Words>
  <Characters>12530</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Joanna Ćwiertnia</cp:lastModifiedBy>
  <cp:revision>2</cp:revision>
  <cp:lastPrinted>2021-08-24T08:07:00Z</cp:lastPrinted>
  <dcterms:created xsi:type="dcterms:W3CDTF">2021-08-24T08:25:00Z</dcterms:created>
  <dcterms:modified xsi:type="dcterms:W3CDTF">2021-08-24T08:25:00Z</dcterms:modified>
</cp:coreProperties>
</file>