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D8237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C1253" w:rsidRPr="00BC125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9F95A5D" w14:textId="77777777" w:rsidR="005103B9" w:rsidRDefault="005103B9" w:rsidP="005103B9">
      <w:pPr>
        <w:spacing w:after="0" w:line="480" w:lineRule="auto"/>
        <w:rPr>
          <w:b/>
        </w:rPr>
      </w:pPr>
    </w:p>
    <w:p w14:paraId="5E0C6837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1253" w:rsidRPr="00BC1253">
        <w:rPr>
          <w:rFonts w:ascii="Times New Roman" w:hAnsi="Times New Roman"/>
          <w:b/>
        </w:rPr>
        <w:t>SZW/DZP/51/2021</w:t>
      </w:r>
    </w:p>
    <w:p w14:paraId="1D06FC4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0099BD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1253" w:rsidRPr="00BC1253">
        <w:rPr>
          <w:sz w:val="22"/>
          <w:szCs w:val="22"/>
        </w:rPr>
        <w:t>SZPITAL WOJEWÓDZKI W POZNANIU</w:t>
      </w:r>
    </w:p>
    <w:p w14:paraId="7BAB8135" w14:textId="2E1006FF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6E05">
        <w:rPr>
          <w:sz w:val="22"/>
          <w:szCs w:val="22"/>
        </w:rPr>
        <w:t xml:space="preserve">ul. </w:t>
      </w:r>
      <w:r w:rsidR="00BC1253" w:rsidRPr="00BC1253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BC1253" w:rsidRPr="00BC1253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D88B7C0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1253" w:rsidRPr="00BC1253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BC1253" w:rsidRPr="00BC1253">
        <w:rPr>
          <w:sz w:val="22"/>
          <w:szCs w:val="22"/>
        </w:rPr>
        <w:t>Poznań</w:t>
      </w:r>
    </w:p>
    <w:p w14:paraId="00FE375E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39EB2F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A439E51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F1D7BCE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9235F0E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D029865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79D1B4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12C62AA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ED1CE8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1EBEDED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C1253" w:rsidRPr="00110593" w14:paraId="68946EBD" w14:textId="77777777" w:rsidTr="004B31A1">
        <w:tc>
          <w:tcPr>
            <w:tcW w:w="9212" w:type="dxa"/>
            <w:shd w:val="clear" w:color="auto" w:fill="D9D9D9"/>
          </w:tcPr>
          <w:p w14:paraId="23136661" w14:textId="77777777" w:rsidR="00BC1253" w:rsidRPr="00110593" w:rsidRDefault="00BC1253" w:rsidP="004B31A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A4B6371" w14:textId="77777777" w:rsidR="00BC1253" w:rsidRPr="00110593" w:rsidRDefault="00BC1253" w:rsidP="004B31A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C1253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932B579" w14:textId="77777777" w:rsidR="00BC1253" w:rsidRPr="00110593" w:rsidRDefault="00BC1253" w:rsidP="004B31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968D17A" w14:textId="77777777" w:rsidR="00BC1253" w:rsidRPr="00110593" w:rsidRDefault="00BC1253" w:rsidP="004B31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5390C2A" w14:textId="77777777" w:rsidR="00BC1253" w:rsidRPr="00110593" w:rsidRDefault="00BC1253" w:rsidP="004B31A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1692D71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B01074A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181876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C1253" w:rsidRPr="00BC1253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34A5B4" w14:textId="77777777" w:rsidR="005434B3" w:rsidRDefault="00BC125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C1253">
        <w:rPr>
          <w:rFonts w:ascii="Times New Roman" w:hAnsi="Times New Roman"/>
          <w:b/>
        </w:rPr>
        <w:t>Zakup aparatury medycznej, stołu operacyjnego ogólnochirurgicznego oraz monitora operacyjnego FULL HD</w:t>
      </w:r>
    </w:p>
    <w:p w14:paraId="0BC5CD13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590DEC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977DD2A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66C8A93" w14:textId="77777777" w:rsidR="00710937" w:rsidRPr="00292198" w:rsidRDefault="00710937" w:rsidP="005E24AA">
      <w:pPr>
        <w:rPr>
          <w:rFonts w:ascii="Times New Roman" w:hAnsi="Times New Roman"/>
        </w:rPr>
      </w:pPr>
    </w:p>
    <w:p w14:paraId="0D0CD5B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06E81D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A77610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0D240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D0265F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00E964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A866E4" w14:textId="37E927B3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B06E05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9801E6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31AE53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9D8C86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8DB5B9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381468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17CB94F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50B025D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F220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9B1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324EAC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295D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905A" w14:textId="03DD849C" w:rsidR="00D2702A" w:rsidRPr="00B06E05" w:rsidRDefault="00B06E05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06E05">
              <w:rPr>
                <w:rFonts w:ascii="Times New Roman" w:hAnsi="Times New Roman"/>
              </w:rPr>
              <w:t xml:space="preserve">Nie dotyczy – Zamawiający nie stawia szczególnych warunków udziału </w:t>
            </w:r>
            <w:r w:rsidRPr="00B06E05">
              <w:rPr>
                <w:rFonts w:ascii="Times New Roman" w:hAnsi="Times New Roman"/>
              </w:rPr>
              <w:br/>
              <w:t>w postępowaniu</w:t>
            </w:r>
          </w:p>
          <w:p w14:paraId="7842B60B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F4312E3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1B383E1F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7B3F2D1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7727A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F39D2F7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85F33A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74CA8E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2F800F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F4A620C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21A0A" w14:textId="77777777" w:rsidR="0071358F" w:rsidRDefault="0071358F" w:rsidP="0038231F">
      <w:pPr>
        <w:spacing w:after="0" w:line="240" w:lineRule="auto"/>
      </w:pPr>
      <w:r>
        <w:separator/>
      </w:r>
    </w:p>
  </w:endnote>
  <w:endnote w:type="continuationSeparator" w:id="0">
    <w:p w14:paraId="3972D4D4" w14:textId="77777777" w:rsidR="0071358F" w:rsidRDefault="007135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96F84" w14:textId="77777777" w:rsidR="00BC1253" w:rsidRDefault="00BC12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22A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01803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654A3" w14:textId="77777777" w:rsidR="00BC1253" w:rsidRDefault="00BC12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A985B" w14:textId="77777777" w:rsidR="0071358F" w:rsidRDefault="0071358F" w:rsidP="0038231F">
      <w:pPr>
        <w:spacing w:after="0" w:line="240" w:lineRule="auto"/>
      </w:pPr>
      <w:r>
        <w:separator/>
      </w:r>
    </w:p>
  </w:footnote>
  <w:footnote w:type="continuationSeparator" w:id="0">
    <w:p w14:paraId="4FD8B296" w14:textId="77777777" w:rsidR="0071358F" w:rsidRDefault="007135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8A11A" w14:textId="77777777" w:rsidR="00BC1253" w:rsidRDefault="00BC12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11EE" w14:textId="77777777" w:rsidR="00BC1253" w:rsidRDefault="00BC12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9420" w14:textId="77777777" w:rsidR="00BC1253" w:rsidRDefault="00BC12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62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358F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6E05"/>
    <w:rsid w:val="00B15219"/>
    <w:rsid w:val="00B15FD3"/>
    <w:rsid w:val="00B34079"/>
    <w:rsid w:val="00B36ABD"/>
    <w:rsid w:val="00B5362D"/>
    <w:rsid w:val="00B8005E"/>
    <w:rsid w:val="00B90E42"/>
    <w:rsid w:val="00BB0C3C"/>
    <w:rsid w:val="00BC125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662BD"/>
  <w15:docId w15:val="{E0468525-F471-4217-ACAD-99FBD0C18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2021-08-06T08:41:00Z</dcterms:created>
  <dcterms:modified xsi:type="dcterms:W3CDTF">2021-08-06T08:41:00Z</dcterms:modified>
</cp:coreProperties>
</file>