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981BFB">
        <w:rPr>
          <w:rFonts w:ascii="Arial" w:hAnsi="Arial" w:cs="Arial"/>
          <w:b/>
          <w:bCs/>
          <w:sz w:val="24"/>
          <w:szCs w:val="24"/>
        </w:rPr>
        <w:t>64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B11B7A">
        <w:rPr>
          <w:rFonts w:ascii="Arial" w:hAnsi="Arial" w:cs="Arial"/>
          <w:sz w:val="24"/>
          <w:szCs w:val="24"/>
        </w:rPr>
        <w:t>: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A077C6" w:rsidRPr="003F428E">
        <w:rPr>
          <w:rFonts w:ascii="Arial" w:hAnsi="Arial" w:cs="Arial"/>
          <w:b/>
          <w:sz w:val="22"/>
          <w:szCs w:val="22"/>
        </w:rPr>
        <w:t>Dostawa mebli dla Katedry Automatyki i Informatyki Politechniki Krakowskiej</w:t>
      </w:r>
      <w:r w:rsidR="00981BFB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81BFB" w:rsidRPr="00B11B7A" w:rsidRDefault="00981BFB" w:rsidP="00981BFB">
            <w:pPr>
              <w:tabs>
                <w:tab w:val="center" w:pos="4460"/>
                <w:tab w:val="right" w:pos="8920"/>
              </w:tabs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ab/>
              <w:t>Zadanie częściowe nr 1 – fotele ergonomiczne</w:t>
            </w:r>
            <w:r w:rsidRPr="00B11B7A">
              <w:rPr>
                <w:b/>
                <w:bCs/>
                <w:szCs w:val="20"/>
              </w:rPr>
              <w:tab/>
            </w:r>
          </w:p>
        </w:tc>
      </w:tr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netto: ……………….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 brutto  za całość przedmiotu zamówienia……………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>Słownie brutto:……………………………………………..</w:t>
            </w:r>
          </w:p>
          <w:p w:rsidR="00981BFB" w:rsidRPr="00B11B7A" w:rsidRDefault="00981BFB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2"/>
              </w:rPr>
              <w:t xml:space="preserve">Powyższa kwota, zawiera właściwą stawkę podatku VAT ………% tj. ……..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</w:tc>
      </w:tr>
      <w:tr w:rsidR="007F7455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455" w:rsidRPr="00B11B7A" w:rsidRDefault="007F7455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>Termin realizacji zamówienia: do ….dni od daty podpisania umowy</w:t>
            </w:r>
          </w:p>
        </w:tc>
      </w:tr>
      <w:tr w:rsidR="007F7455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455" w:rsidRPr="00B11B7A" w:rsidRDefault="007F7455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>Okres gwarancji: …………. m-</w:t>
            </w:r>
            <w:proofErr w:type="spellStart"/>
            <w:r w:rsidRPr="00B11B7A">
              <w:rPr>
                <w:b/>
                <w:bCs/>
                <w:szCs w:val="20"/>
              </w:rPr>
              <w:t>cy</w:t>
            </w:r>
            <w:proofErr w:type="spellEnd"/>
            <w:r w:rsidR="00A077C6">
              <w:rPr>
                <w:b/>
                <w:bCs/>
                <w:szCs w:val="20"/>
              </w:rPr>
              <w:t xml:space="preserve"> </w:t>
            </w:r>
            <w:r w:rsidR="00A077C6" w:rsidRPr="00A077C6">
              <w:rPr>
                <w:bCs/>
                <w:szCs w:val="20"/>
              </w:rPr>
              <w:t>(</w:t>
            </w:r>
            <w:r w:rsidR="00DF3067">
              <w:rPr>
                <w:bCs/>
                <w:sz w:val="18"/>
                <w:szCs w:val="18"/>
              </w:rPr>
              <w:t>nie mniej niż 24</w:t>
            </w:r>
            <w:r w:rsidR="00A077C6" w:rsidRPr="00A077C6">
              <w:rPr>
                <w:bCs/>
                <w:sz w:val="18"/>
                <w:szCs w:val="18"/>
              </w:rPr>
              <w:t xml:space="preserve"> miesięcy</w:t>
            </w:r>
            <w:r w:rsidR="00A077C6" w:rsidRPr="00A077C6">
              <w:rPr>
                <w:bCs/>
                <w:szCs w:val="20"/>
              </w:rPr>
              <w:t>)</w:t>
            </w:r>
          </w:p>
        </w:tc>
      </w:tr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81BFB" w:rsidRPr="00B11B7A" w:rsidRDefault="00981BFB" w:rsidP="00981BFB">
            <w:pPr>
              <w:tabs>
                <w:tab w:val="center" w:pos="4460"/>
                <w:tab w:val="right" w:pos="8920"/>
              </w:tabs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ab/>
              <w:t>Zadanie częściowe nr 2 – meble biurowe wymiary standardowe</w:t>
            </w:r>
            <w:r w:rsidRPr="00B11B7A">
              <w:rPr>
                <w:b/>
                <w:bCs/>
                <w:szCs w:val="20"/>
              </w:rPr>
              <w:tab/>
            </w:r>
          </w:p>
        </w:tc>
      </w:tr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netto: ……………….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 brutto  za całość przedmiotu zamówienia……………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>Słownie brutto:……………………………………………..</w:t>
            </w:r>
          </w:p>
          <w:p w:rsidR="00981BFB" w:rsidRPr="00B11B7A" w:rsidRDefault="00981BFB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2"/>
              </w:rPr>
              <w:t xml:space="preserve">Powyższa kwota, zawiera właściwą stawkę podatku VAT ………% tj. ……..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</w:tc>
      </w:tr>
      <w:tr w:rsidR="007F7455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455" w:rsidRPr="00B11B7A" w:rsidRDefault="007F7455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>Termin realizacji zamówienia: do ….dni od daty podpisania umowy</w:t>
            </w:r>
          </w:p>
        </w:tc>
      </w:tr>
      <w:tr w:rsidR="007F7455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455" w:rsidRPr="00B11B7A" w:rsidRDefault="007F7455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>Okres gwarancji: …………. m-</w:t>
            </w:r>
            <w:proofErr w:type="spellStart"/>
            <w:r w:rsidRPr="00B11B7A">
              <w:rPr>
                <w:b/>
                <w:bCs/>
                <w:szCs w:val="20"/>
              </w:rPr>
              <w:t>cy</w:t>
            </w:r>
            <w:proofErr w:type="spellEnd"/>
            <w:r w:rsidR="00A077C6">
              <w:rPr>
                <w:b/>
                <w:bCs/>
                <w:szCs w:val="20"/>
              </w:rPr>
              <w:t xml:space="preserve"> </w:t>
            </w:r>
            <w:r w:rsidR="00A077C6" w:rsidRPr="00A077C6">
              <w:rPr>
                <w:bCs/>
                <w:szCs w:val="20"/>
              </w:rPr>
              <w:t>(</w:t>
            </w:r>
            <w:bookmarkStart w:id="0" w:name="_GoBack"/>
            <w:bookmarkEnd w:id="0"/>
            <w:r w:rsidR="00A077C6" w:rsidRPr="00A077C6">
              <w:rPr>
                <w:bCs/>
                <w:sz w:val="18"/>
                <w:szCs w:val="18"/>
              </w:rPr>
              <w:t>nie mniej niż 36 miesięcy</w:t>
            </w:r>
            <w:r w:rsidR="00A077C6" w:rsidRPr="00A077C6">
              <w:rPr>
                <w:bCs/>
                <w:szCs w:val="20"/>
              </w:rPr>
              <w:t>)</w:t>
            </w:r>
          </w:p>
        </w:tc>
      </w:tr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81BFB" w:rsidRPr="00B11B7A" w:rsidRDefault="00981BFB" w:rsidP="00981BFB">
            <w:pPr>
              <w:tabs>
                <w:tab w:val="center" w:pos="4460"/>
                <w:tab w:val="right" w:pos="8920"/>
              </w:tabs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ab/>
              <w:t>Zadanie częściowe nr 3 – meble biurowe wymiary niestandardowe</w:t>
            </w:r>
            <w:r w:rsidRPr="00B11B7A">
              <w:rPr>
                <w:b/>
                <w:bCs/>
                <w:szCs w:val="20"/>
              </w:rPr>
              <w:tab/>
            </w:r>
          </w:p>
        </w:tc>
      </w:tr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netto: ……………….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 brutto  za całość przedmiotu zamówienia……………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  <w:p w:rsidR="00981BFB" w:rsidRPr="00B11B7A" w:rsidRDefault="00981BFB" w:rsidP="00981BFB">
            <w:pPr>
              <w:rPr>
                <w:b/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>Słownie brutto:……………………………………………..</w:t>
            </w:r>
          </w:p>
          <w:p w:rsidR="00981BFB" w:rsidRPr="00B11B7A" w:rsidRDefault="00981BFB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2"/>
              </w:rPr>
              <w:t xml:space="preserve">Powyższa kwota, zawiera właściwą stawkę podatku VAT ………% tj. …….. </w:t>
            </w:r>
            <w:proofErr w:type="spellStart"/>
            <w:r w:rsidRPr="00B11B7A">
              <w:rPr>
                <w:b/>
                <w:bCs/>
                <w:szCs w:val="22"/>
              </w:rPr>
              <w:t>pln</w:t>
            </w:r>
            <w:proofErr w:type="spellEnd"/>
          </w:p>
        </w:tc>
      </w:tr>
      <w:tr w:rsidR="007F7455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455" w:rsidRPr="00B11B7A" w:rsidRDefault="007F7455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>Termin realizacji zamówienia: do ….dni od daty podpisania umowy</w:t>
            </w:r>
          </w:p>
        </w:tc>
      </w:tr>
      <w:tr w:rsidR="007F7455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455" w:rsidRPr="00B11B7A" w:rsidRDefault="007F7455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>Okres gwarancji: …………. m-</w:t>
            </w:r>
            <w:proofErr w:type="spellStart"/>
            <w:r w:rsidRPr="00B11B7A">
              <w:rPr>
                <w:b/>
                <w:bCs/>
                <w:szCs w:val="20"/>
              </w:rPr>
              <w:t>cy</w:t>
            </w:r>
            <w:proofErr w:type="spellEnd"/>
            <w:r w:rsidR="00A077C6">
              <w:rPr>
                <w:b/>
                <w:bCs/>
                <w:szCs w:val="20"/>
              </w:rPr>
              <w:t xml:space="preserve"> </w:t>
            </w:r>
            <w:r w:rsidR="00A077C6" w:rsidRPr="00A077C6">
              <w:rPr>
                <w:bCs/>
                <w:szCs w:val="20"/>
              </w:rPr>
              <w:t>(</w:t>
            </w:r>
            <w:r w:rsidR="00DF3067">
              <w:rPr>
                <w:bCs/>
                <w:sz w:val="18"/>
                <w:szCs w:val="18"/>
              </w:rPr>
              <w:t>nie mniej niż 24</w:t>
            </w:r>
            <w:r w:rsidR="00A077C6" w:rsidRPr="00A077C6">
              <w:rPr>
                <w:bCs/>
                <w:sz w:val="18"/>
                <w:szCs w:val="18"/>
              </w:rPr>
              <w:t xml:space="preserve"> miesięcy</w:t>
            </w:r>
            <w:r w:rsidR="00A077C6" w:rsidRPr="00A077C6">
              <w:rPr>
                <w:bCs/>
                <w:szCs w:val="20"/>
              </w:rPr>
              <w:t>)</w:t>
            </w:r>
          </w:p>
        </w:tc>
      </w:tr>
    </w:tbl>
    <w:p w:rsidR="000C0C0B" w:rsidRDefault="000C0C0B" w:rsidP="000C0C0B"/>
    <w:p w:rsidR="0023402F" w:rsidRPr="00D21D41" w:rsidRDefault="0023402F" w:rsidP="001E1A1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1CE" w:rsidRDefault="004871CE">
      <w:r>
        <w:separator/>
      </w:r>
    </w:p>
  </w:endnote>
  <w:endnote w:type="continuationSeparator" w:id="0">
    <w:p w:rsidR="004871CE" w:rsidRDefault="0048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1CE" w:rsidRDefault="004871CE">
      <w:r>
        <w:separator/>
      </w:r>
    </w:p>
  </w:footnote>
  <w:footnote w:type="continuationSeparator" w:id="0">
    <w:p w:rsidR="004871CE" w:rsidRDefault="00487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871CE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6033A6"/>
    <w:rsid w:val="006063C6"/>
    <w:rsid w:val="006170BE"/>
    <w:rsid w:val="006249FA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077C6"/>
    <w:rsid w:val="00A23458"/>
    <w:rsid w:val="00A61AA5"/>
    <w:rsid w:val="00A70CC9"/>
    <w:rsid w:val="00AB0488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639E0"/>
    <w:rsid w:val="00B96F78"/>
    <w:rsid w:val="00B9752F"/>
    <w:rsid w:val="00BC1E84"/>
    <w:rsid w:val="00BE2535"/>
    <w:rsid w:val="00BE751B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DF306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14B88BD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dymka">
    <w:name w:val="Balloon Text"/>
    <w:basedOn w:val="Normalny"/>
    <w:link w:val="TekstdymkaZnak"/>
    <w:rsid w:val="00D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3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08C06-6E54-48FD-960F-C1D991D80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412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2021-08-27T13:41:00Z</cp:lastPrinted>
  <dcterms:created xsi:type="dcterms:W3CDTF">2021-08-27T13:41:00Z</dcterms:created>
  <dcterms:modified xsi:type="dcterms:W3CDTF">2021-08-27T13:41:00Z</dcterms:modified>
</cp:coreProperties>
</file>