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955DD" w14:textId="4B7C75AF" w:rsidR="00DA2A7E" w:rsidRPr="003261E7" w:rsidRDefault="005F3145" w:rsidP="00DA2A7E">
      <w:pPr>
        <w:spacing w:after="240"/>
        <w:jc w:val="right"/>
        <w:rPr>
          <w:sz w:val="22"/>
          <w:szCs w:val="22"/>
        </w:rPr>
      </w:pPr>
      <w:r w:rsidRPr="005F3145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5F3145">
        <w:rPr>
          <w:sz w:val="22"/>
          <w:szCs w:val="22"/>
        </w:rPr>
        <w:t>2021-08-3</w:t>
      </w:r>
      <w:r w:rsidR="00492906">
        <w:rPr>
          <w:sz w:val="22"/>
          <w:szCs w:val="22"/>
        </w:rPr>
        <w:t>1</w:t>
      </w:r>
    </w:p>
    <w:p w14:paraId="6ABFF3CC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60F8C441" w14:textId="77777777" w:rsidR="005F3145" w:rsidRPr="005F3145" w:rsidRDefault="005F3145" w:rsidP="00DA2A7E">
      <w:pPr>
        <w:spacing w:after="40"/>
        <w:rPr>
          <w:b/>
          <w:bCs/>
          <w:sz w:val="22"/>
          <w:szCs w:val="22"/>
        </w:rPr>
      </w:pPr>
      <w:r w:rsidRPr="005F3145">
        <w:rPr>
          <w:b/>
          <w:bCs/>
          <w:sz w:val="22"/>
          <w:szCs w:val="22"/>
        </w:rPr>
        <w:t>Szpital Wojewódzki w Poznaniu</w:t>
      </w:r>
    </w:p>
    <w:p w14:paraId="428DE813" w14:textId="77777777" w:rsidR="00DA2A7E" w:rsidRPr="003261E7" w:rsidRDefault="005F3145" w:rsidP="00DA2A7E">
      <w:pPr>
        <w:spacing w:after="40"/>
        <w:rPr>
          <w:b/>
          <w:bCs/>
          <w:sz w:val="22"/>
          <w:szCs w:val="22"/>
        </w:rPr>
      </w:pPr>
      <w:r w:rsidRPr="005F3145">
        <w:rPr>
          <w:b/>
          <w:bCs/>
          <w:sz w:val="22"/>
          <w:szCs w:val="22"/>
        </w:rPr>
        <w:t>Dział Zamówień Publicznych</w:t>
      </w:r>
    </w:p>
    <w:p w14:paraId="590D0169" w14:textId="687A95B7" w:rsidR="00DA2A7E" w:rsidRPr="003261E7" w:rsidRDefault="00492906" w:rsidP="00DA2A7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F3145" w:rsidRPr="005F3145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="005F3145" w:rsidRPr="005F3145">
        <w:rPr>
          <w:sz w:val="22"/>
          <w:szCs w:val="22"/>
        </w:rPr>
        <w:t>7/19</w:t>
      </w:r>
    </w:p>
    <w:p w14:paraId="62FBF12F" w14:textId="77777777" w:rsidR="00DA2A7E" w:rsidRPr="003261E7" w:rsidRDefault="005F3145" w:rsidP="00DA2A7E">
      <w:pPr>
        <w:rPr>
          <w:sz w:val="22"/>
          <w:szCs w:val="22"/>
        </w:rPr>
      </w:pPr>
      <w:r w:rsidRPr="005F3145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5F3145">
        <w:rPr>
          <w:sz w:val="22"/>
          <w:szCs w:val="22"/>
        </w:rPr>
        <w:t>Poznań</w:t>
      </w:r>
    </w:p>
    <w:p w14:paraId="617A55BB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2D37C186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F07FC4F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067393F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5F3145" w:rsidRPr="003261E7" w14:paraId="4C1D7FBE" w14:textId="77777777" w:rsidTr="00076163">
        <w:trPr>
          <w:trHeight w:val="638"/>
        </w:trPr>
        <w:tc>
          <w:tcPr>
            <w:tcW w:w="959" w:type="dxa"/>
            <w:shd w:val="clear" w:color="auto" w:fill="auto"/>
          </w:tcPr>
          <w:p w14:paraId="130BD180" w14:textId="77777777" w:rsidR="005F3145" w:rsidRPr="003261E7" w:rsidRDefault="005F3145" w:rsidP="0007616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770C40A" w14:textId="41CE7003" w:rsidR="005F3145" w:rsidRPr="003261E7" w:rsidRDefault="005F3145" w:rsidP="0007616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F3145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5F3145">
              <w:rPr>
                <w:b/>
                <w:bCs/>
                <w:sz w:val="22"/>
                <w:szCs w:val="22"/>
              </w:rPr>
              <w:t xml:space="preserve">Przeglądy techniczne i naprawy urządzeń medycznych - Aparaty </w:t>
            </w:r>
            <w:r w:rsidR="00492906">
              <w:rPr>
                <w:b/>
                <w:bCs/>
                <w:sz w:val="22"/>
                <w:szCs w:val="22"/>
              </w:rPr>
              <w:br/>
            </w:r>
            <w:r w:rsidRPr="005F3145">
              <w:rPr>
                <w:b/>
                <w:bCs/>
                <w:sz w:val="22"/>
                <w:szCs w:val="22"/>
              </w:rPr>
              <w:t>do dializ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5F3145">
              <w:rPr>
                <w:b/>
                <w:sz w:val="22"/>
                <w:szCs w:val="22"/>
              </w:rPr>
              <w:t>SZW/DZP/45/2021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2BA6C59" w14:textId="77777777" w:rsidR="005F3145" w:rsidRPr="005F3145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5F3145" w:rsidRPr="005F3145">
        <w:rPr>
          <w:b/>
          <w:sz w:val="22"/>
          <w:szCs w:val="22"/>
        </w:rPr>
        <w:t>Szpital Wojewódzki w Poznaniu</w:t>
      </w:r>
    </w:p>
    <w:p w14:paraId="64DB6161" w14:textId="27ABF776" w:rsidR="00DA2A7E" w:rsidRDefault="005F3145" w:rsidP="00DA2A7E">
      <w:pPr>
        <w:spacing w:before="480" w:after="120" w:line="276" w:lineRule="auto"/>
        <w:jc w:val="both"/>
        <w:rPr>
          <w:sz w:val="22"/>
          <w:szCs w:val="22"/>
        </w:rPr>
      </w:pPr>
      <w:r w:rsidRPr="005F3145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5F3145">
        <w:rPr>
          <w:sz w:val="22"/>
          <w:szCs w:val="22"/>
        </w:rPr>
        <w:t>(Dz.U. poz. 2019 ze zm.)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</w:t>
      </w:r>
      <w:r w:rsidR="00492906">
        <w:rPr>
          <w:sz w:val="22"/>
          <w:szCs w:val="22"/>
        </w:rPr>
        <w:br/>
      </w:r>
      <w:r w:rsidR="00DA2A7E">
        <w:rPr>
          <w:sz w:val="22"/>
          <w:szCs w:val="22"/>
        </w:rPr>
        <w:t>że unieważnia postępowanie o udzielenie zamówienia publicznego.</w:t>
      </w:r>
    </w:p>
    <w:p w14:paraId="4F33B847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5F3145" w:rsidRPr="007240DA" w14:paraId="41042D7C" w14:textId="77777777" w:rsidTr="00076163">
        <w:tc>
          <w:tcPr>
            <w:tcW w:w="2660" w:type="dxa"/>
            <w:shd w:val="clear" w:color="auto" w:fill="auto"/>
          </w:tcPr>
          <w:p w14:paraId="0E31672B" w14:textId="77777777" w:rsidR="005F3145" w:rsidRPr="007240DA" w:rsidRDefault="005F3145" w:rsidP="00076163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5F3145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184F9B44" w14:textId="0B413194" w:rsidR="005F3145" w:rsidRPr="007240DA" w:rsidRDefault="005F3145" w:rsidP="00076163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5F3145">
              <w:rPr>
                <w:sz w:val="22"/>
                <w:szCs w:val="22"/>
              </w:rPr>
              <w:t xml:space="preserve">nie złożono żadnego wniosku o dopuszczenie do udziału </w:t>
            </w:r>
            <w:r w:rsidR="00492906">
              <w:rPr>
                <w:sz w:val="22"/>
                <w:szCs w:val="22"/>
              </w:rPr>
              <w:br/>
            </w:r>
            <w:r w:rsidRPr="005F3145">
              <w:rPr>
                <w:sz w:val="22"/>
                <w:szCs w:val="22"/>
              </w:rPr>
              <w:t>w postępowaniu albo żadnej oferty</w:t>
            </w:r>
          </w:p>
        </w:tc>
      </w:tr>
    </w:tbl>
    <w:p w14:paraId="5851C736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5454424D" w14:textId="77777777" w:rsidR="00DA2A7E" w:rsidRPr="003261E7" w:rsidRDefault="005F3145" w:rsidP="00DA2A7E">
      <w:pPr>
        <w:spacing w:after="480" w:line="276" w:lineRule="auto"/>
        <w:jc w:val="both"/>
        <w:rPr>
          <w:sz w:val="22"/>
          <w:szCs w:val="22"/>
        </w:rPr>
      </w:pPr>
      <w:r w:rsidRPr="005F3145">
        <w:rPr>
          <w:sz w:val="22"/>
          <w:szCs w:val="22"/>
        </w:rPr>
        <w:t>Do upływu terminu składania ofert nie wpłynęła żadna oferta</w:t>
      </w:r>
    </w:p>
    <w:p w14:paraId="7E9C979B" w14:textId="77777777" w:rsidR="009271AB" w:rsidRDefault="009271AB" w:rsidP="009271AB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48278090" w14:textId="1D69CAFA" w:rsidR="009271AB" w:rsidRDefault="009271AB" w:rsidP="009271AB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2E7BDD72" w14:textId="77777777" w:rsidR="009271AB" w:rsidRDefault="009271AB" w:rsidP="009271A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0EB1CAE" w14:textId="77777777" w:rsidR="009271AB" w:rsidRDefault="009271AB" w:rsidP="009271A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6B816E1" w14:textId="77777777" w:rsidR="009271AB" w:rsidRDefault="009271AB" w:rsidP="009271A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38E5C00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1D115" w14:textId="77777777" w:rsidR="006C1A66" w:rsidRDefault="006C1A66">
      <w:r>
        <w:separator/>
      </w:r>
    </w:p>
  </w:endnote>
  <w:endnote w:type="continuationSeparator" w:id="0">
    <w:p w14:paraId="4136BD2A" w14:textId="77777777" w:rsidR="006C1A66" w:rsidRDefault="006C1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832F8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182A90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A7372" w14:textId="3FDB5036" w:rsidR="003F0CBE" w:rsidRDefault="0049290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ABD592C" wp14:editId="17EED12C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59AC1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5B1BC024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74D7A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C3EAD5" w14:textId="77777777" w:rsidR="003F0CBE" w:rsidRDefault="003F0CBE">
    <w:pPr>
      <w:pStyle w:val="Stopka"/>
      <w:tabs>
        <w:tab w:val="clear" w:pos="4536"/>
      </w:tabs>
      <w:jc w:val="center"/>
    </w:pPr>
  </w:p>
  <w:p w14:paraId="0814B8FC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D6E3B" w14:textId="77777777" w:rsidR="006C1A66" w:rsidRDefault="006C1A66">
      <w:r>
        <w:separator/>
      </w:r>
    </w:p>
  </w:footnote>
  <w:footnote w:type="continuationSeparator" w:id="0">
    <w:p w14:paraId="2B6A2E22" w14:textId="77777777" w:rsidR="006C1A66" w:rsidRDefault="006C1A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47D79" w14:textId="77777777" w:rsidR="005F3145" w:rsidRDefault="005F31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E6A27" w14:textId="77777777" w:rsidR="005F3145" w:rsidRDefault="005F31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23C79" w14:textId="77777777" w:rsidR="005F3145" w:rsidRDefault="005F31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A66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492906"/>
    <w:rsid w:val="005644C6"/>
    <w:rsid w:val="005F3145"/>
    <w:rsid w:val="006C1A66"/>
    <w:rsid w:val="006E6C0F"/>
    <w:rsid w:val="006E706C"/>
    <w:rsid w:val="0079556E"/>
    <w:rsid w:val="007A2D48"/>
    <w:rsid w:val="007F118B"/>
    <w:rsid w:val="00921E04"/>
    <w:rsid w:val="009271A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F0FDB9F"/>
  <w15:chartTrackingRefBased/>
  <w15:docId w15:val="{336C4C01-9221-4004-AFB7-0822B59E3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31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2001-02-25T09:00:00Z</cp:lastPrinted>
  <dcterms:created xsi:type="dcterms:W3CDTF">2021-08-30T11:15:00Z</dcterms:created>
  <dcterms:modified xsi:type="dcterms:W3CDTF">2021-08-30T11:15:00Z</dcterms:modified>
</cp:coreProperties>
</file>