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33F6F58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C600DB" w:rsidRPr="00C600DB">
        <w:rPr>
          <w:b/>
          <w:bCs/>
          <w:sz w:val="22"/>
          <w:szCs w:val="22"/>
        </w:rPr>
        <w:t>Odtworzenie zdolności metrologicznej laboratorium badań aku</w:t>
      </w:r>
      <w:r w:rsidR="005D57F8">
        <w:rPr>
          <w:b/>
          <w:bCs/>
          <w:sz w:val="22"/>
          <w:szCs w:val="22"/>
        </w:rPr>
        <w:t>s</w:t>
      </w:r>
      <w:r w:rsidR="00C600DB" w:rsidRPr="00C600DB">
        <w:rPr>
          <w:b/>
          <w:bCs/>
          <w:sz w:val="22"/>
          <w:szCs w:val="22"/>
        </w:rPr>
        <w:t>tycznych - komora bezechowa mała (pomieszczenie specjalistyczne) - KC-</w:t>
      </w:r>
      <w:proofErr w:type="spellStart"/>
      <w:r w:rsidR="00C600DB" w:rsidRPr="00C600DB">
        <w:rPr>
          <w:b/>
          <w:bCs/>
          <w:sz w:val="22"/>
          <w:szCs w:val="22"/>
        </w:rPr>
        <w:t>zp</w:t>
      </w:r>
      <w:proofErr w:type="spellEnd"/>
      <w:r w:rsidR="00C600DB" w:rsidRPr="00C600DB">
        <w:rPr>
          <w:b/>
          <w:bCs/>
          <w:sz w:val="22"/>
          <w:szCs w:val="22"/>
        </w:rPr>
        <w:t>. 272-450/21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2194134C" w14:textId="77777777" w:rsidR="005D57F8" w:rsidRDefault="005D57F8" w:rsidP="005D57F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56F6E6" w14:textId="30009655" w:rsidR="005D57F8" w:rsidRDefault="005D57F8" w:rsidP="005D57F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  .........................................................................PLN </w:t>
      </w:r>
    </w:p>
    <w:p w14:paraId="304AB863" w14:textId="77777777" w:rsidR="005D57F8" w:rsidRDefault="005D57F8" w:rsidP="005D57F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D9077EB" w14:textId="5878DE9A" w:rsidR="005D57F8" w:rsidRDefault="005D57F8" w:rsidP="005D57F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6A5556EC" w14:textId="77777777" w:rsidR="005D57F8" w:rsidRDefault="005D57F8" w:rsidP="005D57F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6F492CB" w14:textId="77777777" w:rsidR="005D57F8" w:rsidRDefault="005D57F8" w:rsidP="005D57F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D84B5A7" w14:textId="48C51047" w:rsidR="005D57F8" w:rsidRDefault="005D57F8" w:rsidP="005D57F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 PLN</w:t>
      </w:r>
    </w:p>
    <w:p w14:paraId="27398E8D" w14:textId="6472CD6B" w:rsidR="005D57F8" w:rsidRDefault="005D57F8" w:rsidP="005D57F8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661E8A9E" w14:textId="09131350" w:rsidR="005D57F8" w:rsidRDefault="005D57F8" w:rsidP="005D57F8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Etap I: do 75% całkowitej wartości zamówienia tj.: ……………………… PLN brutto</w:t>
      </w:r>
    </w:p>
    <w:p w14:paraId="3CB8AF9B" w14:textId="336D628D" w:rsidR="005D57F8" w:rsidRDefault="005D57F8" w:rsidP="005D57F8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Etap II: do 25% całkowitej wartości zamówienia tj. ……………………. PLN brutto</w:t>
      </w:r>
    </w:p>
    <w:p w14:paraId="21044CE0" w14:textId="16F752BF" w:rsidR="005D57F8" w:rsidRPr="005D57F8" w:rsidRDefault="005D57F8" w:rsidP="005D57F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Producent/model/wyrób własny zaoferowanych klinów akustycznych: </w:t>
      </w:r>
      <w:r w:rsidRPr="005D57F8">
        <w:rPr>
          <w:b w:val="0"/>
          <w:bCs/>
          <w:sz w:val="22"/>
          <w:szCs w:val="22"/>
        </w:rPr>
        <w:t>…………………………….</w:t>
      </w:r>
    </w:p>
    <w:p w14:paraId="01BA102C" w14:textId="2DECBF79" w:rsidR="005D57F8" w:rsidRDefault="005D57F8" w:rsidP="005D57F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 w:rsidRPr="005D57F8">
        <w:rPr>
          <w:sz w:val="22"/>
          <w:szCs w:val="22"/>
        </w:rPr>
        <w:t>…………………………………………………….</w:t>
      </w:r>
    </w:p>
    <w:p w14:paraId="4171AFE6" w14:textId="29DA0B56" w:rsidR="00C34CBD" w:rsidRDefault="00C34CBD" w:rsidP="00C34CB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>Termin realizacji umowy</w:t>
      </w:r>
      <w:r w:rsidR="00D740DE">
        <w:rPr>
          <w:b/>
          <w:sz w:val="22"/>
          <w:szCs w:val="22"/>
        </w:rPr>
        <w:t xml:space="preserve"> – etap I</w:t>
      </w:r>
      <w:r w:rsidRPr="00B66A62">
        <w:rPr>
          <w:b/>
          <w:sz w:val="22"/>
          <w:szCs w:val="22"/>
        </w:rPr>
        <w:t xml:space="preserve">: </w:t>
      </w:r>
      <w:r w:rsidRPr="00373025">
        <w:rPr>
          <w:bCs/>
          <w:sz w:val="22"/>
          <w:szCs w:val="22"/>
        </w:rPr>
        <w:t>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31CBD04A" w14:textId="678B4432" w:rsidR="00D740DE" w:rsidRPr="00B66A62" w:rsidRDefault="00D740DE" w:rsidP="00D740DE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 – etap II</w:t>
      </w:r>
      <w:r w:rsidRPr="00B66A62">
        <w:rPr>
          <w:b/>
          <w:sz w:val="22"/>
          <w:szCs w:val="22"/>
        </w:rPr>
        <w:t xml:space="preserve">: </w:t>
      </w:r>
      <w:r w:rsidRPr="00373025">
        <w:rPr>
          <w:bCs/>
          <w:sz w:val="22"/>
          <w:szCs w:val="22"/>
        </w:rPr>
        <w:t>…………</w:t>
      </w:r>
      <w:r>
        <w:rPr>
          <w:bCs/>
          <w:sz w:val="22"/>
          <w:szCs w:val="22"/>
        </w:rPr>
        <w:t xml:space="preserve">… </w:t>
      </w:r>
      <w:r>
        <w:rPr>
          <w:b/>
          <w:sz w:val="22"/>
          <w:szCs w:val="22"/>
        </w:rPr>
        <w:t xml:space="preserve">od daty zakończenia etapu I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E9CE9A" w14:textId="77777777" w:rsidR="0015033B" w:rsidRPr="001E539B" w:rsidRDefault="0015033B" w:rsidP="0015033B">
      <w:pPr>
        <w:jc w:val="both"/>
        <w:rPr>
          <w:sz w:val="22"/>
          <w:szCs w:val="22"/>
          <w:u w:val="single"/>
        </w:rPr>
      </w:pPr>
    </w:p>
    <w:p w14:paraId="5A9D1390" w14:textId="705A47B2" w:rsidR="0015033B" w:rsidRDefault="0015033B" w:rsidP="0015033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70460D7" w14:textId="16759277" w:rsidR="0015033B" w:rsidRPr="00730EFE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EA3503">
        <w:rPr>
          <w:color w:val="000000"/>
          <w:sz w:val="22"/>
          <w:szCs w:val="22"/>
          <w:lang w:eastAsia="ar-SA"/>
        </w:rPr>
        <w:t>3</w:t>
      </w:r>
      <w:r w:rsidRPr="002E51E7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5E03F6AA" w14:textId="6BAF525E" w:rsidR="0015033B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3FF7C96C" w14:textId="3BACDD56" w:rsidR="003C44FC" w:rsidRPr="003C44FC" w:rsidRDefault="003C44FC" w:rsidP="003C44FC">
      <w:pPr>
        <w:pStyle w:val="Tekstpodstawowy"/>
        <w:numPr>
          <w:ilvl w:val="0"/>
          <w:numId w:val="1"/>
        </w:numPr>
        <w:spacing w:before="60" w:line="240" w:lineRule="auto"/>
        <w:ind w:left="357" w:hanging="357"/>
        <w:jc w:val="both"/>
        <w:rPr>
          <w:sz w:val="22"/>
          <w:szCs w:val="22"/>
        </w:rPr>
      </w:pPr>
      <w:r w:rsidRPr="003C44FC">
        <w:rPr>
          <w:color w:val="000000"/>
          <w:sz w:val="22"/>
          <w:szCs w:val="22"/>
          <w:lang w:eastAsia="ar-SA"/>
        </w:rPr>
        <w:t xml:space="preserve">Oświadczamy, że </w:t>
      </w:r>
      <w:r w:rsidRPr="003C44FC">
        <w:rPr>
          <w:sz w:val="22"/>
          <w:szCs w:val="22"/>
        </w:rPr>
        <w:t>posiada</w:t>
      </w:r>
      <w:r w:rsidRPr="003C44FC">
        <w:rPr>
          <w:sz w:val="22"/>
          <w:szCs w:val="22"/>
        </w:rPr>
        <w:t>my</w:t>
      </w:r>
      <w:r w:rsidRPr="003C44FC">
        <w:rPr>
          <w:sz w:val="22"/>
          <w:szCs w:val="22"/>
        </w:rPr>
        <w:t xml:space="preserve"> odpowiednie moce produkcyjne, park maszynowy wiedzę techniczną oraz doświadczenie do wykonania przedmiotowego zadania.</w:t>
      </w:r>
    </w:p>
    <w:p w14:paraId="5383C21A" w14:textId="77777777" w:rsidR="0015033B" w:rsidRDefault="0015033B" w:rsidP="001503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A3398" w14:textId="77777777" w:rsidR="0015033B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5A0106" w14:textId="77777777" w:rsidR="0015033B" w:rsidRPr="002E51E7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5185F6B4" w14:textId="6E9AFF9A" w:rsidR="00404400" w:rsidRPr="0015033B" w:rsidRDefault="0015033B" w:rsidP="0015033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77BEBE35" w14:textId="37808CB6" w:rsidR="00404400" w:rsidRPr="00B66A62" w:rsidRDefault="00404400" w:rsidP="00EA3503">
      <w:pPr>
        <w:tabs>
          <w:tab w:val="left" w:pos="426"/>
        </w:tabs>
        <w:spacing w:line="264" w:lineRule="auto"/>
        <w:ind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057B2E93" w:rsid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61B67B37" w14:textId="46DB6C3C" w:rsidR="00EA3503" w:rsidRDefault="00EA3503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0EF3134F" w14:textId="77777777" w:rsidR="00D2504D" w:rsidRPr="00D2504D" w:rsidRDefault="00D2504D" w:rsidP="00D2504D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D2504D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</w:t>
      </w:r>
      <w:r w:rsidRPr="00D2504D">
        <w:rPr>
          <w:rFonts w:eastAsia="Calibri"/>
          <w:i/>
          <w:sz w:val="22"/>
          <w:szCs w:val="22"/>
          <w:lang w:eastAsia="zh-CN"/>
        </w:rPr>
        <w:t>.</w:t>
      </w:r>
    </w:p>
    <w:p w14:paraId="6AD40B04" w14:textId="77777777" w:rsidR="00D2504D" w:rsidRPr="00B66A62" w:rsidRDefault="00D2504D" w:rsidP="00D2504D">
      <w:pPr>
        <w:spacing w:line="360" w:lineRule="auto"/>
        <w:jc w:val="both"/>
        <w:rPr>
          <w:sz w:val="22"/>
          <w:szCs w:val="20"/>
        </w:rPr>
      </w:pPr>
    </w:p>
    <w:p w14:paraId="1D926E91" w14:textId="16826D95" w:rsidR="00FE545C" w:rsidRPr="00EC5DE0" w:rsidRDefault="00FE545C" w:rsidP="00D2504D">
      <w:pPr>
        <w:tabs>
          <w:tab w:val="left" w:pos="540"/>
          <w:tab w:val="left" w:pos="780"/>
        </w:tabs>
        <w:suppressAutoHyphens/>
        <w:spacing w:after="200" w:line="276" w:lineRule="auto"/>
        <w:rPr>
          <w:rFonts w:eastAsia="Calibri"/>
          <w:i/>
          <w:sz w:val="22"/>
          <w:szCs w:val="22"/>
          <w:lang w:eastAsia="zh-CN"/>
        </w:rPr>
      </w:pPr>
    </w:p>
    <w:sectPr w:rsidR="00FE545C" w:rsidRPr="00EC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8FCE" w14:textId="77777777" w:rsidR="006A540A" w:rsidRDefault="006A540A">
      <w:r>
        <w:separator/>
      </w:r>
    </w:p>
  </w:endnote>
  <w:endnote w:type="continuationSeparator" w:id="0">
    <w:p w14:paraId="562341FD" w14:textId="77777777" w:rsidR="006A540A" w:rsidRDefault="006A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E049" w14:textId="77777777" w:rsidR="006A540A" w:rsidRDefault="006A540A">
      <w:r>
        <w:separator/>
      </w:r>
    </w:p>
  </w:footnote>
  <w:footnote w:type="continuationSeparator" w:id="0">
    <w:p w14:paraId="5C9B9CD5" w14:textId="77777777" w:rsidR="006A540A" w:rsidRDefault="006A5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84258"/>
    <w:rsid w:val="000B731D"/>
    <w:rsid w:val="000D6134"/>
    <w:rsid w:val="000E09C7"/>
    <w:rsid w:val="000F6589"/>
    <w:rsid w:val="00106636"/>
    <w:rsid w:val="00116061"/>
    <w:rsid w:val="00116EC6"/>
    <w:rsid w:val="0015033B"/>
    <w:rsid w:val="001801DD"/>
    <w:rsid w:val="001D4612"/>
    <w:rsid w:val="001F33AC"/>
    <w:rsid w:val="0020013C"/>
    <w:rsid w:val="00207E98"/>
    <w:rsid w:val="002723B0"/>
    <w:rsid w:val="002815F7"/>
    <w:rsid w:val="00287CEE"/>
    <w:rsid w:val="002A3F20"/>
    <w:rsid w:val="002C78CE"/>
    <w:rsid w:val="002E7627"/>
    <w:rsid w:val="00315A4A"/>
    <w:rsid w:val="00373025"/>
    <w:rsid w:val="003A24EB"/>
    <w:rsid w:val="003C44FC"/>
    <w:rsid w:val="00404400"/>
    <w:rsid w:val="00450AC9"/>
    <w:rsid w:val="00475D3D"/>
    <w:rsid w:val="004B7300"/>
    <w:rsid w:val="004C6753"/>
    <w:rsid w:val="0050459D"/>
    <w:rsid w:val="00536D6F"/>
    <w:rsid w:val="00595C87"/>
    <w:rsid w:val="005B51B0"/>
    <w:rsid w:val="005B6047"/>
    <w:rsid w:val="005D2C65"/>
    <w:rsid w:val="005D57F8"/>
    <w:rsid w:val="005E6D94"/>
    <w:rsid w:val="005F310C"/>
    <w:rsid w:val="00605CFE"/>
    <w:rsid w:val="00610900"/>
    <w:rsid w:val="0063384F"/>
    <w:rsid w:val="00643C6F"/>
    <w:rsid w:val="00646202"/>
    <w:rsid w:val="006513EA"/>
    <w:rsid w:val="0065290F"/>
    <w:rsid w:val="006815F6"/>
    <w:rsid w:val="00681AEF"/>
    <w:rsid w:val="00697EC1"/>
    <w:rsid w:val="006A540A"/>
    <w:rsid w:val="00721742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208D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34CBD"/>
    <w:rsid w:val="00C600DB"/>
    <w:rsid w:val="00C969A6"/>
    <w:rsid w:val="00CA7D36"/>
    <w:rsid w:val="00CD6F9D"/>
    <w:rsid w:val="00CE6355"/>
    <w:rsid w:val="00CE79DB"/>
    <w:rsid w:val="00D24208"/>
    <w:rsid w:val="00D2504D"/>
    <w:rsid w:val="00D60C38"/>
    <w:rsid w:val="00D611FE"/>
    <w:rsid w:val="00D63B96"/>
    <w:rsid w:val="00D66893"/>
    <w:rsid w:val="00D740DE"/>
    <w:rsid w:val="00D90ACB"/>
    <w:rsid w:val="00DB468F"/>
    <w:rsid w:val="00DC1500"/>
    <w:rsid w:val="00E44371"/>
    <w:rsid w:val="00E46350"/>
    <w:rsid w:val="00E949B0"/>
    <w:rsid w:val="00EA3503"/>
    <w:rsid w:val="00EC5DE0"/>
    <w:rsid w:val="00F00591"/>
    <w:rsid w:val="00F00A87"/>
    <w:rsid w:val="00F34C42"/>
    <w:rsid w:val="00F420D1"/>
    <w:rsid w:val="00F4403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5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530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2021-08-30T11:04:00Z</cp:lastPrinted>
  <dcterms:created xsi:type="dcterms:W3CDTF">2021-08-31T09:21:00Z</dcterms:created>
  <dcterms:modified xsi:type="dcterms:W3CDTF">2021-08-31T09:21:00Z</dcterms:modified>
</cp:coreProperties>
</file>