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CA2C16" w:rsidP="00DD4BAD">
      <w:pPr>
        <w:spacing w:after="240"/>
        <w:jc w:val="right"/>
        <w:rPr>
          <w:sz w:val="22"/>
          <w:szCs w:val="22"/>
        </w:rPr>
      </w:pPr>
      <w:bookmarkStart w:id="0" w:name="_Hlk53520193"/>
      <w:r w:rsidRPr="00CA2C16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CA2C16">
        <w:rPr>
          <w:sz w:val="22"/>
          <w:szCs w:val="22"/>
        </w:rPr>
        <w:t>2021-09-01</w:t>
      </w:r>
    </w:p>
    <w:p w:rsidR="00FB7F50" w:rsidRPr="002245BE" w:rsidRDefault="00CA2C16" w:rsidP="00FB7F50">
      <w:pPr>
        <w:spacing w:after="40"/>
        <w:rPr>
          <w:b/>
          <w:bCs/>
          <w:sz w:val="22"/>
          <w:szCs w:val="22"/>
        </w:rPr>
      </w:pPr>
      <w:r w:rsidRPr="00CA2C16">
        <w:rPr>
          <w:b/>
          <w:bCs/>
          <w:sz w:val="22"/>
          <w:szCs w:val="22"/>
        </w:rPr>
        <w:t>GMINA NIEPOŁOMICE</w:t>
      </w:r>
    </w:p>
    <w:p w:rsidR="00FB7F50" w:rsidRPr="002245BE" w:rsidRDefault="00CA2C16" w:rsidP="00FB7F50">
      <w:pPr>
        <w:rPr>
          <w:sz w:val="22"/>
          <w:szCs w:val="22"/>
        </w:rPr>
      </w:pPr>
      <w:r w:rsidRPr="00CA2C16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CA2C16">
        <w:rPr>
          <w:sz w:val="22"/>
          <w:szCs w:val="22"/>
        </w:rPr>
        <w:t>13</w:t>
      </w:r>
    </w:p>
    <w:p w:rsidR="00FB7F50" w:rsidRPr="002245BE" w:rsidRDefault="00CA2C16" w:rsidP="00FB7F50">
      <w:pPr>
        <w:rPr>
          <w:sz w:val="22"/>
          <w:szCs w:val="22"/>
        </w:rPr>
      </w:pPr>
      <w:r w:rsidRPr="00CA2C16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CA2C16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CA2C16" w:rsidRPr="00607F9B" w:rsidTr="009013FD">
        <w:trPr>
          <w:trHeight w:val="638"/>
        </w:trPr>
        <w:tc>
          <w:tcPr>
            <w:tcW w:w="959" w:type="dxa"/>
            <w:shd w:val="clear" w:color="auto" w:fill="auto"/>
          </w:tcPr>
          <w:p w:rsidR="00CA2C16" w:rsidRPr="00607F9B" w:rsidRDefault="00CA2C16" w:rsidP="009013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2C16" w:rsidRPr="00607F9B" w:rsidRDefault="00CA2C16" w:rsidP="009013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2C1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A2C1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DD4BAD">
              <w:rPr>
                <w:b/>
                <w:bCs/>
                <w:sz w:val="22"/>
                <w:szCs w:val="22"/>
              </w:rPr>
              <w:t>Przebudowę</w:t>
            </w:r>
            <w:r w:rsidRPr="00CA2C16">
              <w:rPr>
                <w:b/>
                <w:bCs/>
                <w:sz w:val="22"/>
                <w:szCs w:val="22"/>
              </w:rPr>
              <w:t xml:space="preserve"> istniejącego boiska sportowego przy Domu Kultury w Woli Zabierzowskiej w zakresie: wymiany urazogennej nawierzchni asfaltowej na nawierzchnię bezpieczną poliuretanową wraz z montażem piłkochwytów i wyposażenia sportowego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2C16">
              <w:rPr>
                <w:b/>
                <w:sz w:val="22"/>
                <w:szCs w:val="22"/>
              </w:rPr>
              <w:t>ZP.271.24.2021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A2C1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CA2C16">
        <w:rPr>
          <w:b/>
          <w:sz w:val="22"/>
          <w:szCs w:val="22"/>
        </w:rPr>
        <w:t>GMINA NIEPOŁOMICE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A2C16">
        <w:rPr>
          <w:sz w:val="22"/>
          <w:szCs w:val="22"/>
        </w:rPr>
        <w:t>(</w:t>
      </w:r>
      <w:proofErr w:type="spellStart"/>
      <w:r w:rsidRPr="00CA2C16">
        <w:rPr>
          <w:sz w:val="22"/>
          <w:szCs w:val="22"/>
        </w:rPr>
        <w:t>t.j</w:t>
      </w:r>
      <w:proofErr w:type="spellEnd"/>
      <w:r w:rsidRPr="00CA2C16">
        <w:rPr>
          <w:sz w:val="22"/>
          <w:szCs w:val="22"/>
        </w:rPr>
        <w:t xml:space="preserve">. </w:t>
      </w:r>
      <w:proofErr w:type="spellStart"/>
      <w:r w:rsidRPr="00CA2C16">
        <w:rPr>
          <w:sz w:val="22"/>
          <w:szCs w:val="22"/>
        </w:rPr>
        <w:t>Dz.U</w:t>
      </w:r>
      <w:proofErr w:type="spellEnd"/>
      <w:r w:rsidRPr="00CA2C16">
        <w:rPr>
          <w:sz w:val="22"/>
          <w:szCs w:val="22"/>
        </w:rPr>
        <w:t>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CA2C16" w:rsidTr="009013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A2C16" w:rsidRPr="00D26ED6" w:rsidRDefault="00CA2C16" w:rsidP="009013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2C16">
              <w:rPr>
                <w:b/>
                <w:sz w:val="22"/>
                <w:szCs w:val="22"/>
              </w:rPr>
              <w:t>Piotr Grzanka ROTOSPORT</w:t>
            </w:r>
          </w:p>
          <w:p w:rsidR="00CA2C16" w:rsidRPr="009F0E5C" w:rsidRDefault="00DD4BAD" w:rsidP="009013F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A2C16" w:rsidRPr="00CA2C16">
              <w:rPr>
                <w:bCs/>
                <w:sz w:val="22"/>
                <w:szCs w:val="22"/>
              </w:rPr>
              <w:t>Galicyjska</w:t>
            </w:r>
            <w:r w:rsidR="00CA2C16" w:rsidRPr="009F0E5C">
              <w:rPr>
                <w:bCs/>
                <w:sz w:val="22"/>
                <w:szCs w:val="22"/>
              </w:rPr>
              <w:t xml:space="preserve"> </w:t>
            </w:r>
            <w:r w:rsidR="00CA2C16" w:rsidRPr="00CA2C16">
              <w:rPr>
                <w:bCs/>
                <w:sz w:val="22"/>
                <w:szCs w:val="22"/>
              </w:rPr>
              <w:t>26a</w:t>
            </w:r>
            <w:r>
              <w:rPr>
                <w:bCs/>
                <w:sz w:val="22"/>
                <w:szCs w:val="22"/>
              </w:rPr>
              <w:t>, Niesułowice</w:t>
            </w:r>
          </w:p>
          <w:p w:rsidR="00CA2C16" w:rsidRPr="009F0E5C" w:rsidRDefault="00CA2C16" w:rsidP="009013FD">
            <w:pPr>
              <w:jc w:val="both"/>
              <w:rPr>
                <w:bCs/>
                <w:sz w:val="22"/>
                <w:szCs w:val="22"/>
              </w:rPr>
            </w:pPr>
            <w:r w:rsidRPr="00CA2C16">
              <w:rPr>
                <w:bCs/>
                <w:sz w:val="22"/>
                <w:szCs w:val="22"/>
              </w:rPr>
              <w:t>32-300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2C16">
              <w:rPr>
                <w:bCs/>
                <w:sz w:val="22"/>
                <w:szCs w:val="22"/>
              </w:rPr>
              <w:t>Olkusz</w:t>
            </w:r>
          </w:p>
          <w:p w:rsidR="00CA2C16" w:rsidRPr="00D26ED6" w:rsidRDefault="00DD4BAD" w:rsidP="009013F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</w:t>
            </w:r>
            <w:r w:rsidR="00CA2C16" w:rsidRPr="00D26ED6">
              <w:rPr>
                <w:sz w:val="22"/>
                <w:szCs w:val="22"/>
              </w:rPr>
              <w:t>za cenę</w:t>
            </w:r>
            <w:r w:rsidR="00CA2C16">
              <w:rPr>
                <w:sz w:val="22"/>
                <w:szCs w:val="22"/>
              </w:rPr>
              <w:t xml:space="preserve"> brutto</w:t>
            </w:r>
            <w:r w:rsidR="00CA2C16" w:rsidRPr="00D26ED6">
              <w:rPr>
                <w:sz w:val="22"/>
                <w:szCs w:val="22"/>
              </w:rPr>
              <w:t xml:space="preserve"> </w:t>
            </w:r>
            <w:r w:rsidR="00CA2C16" w:rsidRPr="00CA2C16">
              <w:rPr>
                <w:b/>
                <w:sz w:val="22"/>
                <w:szCs w:val="22"/>
              </w:rPr>
              <w:t>387 800.00 zł</w:t>
            </w:r>
            <w:r w:rsidR="00CA2C16" w:rsidRPr="004657DA">
              <w:rPr>
                <w:bCs/>
                <w:sz w:val="22"/>
                <w:szCs w:val="22"/>
              </w:rPr>
              <w:t>.</w:t>
            </w:r>
          </w:p>
          <w:p w:rsidR="00CA2C16" w:rsidRPr="00D26ED6" w:rsidRDefault="00CA2C16" w:rsidP="009013F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A2C16" w:rsidRDefault="00CA2C16" w:rsidP="009013F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A2C16">
              <w:t>Wybrano ofertę przedstawiającą najlepszy bilans ceny i kryteriów poza cenowych</w:t>
            </w:r>
          </w:p>
        </w:tc>
      </w:tr>
    </w:tbl>
    <w:p w:rsidR="003A0AFC" w:rsidRPr="00756CDA" w:rsidRDefault="00CA2C1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111"/>
        <w:gridCol w:w="1276"/>
        <w:gridCol w:w="1984"/>
        <w:gridCol w:w="1985"/>
      </w:tblGrid>
      <w:tr w:rsidR="00DD4BAD" w:rsidRPr="008567C7" w:rsidTr="00DD4BAD">
        <w:trPr>
          <w:trHeight w:val="510"/>
        </w:trPr>
        <w:tc>
          <w:tcPr>
            <w:tcW w:w="709" w:type="dxa"/>
            <w:vAlign w:val="center"/>
          </w:tcPr>
          <w:p w:rsidR="00DD4BAD" w:rsidRPr="008567C7" w:rsidRDefault="00DD4B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DD4BAD" w:rsidRPr="008567C7" w:rsidRDefault="00DD4B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DD4BAD" w:rsidRPr="008567C7" w:rsidRDefault="00DD4B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DD4BAD" w:rsidRPr="008567C7" w:rsidRDefault="00DD4B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985" w:type="dxa"/>
            <w:vAlign w:val="center"/>
          </w:tcPr>
          <w:p w:rsidR="00DD4BAD" w:rsidRPr="008567C7" w:rsidRDefault="00DD4B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D4BAD" w:rsidRPr="008567C7" w:rsidTr="00DD4BAD">
        <w:tc>
          <w:tcPr>
            <w:tcW w:w="709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DD4BAD" w:rsidRPr="002B6761" w:rsidRDefault="00DD4BAD" w:rsidP="009013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/>
                <w:sz w:val="18"/>
                <w:szCs w:val="18"/>
              </w:rPr>
              <w:t>Piotr Grzanka ROTOSPORT</w:t>
            </w:r>
          </w:p>
          <w:p w:rsidR="00DD4BAD" w:rsidRPr="00DD4BAD" w:rsidRDefault="00DD4BAD" w:rsidP="009013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r w:rsidRPr="00DD4BAD">
              <w:rPr>
                <w:rFonts w:ascii="Times New Roman" w:hAnsi="Times New Roman" w:cs="Times New Roman"/>
                <w:bCs/>
                <w:sz w:val="18"/>
                <w:szCs w:val="18"/>
              </w:rPr>
              <w:t>. Galicyjska</w:t>
            </w:r>
            <w:r w:rsidRPr="00DD4BA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4BA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26a, </w:t>
            </w:r>
            <w:r w:rsidRPr="00DD4BAD">
              <w:rPr>
                <w:rFonts w:ascii="Times New Roman" w:hAnsi="Times New Roman" w:cs="Times New Roman"/>
                <w:bCs/>
                <w:sz w:val="22"/>
                <w:szCs w:val="22"/>
              </w:rPr>
              <w:t>Niesułowice</w:t>
            </w:r>
          </w:p>
          <w:p w:rsidR="00DD4BAD" w:rsidRPr="001B7815" w:rsidRDefault="00DD4BAD" w:rsidP="009013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4BAD">
              <w:rPr>
                <w:rFonts w:ascii="Times New Roman" w:hAnsi="Times New Roman" w:cs="Times New Roman"/>
                <w:bCs/>
                <w:sz w:val="18"/>
                <w:szCs w:val="18"/>
              </w:rPr>
              <w:t>32-300</w:t>
            </w:r>
            <w:r w:rsidRPr="00DD4BA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4BAD">
              <w:rPr>
                <w:rFonts w:ascii="Times New Roman" w:hAnsi="Times New Roman" w:cs="Times New Roman"/>
                <w:bCs/>
                <w:sz w:val="18"/>
                <w:szCs w:val="18"/>
              </w:rPr>
              <w:t>Olkusz</w:t>
            </w:r>
          </w:p>
        </w:tc>
        <w:tc>
          <w:tcPr>
            <w:tcW w:w="1276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D4BAD" w:rsidRPr="008567C7" w:rsidTr="00DD4BAD">
        <w:tc>
          <w:tcPr>
            <w:tcW w:w="709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DD4BAD" w:rsidRPr="002B6761" w:rsidRDefault="00DD4BAD" w:rsidP="009013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SPEED </w:t>
            </w:r>
            <w:proofErr w:type="spellStart"/>
            <w:r w:rsidRPr="00CA2C16">
              <w:rPr>
                <w:rFonts w:ascii="Times New Roman" w:hAnsi="Times New Roman" w:cs="Times New Roman"/>
                <w:b/>
                <w:sz w:val="18"/>
                <w:szCs w:val="18"/>
              </w:rPr>
              <w:t>invest</w:t>
            </w:r>
            <w:proofErr w:type="spellEnd"/>
            <w:r w:rsidRPr="00CA2C1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A2C16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CA2C16">
              <w:rPr>
                <w:rFonts w:ascii="Times New Roman" w:hAnsi="Times New Roman" w:cs="Times New Roman"/>
                <w:b/>
                <w:sz w:val="18"/>
                <w:szCs w:val="18"/>
              </w:rPr>
              <w:t>. z o.o.</w:t>
            </w:r>
          </w:p>
          <w:p w:rsidR="00DD4BAD" w:rsidRPr="008567C7" w:rsidRDefault="00DD4BAD" w:rsidP="009013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4BAD" w:rsidRPr="001B7815" w:rsidRDefault="00DD4BAD" w:rsidP="009013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05-200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Wołomin</w:t>
            </w:r>
          </w:p>
        </w:tc>
        <w:tc>
          <w:tcPr>
            <w:tcW w:w="1276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59,49</w:t>
            </w:r>
          </w:p>
        </w:tc>
        <w:tc>
          <w:tcPr>
            <w:tcW w:w="1984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99,49</w:t>
            </w:r>
          </w:p>
        </w:tc>
      </w:tr>
      <w:tr w:rsidR="00DD4BAD" w:rsidRPr="008567C7" w:rsidTr="00DD4BAD">
        <w:tc>
          <w:tcPr>
            <w:tcW w:w="709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DD4BAD" w:rsidRPr="002B6761" w:rsidRDefault="00DD4BAD" w:rsidP="009013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/>
                <w:sz w:val="18"/>
                <w:szCs w:val="18"/>
              </w:rPr>
              <w:t>BELLSPORT Grzegorz Leszczyński</w:t>
            </w:r>
          </w:p>
          <w:p w:rsidR="00DD4BAD" w:rsidRPr="008567C7" w:rsidRDefault="00DD4BAD" w:rsidP="009013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HUTNICZA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4BAD" w:rsidRPr="001B7815" w:rsidRDefault="00DD4BAD" w:rsidP="009013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41-923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1276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49,95</w:t>
            </w:r>
          </w:p>
        </w:tc>
        <w:tc>
          <w:tcPr>
            <w:tcW w:w="1984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89,95</w:t>
            </w:r>
          </w:p>
        </w:tc>
      </w:tr>
      <w:tr w:rsidR="00DD4BAD" w:rsidRPr="008567C7" w:rsidTr="00DD4BAD">
        <w:tc>
          <w:tcPr>
            <w:tcW w:w="709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DD4BAD" w:rsidRPr="002B6761" w:rsidRDefault="00DD4BAD" w:rsidP="009013F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/>
                <w:sz w:val="18"/>
                <w:szCs w:val="18"/>
              </w:rPr>
              <w:t>Przewóz Towarów oraz Budownictwo Drogowe Roboty Ziemne Mirosław Satoła</w:t>
            </w:r>
          </w:p>
          <w:p w:rsidR="00DD4BAD" w:rsidRPr="008567C7" w:rsidRDefault="00DD4BAD" w:rsidP="009013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Kobylec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285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4BAD" w:rsidRPr="001B7815" w:rsidRDefault="00DD4BAD" w:rsidP="009013F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32-740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C16">
              <w:rPr>
                <w:rFonts w:ascii="Times New Roman" w:hAnsi="Times New Roman" w:cs="Times New Roman"/>
                <w:bCs/>
                <w:sz w:val="18"/>
                <w:szCs w:val="18"/>
              </w:rPr>
              <w:t>Łapanów</w:t>
            </w:r>
          </w:p>
        </w:tc>
        <w:tc>
          <w:tcPr>
            <w:tcW w:w="1276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58,17</w:t>
            </w:r>
          </w:p>
        </w:tc>
        <w:tc>
          <w:tcPr>
            <w:tcW w:w="1984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DD4BAD" w:rsidRPr="008567C7" w:rsidRDefault="00DD4BAD" w:rsidP="009013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C16">
              <w:rPr>
                <w:rFonts w:ascii="Times New Roman" w:hAnsi="Times New Roman" w:cs="Times New Roman"/>
                <w:sz w:val="18"/>
                <w:szCs w:val="18"/>
              </w:rPr>
              <w:t xml:space="preserve">  58,17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DD4BAD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A99" w:rsidRDefault="007D5A99">
      <w:r>
        <w:separator/>
      </w:r>
    </w:p>
  </w:endnote>
  <w:endnote w:type="continuationSeparator" w:id="0">
    <w:p w:rsidR="007D5A99" w:rsidRDefault="007D5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A99" w:rsidRDefault="007D5A99">
      <w:r>
        <w:separator/>
      </w:r>
    </w:p>
  </w:footnote>
  <w:footnote w:type="continuationSeparator" w:id="0">
    <w:p w:rsidR="007D5A99" w:rsidRDefault="007D5A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C1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5A9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2C16"/>
    <w:rsid w:val="00CA3511"/>
    <w:rsid w:val="00D01E5B"/>
    <w:rsid w:val="00D04203"/>
    <w:rsid w:val="00D26ED6"/>
    <w:rsid w:val="00D42C90"/>
    <w:rsid w:val="00D8427E"/>
    <w:rsid w:val="00DD4BA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225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2021-09-01T10:15:00Z</dcterms:created>
  <dcterms:modified xsi:type="dcterms:W3CDTF">2021-09-01T10:15:00Z</dcterms:modified>
</cp:coreProperties>
</file>