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47604" w:rsidRPr="00B4760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92142" w:rsidRPr="00692142" w:rsidRDefault="00692142" w:rsidP="0069214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692142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92142" w:rsidRPr="00692142" w:rsidRDefault="00692142" w:rsidP="0069214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692142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692142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692142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47604" w:rsidRPr="00B4760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Zakup przecinarki precyzyjnej do metali dla </w:t>
      </w:r>
      <w:proofErr w:type="spellStart"/>
      <w:r w:rsidR="00B47604" w:rsidRPr="00B47604">
        <w:rPr>
          <w:rFonts w:ascii="Arial" w:eastAsia="Times New Roman" w:hAnsi="Arial" w:cs="Arial"/>
          <w:b/>
          <w:sz w:val="20"/>
          <w:szCs w:val="20"/>
          <w:lang w:eastAsia="pl-PL"/>
        </w:rPr>
        <w:t>WIMiC</w:t>
      </w:r>
      <w:proofErr w:type="spellEnd"/>
      <w:r w:rsidR="00B47604" w:rsidRPr="00B4760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KC-zp.272-458/21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692142" w:rsidRPr="00A529B6" w:rsidRDefault="00692142" w:rsidP="0069214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:rsidR="00692142" w:rsidRPr="00A529B6" w:rsidRDefault="00692142" w:rsidP="0069214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>109 ust. 1 pkt</w:t>
      </w:r>
      <w:r>
        <w:rPr>
          <w:bCs/>
          <w:iCs/>
          <w:color w:val="000000"/>
          <w:lang w:eastAsia="x-none"/>
        </w:rPr>
        <w:t xml:space="preserve"> 1, pkt4</w:t>
      </w:r>
      <w:bookmarkStart w:id="0" w:name="_GoBack"/>
      <w:bookmarkEnd w:id="0"/>
      <w:r w:rsidRPr="00A529B6">
        <w:rPr>
          <w:bCs/>
          <w:iCs/>
          <w:color w:val="000000"/>
          <w:lang w:val="x-none" w:eastAsia="x-none"/>
        </w:rPr>
        <w:t xml:space="preserve">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:rsidR="00692142" w:rsidRPr="00A529B6" w:rsidRDefault="00692142" w:rsidP="0069214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:rsidR="00692142" w:rsidRPr="00A529B6" w:rsidRDefault="00692142" w:rsidP="0069214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:rsidR="00692142" w:rsidRPr="00A529B6" w:rsidRDefault="00692142" w:rsidP="0069214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:rsidR="00692142" w:rsidRPr="00A529B6" w:rsidRDefault="00692142" w:rsidP="0069214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:rsidR="00692142" w:rsidRPr="00A529B6" w:rsidRDefault="00692142" w:rsidP="0069214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692142" w:rsidRPr="00A529B6" w:rsidRDefault="00692142" w:rsidP="0069214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692142" w:rsidRPr="00A529B6" w:rsidRDefault="00692142" w:rsidP="0069214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:rsidR="00692142" w:rsidRPr="00A529B6" w:rsidRDefault="00692142" w:rsidP="0069214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692142" w:rsidRPr="00A529B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B4D" w:rsidRDefault="00406B4D" w:rsidP="0038231F">
      <w:pPr>
        <w:spacing w:after="0" w:line="240" w:lineRule="auto"/>
      </w:pPr>
      <w:r>
        <w:separator/>
      </w:r>
    </w:p>
  </w:endnote>
  <w:endnote w:type="continuationSeparator" w:id="0">
    <w:p w:rsidR="00406B4D" w:rsidRDefault="00406B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04" w:rsidRDefault="00B476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04" w:rsidRDefault="00B47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B4D" w:rsidRDefault="00406B4D" w:rsidP="0038231F">
      <w:pPr>
        <w:spacing w:after="0" w:line="240" w:lineRule="auto"/>
      </w:pPr>
      <w:r>
        <w:separator/>
      </w:r>
    </w:p>
  </w:footnote>
  <w:footnote w:type="continuationSeparator" w:id="0">
    <w:p w:rsidR="00406B4D" w:rsidRDefault="00406B4D" w:rsidP="0038231F">
      <w:pPr>
        <w:spacing w:after="0" w:line="240" w:lineRule="auto"/>
      </w:pPr>
      <w:r>
        <w:continuationSeparator/>
      </w:r>
    </w:p>
  </w:footnote>
  <w:footnote w:id="1">
    <w:p w:rsidR="00692142" w:rsidRPr="0024624C" w:rsidRDefault="00692142" w:rsidP="0069214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692142" w:rsidRPr="008D4C56" w:rsidRDefault="00692142" w:rsidP="00692142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04" w:rsidRDefault="00B47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04" w:rsidRDefault="00B47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04" w:rsidRDefault="00B476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B4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B4D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2142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7604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B0754A"/>
  <w15:chartTrackingRefBased/>
  <w15:docId w15:val="{58E109E6-CD6B-476A-BC11-16A248D7C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E4D1F-8D47-4D8D-8984-2EEA8211B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2021-08-30T12:02:00Z</dcterms:created>
  <dcterms:modified xsi:type="dcterms:W3CDTF">2021-08-30T12:04:00Z</dcterms:modified>
</cp:coreProperties>
</file>