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32123" w:rsidRPr="00CB1428" w:rsidRDefault="00232123" w:rsidP="00232123">
      <w:pPr>
        <w:tabs>
          <w:tab w:val="right" w:pos="9000"/>
        </w:tabs>
      </w:pPr>
      <w:r w:rsidRPr="00CB1428">
        <w:t>NAZWA WYKONAWCY: ………………………………………………………………..</w:t>
      </w:r>
    </w:p>
    <w:p w:rsidR="00232123" w:rsidRPr="00CB1428" w:rsidRDefault="00232123" w:rsidP="00232123">
      <w:pPr>
        <w:tabs>
          <w:tab w:val="right" w:pos="8222"/>
        </w:tabs>
        <w:jc w:val="both"/>
      </w:pPr>
      <w:r w:rsidRPr="00CB1428">
        <w:t>FORMA PROWADZONEJ DZIAŁALNOŚCI: (mikroprzedsiębiorstwo, małe przedsiębiorstwo, średnie przedsiębiorstwo, jednoosobowa działalność gospodarcza, osoba fizyczna nieprowadząca działalności gospodarczej, inny rodzaj)         ……………………………………………………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ADRES:  ……………………………………………………………………………………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WOJEWÓDZTWO: …………………………….....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TEL: …………………………………………………………………………..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FAX: …………………………………………………………………………………………….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E-MAIL: ……………………………………………………………………………………….</w:t>
      </w:r>
    </w:p>
    <w:p w:rsidR="00232123" w:rsidRPr="00CB1428" w:rsidRDefault="00232123" w:rsidP="00232123">
      <w:pPr>
        <w:tabs>
          <w:tab w:val="right" w:pos="9000"/>
        </w:tabs>
      </w:pPr>
      <w:r w:rsidRPr="00CB1428">
        <w:t>NIP: …………………………………. REGON:………………………………………………...</w:t>
      </w:r>
    </w:p>
    <w:p w:rsidR="00232123" w:rsidRPr="00CB1428" w:rsidRDefault="00232123" w:rsidP="0023212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B1428">
        <w:t>BANK/ NR KONTA: …………………………………………………………………………</w:t>
      </w:r>
    </w:p>
    <w:p w:rsidR="00232123" w:rsidRPr="00CB1428" w:rsidRDefault="00232123" w:rsidP="00232123">
      <w:pPr>
        <w:spacing w:line="360" w:lineRule="auto"/>
        <w:rPr>
          <w:sz w:val="22"/>
          <w:szCs w:val="22"/>
        </w:rPr>
      </w:pPr>
      <w:r w:rsidRPr="00CB1428">
        <w:rPr>
          <w:sz w:val="22"/>
          <w:szCs w:val="22"/>
        </w:rPr>
        <w:t>Do: Nazwa i siedziba Zamawiającego: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>Akademia Górniczo - Hutnicza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>im. Stanisława Staszica w Krakowie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Dział Zamówień Publicznych  </w:t>
      </w:r>
    </w:p>
    <w:p w:rsidR="00232123" w:rsidRPr="00CB1428" w:rsidRDefault="00232123" w:rsidP="00232123">
      <w:pPr>
        <w:ind w:right="-110"/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Al. Mickiewicza 30 </w:t>
      </w:r>
    </w:p>
    <w:p w:rsidR="00232123" w:rsidRPr="00CB1428" w:rsidRDefault="00232123" w:rsidP="00232123">
      <w:pPr>
        <w:rPr>
          <w:b/>
          <w:sz w:val="22"/>
          <w:szCs w:val="22"/>
        </w:rPr>
      </w:pPr>
      <w:r w:rsidRPr="00CB1428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D41AD" w:rsidRPr="006D41AD">
        <w:rPr>
          <w:b/>
        </w:rPr>
        <w:t xml:space="preserve">Zakup przecinarki precyzyjnej do metali dla </w:t>
      </w:r>
      <w:proofErr w:type="spellStart"/>
      <w:r w:rsidR="006D41AD" w:rsidRPr="006D41AD">
        <w:rPr>
          <w:b/>
        </w:rPr>
        <w:t>WIMiC</w:t>
      </w:r>
      <w:proofErr w:type="spellEnd"/>
      <w:r w:rsidR="006D41AD" w:rsidRPr="006D41AD">
        <w:rPr>
          <w:b/>
        </w:rPr>
        <w:t xml:space="preserve"> - KC-zp.272-458/21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>producent/model zaoferowan</w:t>
      </w:r>
      <w:r w:rsidR="00232123">
        <w:t xml:space="preserve">ej przecinarki precyzyjnej do metali </w:t>
      </w:r>
      <w:r w:rsidRPr="00FE545C">
        <w:rPr>
          <w:b w:val="0"/>
        </w:rPr>
        <w:t>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232123">
        <w:rPr>
          <w:b/>
        </w:rPr>
        <w:t xml:space="preserve">do ……. dni od daty podpisania umowy </w:t>
      </w:r>
      <w:r w:rsidR="00232123" w:rsidRPr="00232123">
        <w:rPr>
          <w:i/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232123">
        <w:t xml:space="preserve"> 24 miesięcy </w:t>
      </w:r>
      <w:bookmarkStart w:id="0" w:name="_GoBack"/>
      <w:bookmarkEnd w:id="0"/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232123" w:rsidRDefault="00232123" w:rsidP="00232123">
      <w:pPr>
        <w:tabs>
          <w:tab w:val="left" w:pos="426"/>
        </w:tabs>
        <w:jc w:val="both"/>
        <w:rPr>
          <w:sz w:val="22"/>
          <w:szCs w:val="22"/>
        </w:rPr>
      </w:pPr>
      <w:r w:rsidRPr="003B72EC">
        <w:rPr>
          <w:b/>
          <w:sz w:val="22"/>
          <w:szCs w:val="22"/>
        </w:rPr>
        <w:t xml:space="preserve">Termin płatności: </w:t>
      </w:r>
      <w:r w:rsidRPr="003B72EC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232123" w:rsidRDefault="00232123" w:rsidP="00232123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232123" w:rsidRPr="00730EFE" w:rsidRDefault="00232123" w:rsidP="0023212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232123" w:rsidRPr="001D671E" w:rsidRDefault="00232123" w:rsidP="0023212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32123" w:rsidRDefault="00232123" w:rsidP="0023212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32123" w:rsidRDefault="00232123" w:rsidP="0023212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32123" w:rsidRPr="001D671E" w:rsidRDefault="00232123" w:rsidP="0023212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32123" w:rsidRPr="00FE545C" w:rsidTr="00C145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32123" w:rsidRPr="00FE545C" w:rsidTr="00C145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32123" w:rsidRPr="00FE545C" w:rsidTr="00C145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2123" w:rsidRPr="00FE545C" w:rsidRDefault="00232123" w:rsidP="00C145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32123" w:rsidRPr="00D638CC" w:rsidRDefault="00232123" w:rsidP="0023212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32123" w:rsidRPr="002F276A" w:rsidRDefault="00232123" w:rsidP="0023212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232123" w:rsidRPr="002F276A" w:rsidRDefault="00232123" w:rsidP="002321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232123" w:rsidRPr="002F276A" w:rsidRDefault="00232123" w:rsidP="002321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232123" w:rsidRPr="002F276A" w:rsidRDefault="00232123" w:rsidP="002321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32123" w:rsidRDefault="00232123" w:rsidP="0023212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32123" w:rsidRDefault="00232123" w:rsidP="002321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32123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32123" w:rsidRPr="000B45FE" w:rsidRDefault="00232123" w:rsidP="002321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32123" w:rsidRDefault="00232123" w:rsidP="00232123">
      <w:pPr>
        <w:ind w:left="720"/>
        <w:jc w:val="center"/>
        <w:rPr>
          <w:sz w:val="20"/>
          <w:szCs w:val="20"/>
        </w:rPr>
      </w:pPr>
    </w:p>
    <w:p w:rsidR="00232123" w:rsidRDefault="00232123" w:rsidP="00232123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DE5" w:rsidRDefault="00F26DE5">
      <w:r>
        <w:separator/>
      </w:r>
    </w:p>
  </w:endnote>
  <w:endnote w:type="continuationSeparator" w:id="0">
    <w:p w:rsidR="00F26DE5" w:rsidRDefault="00F2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DE5" w:rsidRDefault="00F26DE5">
      <w:r>
        <w:separator/>
      </w:r>
    </w:p>
  </w:footnote>
  <w:footnote w:type="continuationSeparator" w:id="0">
    <w:p w:rsidR="00F26DE5" w:rsidRDefault="00F26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AD" w:rsidRDefault="006D41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DE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12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41A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26DE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BC98FB"/>
  <w15:chartTrackingRefBased/>
  <w15:docId w15:val="{F94CB048-B3B9-46C8-BD1F-047E00701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E9AAC-A257-4BC6-8785-7DC00E36A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494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2021-08-30T11:57:00Z</dcterms:created>
  <dcterms:modified xsi:type="dcterms:W3CDTF">2021-08-30T12:02:00Z</dcterms:modified>
</cp:coreProperties>
</file>