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5D1C3C">
        <w:rPr>
          <w:rFonts w:ascii="Times New Roman" w:hAnsi="Times New Roman"/>
        </w:rPr>
        <w:t>trybie 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B65A80" w:rsidRPr="00B65A80">
        <w:rPr>
          <w:rFonts w:ascii="Times New Roman" w:hAnsi="Times New Roman"/>
        </w:rPr>
        <w:t xml:space="preserve">Zakup przecinarki precyzyjnej do metali dla </w:t>
      </w:r>
      <w:proofErr w:type="spellStart"/>
      <w:r w:rsidR="00B65A80" w:rsidRPr="00B65A80">
        <w:rPr>
          <w:rFonts w:ascii="Times New Roman" w:hAnsi="Times New Roman"/>
        </w:rPr>
        <w:t>WIMiC</w:t>
      </w:r>
      <w:proofErr w:type="spellEnd"/>
      <w:r w:rsidR="00B65A80" w:rsidRPr="00B65A80">
        <w:rPr>
          <w:rFonts w:ascii="Times New Roman" w:hAnsi="Times New Roman"/>
        </w:rPr>
        <w:t xml:space="preserve"> - KC-zp.272-458/21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5D1C3C"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5D1C3C">
        <w:rPr>
          <w:rFonts w:ascii="Times New Roman" w:hAnsi="Times New Roman"/>
        </w:rPr>
        <w:t xml:space="preserve">….. </w:t>
      </w:r>
      <w:r w:rsidRPr="00C93478">
        <w:rPr>
          <w:rFonts w:ascii="Times New Roman" w:hAnsi="Times New Roman"/>
        </w:rPr>
        <w:t>dni</w:t>
      </w:r>
      <w:r w:rsidR="005D1C3C">
        <w:rPr>
          <w:rFonts w:ascii="Times New Roman" w:hAnsi="Times New Roman"/>
        </w:rPr>
        <w:t xml:space="preserve"> od daty podpisani umowy </w:t>
      </w:r>
      <w:r w:rsidRPr="00C93478">
        <w:rPr>
          <w:rFonts w:ascii="Times New Roman" w:hAnsi="Times New Roman"/>
        </w:rPr>
        <w:t>do</w:t>
      </w:r>
      <w:r w:rsidR="005D1C3C">
        <w:rPr>
          <w:rFonts w:ascii="Times New Roman" w:hAnsi="Times New Roman"/>
        </w:rPr>
        <w:t xml:space="preserve"> </w:t>
      </w:r>
      <w:r w:rsidRPr="005D1C3C">
        <w:rPr>
          <w:rFonts w:ascii="Times New Roman" w:hAnsi="Times New Roman"/>
          <w:sz w:val="22"/>
        </w:rPr>
        <w:t>siedziby Kupującego</w:t>
      </w:r>
      <w:r w:rsidR="005D1C3C" w:rsidRPr="005D1C3C">
        <w:rPr>
          <w:rFonts w:ascii="Times New Roman" w:hAnsi="Times New Roman"/>
          <w:sz w:val="22"/>
        </w:rPr>
        <w:t>.</w:t>
      </w:r>
    </w:p>
    <w:p w:rsidR="00E874DC" w:rsidRPr="005D1C3C" w:rsidRDefault="00E874DC" w:rsidP="00E256BD">
      <w:pPr>
        <w:pStyle w:val="Tekstpodstawowy"/>
        <w:numPr>
          <w:ilvl w:val="0"/>
          <w:numId w:val="11"/>
        </w:numPr>
        <w:tabs>
          <w:tab w:val="clear" w:pos="720"/>
          <w:tab w:val="num" w:pos="360"/>
        </w:tabs>
        <w:ind w:left="360" w:right="-47"/>
        <w:jc w:val="both"/>
        <w:rPr>
          <w:rFonts w:ascii="Times New Roman" w:hAnsi="Times New Roman"/>
          <w:sz w:val="22"/>
        </w:rPr>
      </w:pPr>
      <w:r>
        <w:rPr>
          <w:rFonts w:ascii="Times New Roman" w:hAnsi="Times New Roman"/>
        </w:rPr>
        <w:t xml:space="preserve">Dodatkowo </w:t>
      </w:r>
      <w:r w:rsidRPr="005D1C3C">
        <w:rPr>
          <w:rFonts w:ascii="Times New Roman" w:hAnsi="Times New Roman"/>
        </w:rPr>
        <w:t>Sprzedawca zobowiązuje się (bez prawa do odrębnego wynagrodzenia)  do</w:t>
      </w:r>
      <w:r w:rsidR="005D1C3C" w:rsidRPr="005D1C3C">
        <w:rPr>
          <w:rFonts w:ascii="Times New Roman" w:hAnsi="Times New Roman"/>
        </w:rPr>
        <w:t xml:space="preserve"> </w:t>
      </w:r>
      <w:r w:rsidRPr="005D1C3C">
        <w:rPr>
          <w:rFonts w:ascii="Times New Roman" w:hAnsi="Times New Roman"/>
          <w:sz w:val="22"/>
        </w:rPr>
        <w:t xml:space="preserve">przeprowadzenia szkolenia </w:t>
      </w:r>
      <w:r w:rsidR="005D1C3C" w:rsidRPr="005D1C3C">
        <w:rPr>
          <w:rFonts w:ascii="Times New Roman" w:hAnsi="Times New Roman"/>
          <w:sz w:val="22"/>
        </w:rPr>
        <w:t xml:space="preserve">4 </w:t>
      </w:r>
      <w:r w:rsidRPr="005D1C3C">
        <w:rPr>
          <w:rFonts w:ascii="Times New Roman" w:hAnsi="Times New Roman"/>
          <w:sz w:val="22"/>
        </w:rPr>
        <w:t>osób personelu Kupującego z zakresu obsługi zakupionego sprzętu</w:t>
      </w:r>
      <w:r w:rsidR="005D1C3C">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4</w:t>
      </w:r>
    </w:p>
    <w:p w:rsidR="00456213" w:rsidRDefault="00456213" w:rsidP="0045621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456213" w:rsidRPr="00C53056" w:rsidRDefault="00456213" w:rsidP="0045621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W przypadku braku</w:t>
      </w:r>
      <w:r w:rsidRPr="00C53056">
        <w:rPr>
          <w:rFonts w:ascii="Times New Roman" w:hAnsi="Times New Roman"/>
        </w:rPr>
        <w:t>, na dzień zapłaty, numeru rachunku w powyższym wykazie nie mają zastosowania zapisy dotyczące naliczania odsetek ustawowych za nieterminową zapłatę o których mowa w ust. 3.</w:t>
      </w:r>
    </w:p>
    <w:p w:rsidR="00456213" w:rsidRDefault="00456213" w:rsidP="0045621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456213" w:rsidRPr="00593CEB" w:rsidRDefault="00456213" w:rsidP="0045621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456213" w:rsidRDefault="00456213" w:rsidP="00456213">
      <w:pPr>
        <w:pStyle w:val="Tekstpodstawowy"/>
        <w:ind w:right="-47"/>
        <w:jc w:val="center"/>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5</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456213" w:rsidRDefault="00456213" w:rsidP="00456213">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 xml:space="preserve">ceny netto określonej w § 3 pkt.1 za każdy dzień zwłoki </w:t>
      </w:r>
      <w:r w:rsidRPr="00C53056">
        <w:rPr>
          <w:rFonts w:ascii="Times New Roman" w:hAnsi="Times New Roman"/>
        </w:rPr>
        <w:t>liczony od dnia  wyznaczonego na usunięcie wad;</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456213" w:rsidRPr="00C53056" w:rsidRDefault="00456213" w:rsidP="00456213">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456213" w:rsidRPr="00C53056" w:rsidRDefault="00456213" w:rsidP="00456213">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p>
    <w:p w:rsidR="00456213" w:rsidRPr="00C53056" w:rsidRDefault="00456213" w:rsidP="00456213">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po stronie Kupującego, w wysokości 10% całkowitego wynagrodzenia netto określonego w § 3 ust. 1;</w:t>
      </w:r>
    </w:p>
    <w:p w:rsidR="00456213" w:rsidRPr="00C53056" w:rsidRDefault="00456213" w:rsidP="00456213">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456213" w:rsidRPr="008516ED" w:rsidRDefault="00456213" w:rsidP="00456213">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456213" w:rsidRDefault="00456213" w:rsidP="00456213">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456213" w:rsidRDefault="00456213" w:rsidP="00456213">
      <w:pPr>
        <w:pStyle w:val="Tekstpodstawowy"/>
        <w:ind w:right="-47"/>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6</w:t>
      </w:r>
    </w:p>
    <w:p w:rsidR="00456213" w:rsidRPr="00DD76E7" w:rsidRDefault="00456213" w:rsidP="00456213">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lastRenderedPageBreak/>
        <w:t xml:space="preserve">Sprzedawca oświadcza, że wszelkie oprogramowanie zainstalowane w dostarczonym sprzęcie pochodzi z legalnych źródeł i jest objęte licencją/licencjami producentów. </w:t>
      </w:r>
    </w:p>
    <w:p w:rsidR="00456213" w:rsidRPr="00DD76E7" w:rsidRDefault="00456213" w:rsidP="0045621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456213" w:rsidRPr="00DD76E7" w:rsidRDefault="00456213" w:rsidP="0045621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456213" w:rsidRPr="00DD76E7" w:rsidRDefault="00456213" w:rsidP="0045621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456213" w:rsidRDefault="00456213" w:rsidP="0045621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456213" w:rsidRDefault="00456213" w:rsidP="00456213">
      <w:pPr>
        <w:pStyle w:val="Tekstpodstawowy"/>
        <w:ind w:left="340" w:right="-47"/>
        <w:jc w:val="center"/>
        <w:rPr>
          <w:rFonts w:ascii="Times New Roman" w:hAnsi="Times New Roman"/>
        </w:rPr>
      </w:pPr>
      <w:r>
        <w:rPr>
          <w:rFonts w:ascii="Times New Roman" w:hAnsi="Times New Roman"/>
        </w:rPr>
        <w:t>§ 7</w:t>
      </w:r>
    </w:p>
    <w:p w:rsidR="00456213" w:rsidRPr="003F1749" w:rsidRDefault="00456213" w:rsidP="0045621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456213" w:rsidRDefault="00456213" w:rsidP="0045621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456213" w:rsidRDefault="00456213" w:rsidP="00456213">
      <w:pPr>
        <w:pStyle w:val="Tekstpodstawowy"/>
        <w:ind w:right="-47"/>
        <w:jc w:val="center"/>
        <w:rPr>
          <w:rFonts w:ascii="Times New Roman" w:hAnsi="Times New Roman"/>
        </w:rPr>
      </w:pPr>
      <w:r>
        <w:rPr>
          <w:rFonts w:ascii="Times New Roman" w:hAnsi="Times New Roman"/>
        </w:rPr>
        <w:t>§ 8</w:t>
      </w:r>
    </w:p>
    <w:p w:rsidR="00456213" w:rsidRPr="0098432D" w:rsidRDefault="00456213" w:rsidP="00456213">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456213" w:rsidRPr="0098432D" w:rsidRDefault="00456213" w:rsidP="00456213">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456213" w:rsidRDefault="00456213" w:rsidP="00456213">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Pr>
          <w:bCs/>
          <w:sz w:val="24"/>
          <w:szCs w:val="24"/>
          <w:lang w:val="pl-PL" w:eastAsia="en-US"/>
        </w:rPr>
        <w:t>2 tygodni od</w:t>
      </w:r>
      <w:r w:rsidRPr="00994A02">
        <w:rPr>
          <w:bCs/>
          <w:sz w:val="24"/>
          <w:szCs w:val="24"/>
          <w:lang w:val="pl-PL" w:eastAsia="en-US"/>
        </w:rPr>
        <w:t xml:space="preserve"> przyjęcia zgłoszenia.  </w:t>
      </w:r>
    </w:p>
    <w:p w:rsidR="00456213" w:rsidRPr="0098432D" w:rsidRDefault="00456213" w:rsidP="00456213">
      <w:pPr>
        <w:numPr>
          <w:ilvl w:val="0"/>
          <w:numId w:val="20"/>
        </w:numPr>
        <w:ind w:left="284"/>
        <w:jc w:val="both"/>
        <w:rPr>
          <w:bCs/>
          <w:sz w:val="24"/>
          <w:szCs w:val="24"/>
          <w:lang w:val="pl-PL" w:eastAsia="en-US"/>
        </w:rPr>
      </w:pPr>
      <w:r>
        <w:rPr>
          <w:bCs/>
          <w:sz w:val="24"/>
          <w:szCs w:val="24"/>
          <w:lang w:val="pl-PL" w:eastAsia="en-US"/>
        </w:rPr>
        <w:t>C</w:t>
      </w:r>
      <w:r w:rsidRPr="0098432D">
        <w:rPr>
          <w:bCs/>
          <w:sz w:val="24"/>
          <w:szCs w:val="24"/>
          <w:lang w:val="pl-PL" w:eastAsia="en-US"/>
        </w:rPr>
        <w:t xml:space="preserve">zas naprawy nie dłuższy niż </w:t>
      </w:r>
      <w:r>
        <w:rPr>
          <w:bCs/>
          <w:sz w:val="24"/>
          <w:szCs w:val="24"/>
          <w:lang w:val="pl-PL" w:eastAsia="en-US"/>
        </w:rPr>
        <w:t>2 miesiące</w:t>
      </w:r>
      <w:r w:rsidRPr="0098432D">
        <w:rPr>
          <w:bCs/>
          <w:sz w:val="24"/>
          <w:szCs w:val="24"/>
          <w:lang w:val="pl-PL" w:eastAsia="en-US"/>
        </w:rPr>
        <w:t xml:space="preserve"> od momentu zgłoszenia.</w:t>
      </w:r>
    </w:p>
    <w:p w:rsidR="00456213" w:rsidRPr="0098432D" w:rsidRDefault="00456213" w:rsidP="00456213">
      <w:pPr>
        <w:numPr>
          <w:ilvl w:val="0"/>
          <w:numId w:val="20"/>
        </w:numPr>
        <w:ind w:left="284"/>
        <w:jc w:val="both"/>
        <w:rPr>
          <w:bCs/>
          <w:sz w:val="24"/>
          <w:szCs w:val="24"/>
          <w:lang w:val="pl-PL" w:eastAsia="en-US"/>
        </w:rPr>
      </w:pPr>
      <w:bookmarkStart w:id="0" w:name="_GoBack"/>
      <w:bookmarkEnd w:id="0"/>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456213" w:rsidRPr="0098432D" w:rsidRDefault="00456213" w:rsidP="00456213">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456213" w:rsidRPr="0098432D" w:rsidRDefault="00456213" w:rsidP="00456213">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w:t>
      </w:r>
      <w:r w:rsidRPr="0098432D">
        <w:rPr>
          <w:bCs/>
          <w:sz w:val="24"/>
          <w:szCs w:val="24"/>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456213" w:rsidRPr="00E13592" w:rsidRDefault="00456213" w:rsidP="00456213">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456213" w:rsidRPr="0098432D" w:rsidRDefault="00456213" w:rsidP="00456213">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456213" w:rsidRPr="0098432D" w:rsidRDefault="00456213" w:rsidP="00456213">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456213" w:rsidRDefault="00456213" w:rsidP="00456213">
      <w:pPr>
        <w:pStyle w:val="Tekstpodstawowy"/>
        <w:ind w:left="284"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9</w:t>
      </w:r>
    </w:p>
    <w:p w:rsidR="00456213" w:rsidRDefault="00456213" w:rsidP="0045621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456213" w:rsidRDefault="00456213" w:rsidP="00456213">
      <w:pPr>
        <w:pStyle w:val="Tekstpodstawowy"/>
        <w:ind w:right="-47"/>
        <w:jc w:val="center"/>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 10</w:t>
      </w:r>
    </w:p>
    <w:p w:rsidR="00456213" w:rsidRPr="009E7877" w:rsidRDefault="00456213" w:rsidP="00456213">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456213" w:rsidRDefault="00456213" w:rsidP="00456213">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456213" w:rsidRDefault="00456213" w:rsidP="00456213">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456213" w:rsidRPr="00267340" w:rsidRDefault="00456213" w:rsidP="00456213">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456213" w:rsidRDefault="00456213" w:rsidP="0045621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456213" w:rsidRPr="009E7877" w:rsidRDefault="00456213" w:rsidP="0045621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456213" w:rsidRPr="009E7877" w:rsidRDefault="00456213" w:rsidP="0045621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456213" w:rsidRDefault="00456213" w:rsidP="0045621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456213" w:rsidRPr="009E7877" w:rsidRDefault="00456213" w:rsidP="00456213">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456213" w:rsidRDefault="00456213" w:rsidP="00456213">
      <w:pPr>
        <w:pStyle w:val="Tekstpodstawowy"/>
        <w:ind w:right="-47"/>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§11</w:t>
      </w:r>
    </w:p>
    <w:p w:rsidR="00456213" w:rsidRDefault="00456213" w:rsidP="0045621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456213" w:rsidRDefault="00456213" w:rsidP="00456213">
      <w:pPr>
        <w:pStyle w:val="Tekstpodstawowy"/>
        <w:ind w:right="-47"/>
        <w:jc w:val="center"/>
      </w:pPr>
      <w:r>
        <w:rPr>
          <w:rFonts w:ascii="Times New Roman" w:hAnsi="Times New Roman"/>
        </w:rPr>
        <w:t>§12</w:t>
      </w:r>
    </w:p>
    <w:p w:rsidR="00456213" w:rsidRDefault="00456213" w:rsidP="00456213">
      <w:pPr>
        <w:pStyle w:val="NormalnyWeb"/>
        <w:spacing w:before="0" w:after="0"/>
        <w:jc w:val="both"/>
      </w:pPr>
      <w:r>
        <w:t xml:space="preserve">1. Wykonawca zobowiązuje się do zachowania w ścisłej tajemnicy wszelkich informacji uzyskanych w związku z wykonaniem przedmiotu Umowy, niezależnie od formy </w:t>
      </w:r>
      <w:r>
        <w:lastRenderedPageBreak/>
        <w:t xml:space="preserve">przekazania tych informacji oraz ich źródła, w szczególności informacji technicznych, technologicznych, organizacyjnych i innych dotyczących Zamawiającego. </w:t>
      </w:r>
    </w:p>
    <w:p w:rsidR="00456213" w:rsidRDefault="00456213" w:rsidP="00456213">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456213" w:rsidRDefault="00456213" w:rsidP="00456213">
      <w:pPr>
        <w:pStyle w:val="NormalnyWeb"/>
        <w:spacing w:before="0" w:after="0"/>
        <w:jc w:val="both"/>
      </w:pPr>
      <w:r>
        <w:t xml:space="preserve">3. Wykonawca zobowiązuje się do wykorzystania uzyskanych, powyższych informacji jedynie w celu wykonania przedmiotu umowy. </w:t>
      </w:r>
    </w:p>
    <w:p w:rsidR="00456213" w:rsidRDefault="00456213" w:rsidP="00456213">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456213" w:rsidRDefault="00456213" w:rsidP="00456213">
      <w:pPr>
        <w:pStyle w:val="NormalnyWeb"/>
        <w:spacing w:before="0" w:after="0"/>
        <w:jc w:val="both"/>
      </w:pPr>
      <w:r>
        <w:t>5. Powyższe przepisy nie będą miały zastosowania wobec informacji powszechnie znanych lub opublikowanych oraz w przypadku żądania ich ujawnienia przez uprawniony organ.</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§13</w:t>
      </w:r>
    </w:p>
    <w:p w:rsidR="00456213" w:rsidRDefault="00456213" w:rsidP="0045621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§14</w:t>
      </w:r>
    </w:p>
    <w:p w:rsidR="00456213" w:rsidRDefault="00456213" w:rsidP="00456213">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456213" w:rsidRDefault="00456213" w:rsidP="00456213">
      <w:pPr>
        <w:pStyle w:val="Tekstpodstawowy"/>
        <w:ind w:right="-47"/>
        <w:jc w:val="both"/>
        <w:rPr>
          <w:rFonts w:ascii="Times New Roman" w:hAnsi="Times New Roman"/>
        </w:rPr>
      </w:pPr>
    </w:p>
    <w:p w:rsidR="00456213" w:rsidRDefault="00456213" w:rsidP="00456213">
      <w:pPr>
        <w:pStyle w:val="Tekstpodstawowy"/>
        <w:ind w:right="-47"/>
        <w:jc w:val="center"/>
        <w:rPr>
          <w:rFonts w:ascii="Times New Roman" w:hAnsi="Times New Roman"/>
        </w:rPr>
      </w:pPr>
      <w:r>
        <w:rPr>
          <w:rFonts w:ascii="Times New Roman" w:hAnsi="Times New Roman"/>
        </w:rPr>
        <w:t>§15</w:t>
      </w:r>
    </w:p>
    <w:p w:rsidR="00456213" w:rsidRPr="004F0507" w:rsidRDefault="00456213" w:rsidP="0045621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456213" w:rsidRDefault="00456213" w:rsidP="00456213">
      <w:pPr>
        <w:pStyle w:val="Tekstpodstawowy2"/>
        <w:spacing w:line="240" w:lineRule="auto"/>
        <w:ind w:right="-47"/>
      </w:pPr>
    </w:p>
    <w:p w:rsidR="00456213" w:rsidRPr="004F0507" w:rsidRDefault="00456213" w:rsidP="00456213">
      <w:pPr>
        <w:pStyle w:val="Tekstpodstawowy2"/>
        <w:spacing w:line="240" w:lineRule="auto"/>
        <w:ind w:right="-47"/>
        <w:rPr>
          <w:b/>
          <w:sz w:val="24"/>
        </w:rPr>
      </w:pPr>
      <w:r>
        <w:rPr>
          <w:b/>
          <w:sz w:val="24"/>
        </w:rPr>
        <w:t xml:space="preserve">      </w:t>
      </w:r>
      <w:r w:rsidRPr="004F0507">
        <w:rPr>
          <w:b/>
          <w:sz w:val="24"/>
        </w:rPr>
        <w:t>Za Sprzedawcę                                                                                   Za Kupującego</w:t>
      </w:r>
    </w:p>
    <w:p w:rsidR="00456213" w:rsidRPr="000936CA" w:rsidRDefault="00456213" w:rsidP="00456213">
      <w:pPr>
        <w:rPr>
          <w:lang w:val="pl-PL"/>
        </w:rPr>
      </w:pPr>
    </w:p>
    <w:p w:rsidR="00456213" w:rsidRDefault="00456213" w:rsidP="00456213">
      <w:pPr>
        <w:pStyle w:val="Zwykytekst"/>
        <w:rPr>
          <w:lang w:val="pl-PL"/>
        </w:rPr>
      </w:pPr>
    </w:p>
    <w:p w:rsidR="00456213" w:rsidRDefault="00456213" w:rsidP="00456213">
      <w:pPr>
        <w:pStyle w:val="Zwykytekst"/>
        <w:rPr>
          <w:lang w:val="pl-PL"/>
        </w:rPr>
      </w:pPr>
    </w:p>
    <w:p w:rsidR="00456213" w:rsidRDefault="00456213" w:rsidP="0045621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56213" w:rsidRPr="00496551" w:rsidRDefault="00456213" w:rsidP="0045621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56213" w:rsidRPr="00496551" w:rsidRDefault="00456213" w:rsidP="00456213">
      <w:pPr>
        <w:pStyle w:val="Zwykytekst"/>
        <w:rPr>
          <w:rFonts w:ascii="Times New Roman" w:hAnsi="Times New Roman" w:cs="Times New Roman"/>
          <w:sz w:val="16"/>
          <w:szCs w:val="16"/>
          <w:lang w:val="pl-PL"/>
        </w:rPr>
      </w:pPr>
    </w:p>
    <w:p w:rsidR="00456213" w:rsidRPr="00496551" w:rsidRDefault="00456213" w:rsidP="00456213">
      <w:pPr>
        <w:pStyle w:val="Zwykytekst"/>
        <w:rPr>
          <w:sz w:val="16"/>
          <w:szCs w:val="16"/>
          <w:lang w:val="pl-PL"/>
        </w:rPr>
      </w:pPr>
    </w:p>
    <w:p w:rsidR="00496551" w:rsidRPr="00496551" w:rsidRDefault="00496551" w:rsidP="00456213">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6B4" w:rsidRDefault="00A006B4">
      <w:r>
        <w:separator/>
      </w:r>
    </w:p>
  </w:endnote>
  <w:endnote w:type="continuationSeparator" w:id="0">
    <w:p w:rsidR="00A006B4" w:rsidRDefault="00A0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6B4" w:rsidRDefault="00A006B4">
      <w:r>
        <w:separator/>
      </w:r>
    </w:p>
  </w:footnote>
  <w:footnote w:type="continuationSeparator" w:id="0">
    <w:p w:rsidR="00A006B4" w:rsidRDefault="00A00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06B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56213"/>
    <w:rsid w:val="00496551"/>
    <w:rsid w:val="004C4EC3"/>
    <w:rsid w:val="00512FD2"/>
    <w:rsid w:val="00523F87"/>
    <w:rsid w:val="00593CEB"/>
    <w:rsid w:val="005C6D38"/>
    <w:rsid w:val="005D1C3C"/>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006B4"/>
    <w:rsid w:val="00A57131"/>
    <w:rsid w:val="00A601F8"/>
    <w:rsid w:val="00A70EA7"/>
    <w:rsid w:val="00AA7F39"/>
    <w:rsid w:val="00AF7449"/>
    <w:rsid w:val="00B65A80"/>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B6A1A"/>
  <w15:chartTrackingRefBased/>
  <w15:docId w15:val="{1224654D-18E8-4509-84DE-3A73902F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456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1705</Words>
  <Characters>12073</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1601-01-01T00:00:00Z</cp:lastPrinted>
  <dcterms:created xsi:type="dcterms:W3CDTF">2021-08-30T12:04:00Z</dcterms:created>
  <dcterms:modified xsi:type="dcterms:W3CDTF">2021-08-30T12:08:00Z</dcterms:modified>
</cp:coreProperties>
</file>