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NAZWA WYKONAWCY:……………………………………………………………………..</w:t>
      </w:r>
    </w:p>
    <w:p w:rsidR="006A7A67" w:rsidRPr="003B72EC" w:rsidRDefault="006A7A67" w:rsidP="006A7A6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ADRES:…………………………………………………………………………………………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TEL.</w:t>
      </w:r>
      <w:r w:rsidRPr="003B72EC">
        <w:rPr>
          <w:sz w:val="22"/>
          <w:szCs w:val="22"/>
        </w:rPr>
        <w:t>……………………………………………………………………………………………..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 xml:space="preserve">FAX </w:t>
      </w:r>
      <w:r w:rsidRPr="003B72EC">
        <w:rPr>
          <w:sz w:val="22"/>
          <w:szCs w:val="22"/>
        </w:rPr>
        <w:t>…………………………………………………………………………………………….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  <w:lang w:val="de-DE"/>
        </w:rPr>
        <w:t xml:space="preserve">NIP…………………………………. </w:t>
      </w:r>
      <w:r w:rsidRPr="003B72EC">
        <w:rPr>
          <w:sz w:val="22"/>
          <w:szCs w:val="22"/>
        </w:rPr>
        <w:t>REGON:………………………………………………...</w:t>
      </w:r>
    </w:p>
    <w:p w:rsidR="006A7A67" w:rsidRPr="003B72EC" w:rsidRDefault="006A7A67" w:rsidP="006A7A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BANK/ NR KONTA ……………………………………………………………………………</w:t>
      </w:r>
    </w:p>
    <w:p w:rsidR="006A7A67" w:rsidRPr="003B72EC" w:rsidRDefault="006A7A67" w:rsidP="006A7A67">
      <w:pPr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Do: Nazwa i siedziba Zamawiającego:</w:t>
      </w:r>
    </w:p>
    <w:p w:rsidR="006A7A67" w:rsidRPr="003B72EC" w:rsidRDefault="006A7A67" w:rsidP="006A7A67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Akademia Górniczo - Hutnicza</w:t>
      </w:r>
    </w:p>
    <w:p w:rsidR="006A7A67" w:rsidRPr="003B72EC" w:rsidRDefault="006A7A67" w:rsidP="006A7A67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im. Stanisława Staszica w Krakowie</w:t>
      </w:r>
    </w:p>
    <w:p w:rsidR="006A7A67" w:rsidRPr="003B72EC" w:rsidRDefault="006A7A67" w:rsidP="006A7A67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 xml:space="preserve">Dział Zamówień Publicznych  </w:t>
      </w:r>
    </w:p>
    <w:p w:rsidR="008D2AB8" w:rsidRDefault="006A7A67" w:rsidP="006A7A67">
      <w:pPr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Al. Mickiewicza 30, 30-059 Kraków,</w:t>
      </w:r>
    </w:p>
    <w:p w:rsidR="006A7A67" w:rsidRDefault="006A7A67" w:rsidP="006A7A67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A7A67">
        <w:rPr>
          <w:b/>
        </w:rPr>
        <w:t>d</w:t>
      </w:r>
      <w:r w:rsidR="000B75EB" w:rsidRPr="000B75EB">
        <w:rPr>
          <w:b/>
        </w:rPr>
        <w:t>ostawa analizatora wielkości cząstek i potencjału zeta - KC-zp.272-407/21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6A7A67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analizatora wielkości cząstek i potencjału zeta</w:t>
      </w:r>
      <w:r w:rsidR="00FE545C">
        <w:t xml:space="preserve"> </w:t>
      </w:r>
      <w:r w:rsidR="00FE545C" w:rsidRPr="00FE545C">
        <w:rPr>
          <w:b w:val="0"/>
        </w:rPr>
        <w:t>…………………………………………</w:t>
      </w:r>
      <w:r>
        <w:rPr>
          <w:b w:val="0"/>
        </w:rPr>
        <w:t>……………</w:t>
      </w:r>
      <w:r w:rsidR="00FE545C" w:rsidRPr="00FE545C">
        <w:rPr>
          <w:b w:val="0"/>
        </w:rPr>
        <w:t>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6A7A67">
        <w:t xml:space="preserve"> tygodni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6A7A67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6A7A67" w:rsidRDefault="006A7A67" w:rsidP="006A7A67">
      <w:pPr>
        <w:tabs>
          <w:tab w:val="left" w:pos="426"/>
        </w:tabs>
        <w:jc w:val="both"/>
        <w:rPr>
          <w:sz w:val="22"/>
          <w:szCs w:val="22"/>
        </w:rPr>
      </w:pPr>
      <w:r w:rsidRPr="003B72EC">
        <w:rPr>
          <w:b/>
          <w:sz w:val="22"/>
          <w:szCs w:val="22"/>
        </w:rPr>
        <w:lastRenderedPageBreak/>
        <w:t xml:space="preserve">Termin płatności: </w:t>
      </w:r>
      <w:r w:rsidRPr="003B72EC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6A7A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6A7A67" w:rsidRPr="006A7A67">
        <w:rPr>
          <w:color w:val="000000"/>
          <w:sz w:val="22"/>
          <w:szCs w:val="22"/>
          <w:lang w:eastAsia="ar-SA"/>
        </w:rPr>
        <w:t>wskazany w SWZ.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6A7A67" w:rsidRPr="003B72EC" w:rsidRDefault="006A7A67" w:rsidP="006A7A67">
      <w:pPr>
        <w:numPr>
          <w:ilvl w:val="0"/>
          <w:numId w:val="1"/>
        </w:numPr>
        <w:jc w:val="both"/>
        <w:rPr>
          <w:sz w:val="22"/>
          <w:szCs w:val="22"/>
        </w:rPr>
      </w:pPr>
      <w:r w:rsidRPr="00187C59">
        <w:rPr>
          <w:sz w:val="22"/>
          <w:szCs w:val="22"/>
        </w:rPr>
        <w:t>Oświadczam, że wypełniłem obowiązki informacyjne</w:t>
      </w:r>
      <w:r w:rsidRPr="003B72EC">
        <w:rPr>
          <w:sz w:val="22"/>
          <w:szCs w:val="22"/>
        </w:rPr>
        <w:t xml:space="preserve"> przewidziane w art. 13 lub art. 14 RODO* wobec osób fizycznych, od których dane osobowe bezpośrednio lub pośrednio pozyskałem w celu ubiegania się o udzielenie zamówienia publicznego w niniejszym postępowaniu.* * </w:t>
      </w:r>
    </w:p>
    <w:p w:rsidR="006A7A67" w:rsidRPr="003B72EC" w:rsidRDefault="006A7A67" w:rsidP="006A7A67">
      <w:pPr>
        <w:ind w:left="360"/>
        <w:jc w:val="both"/>
        <w:rPr>
          <w:i/>
          <w:sz w:val="22"/>
          <w:szCs w:val="22"/>
        </w:rPr>
      </w:pPr>
      <w:r w:rsidRPr="003B72E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A7A67" w:rsidRPr="003B72EC" w:rsidRDefault="006A7A67" w:rsidP="006A7A67">
      <w:pPr>
        <w:ind w:left="360"/>
        <w:jc w:val="both"/>
        <w:rPr>
          <w:i/>
          <w:sz w:val="22"/>
          <w:szCs w:val="22"/>
        </w:rPr>
      </w:pPr>
      <w:r w:rsidRPr="003B72E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A7A67" w:rsidRPr="003B72EC" w:rsidRDefault="00FE545C" w:rsidP="006A7A6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sz w:val="16"/>
          <w:szCs w:val="16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>Imię i Nazwisko</w:t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  <w:r w:rsidR="006A7A67" w:rsidRPr="003B72EC">
        <w:rPr>
          <w:rFonts w:ascii="Times New Roman" w:hAnsi="Times New Roman" w:cs="Times New Roman"/>
          <w:sz w:val="22"/>
          <w:szCs w:val="22"/>
        </w:rPr>
        <w:tab/>
      </w:r>
    </w:p>
    <w:p w:rsidR="006A7A67" w:rsidRPr="003B72EC" w:rsidRDefault="006A7A67" w:rsidP="006A7A6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6A7A67" w:rsidRPr="003B72EC" w:rsidRDefault="006A7A67" w:rsidP="006A7A6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72EC">
        <w:rPr>
          <w:sz w:val="22"/>
          <w:szCs w:val="22"/>
        </w:rPr>
        <w:t xml:space="preserve">........................................                                                   </w:t>
      </w:r>
      <w:r w:rsidRPr="003B72EC">
        <w:rPr>
          <w:sz w:val="22"/>
          <w:szCs w:val="22"/>
        </w:rPr>
        <w:tab/>
      </w:r>
      <w:r w:rsidRPr="003B72EC">
        <w:rPr>
          <w:sz w:val="22"/>
          <w:szCs w:val="22"/>
        </w:rPr>
        <w:tab/>
        <w:t xml:space="preserve"> </w:t>
      </w:r>
    </w:p>
    <w:p w:rsidR="006A7A67" w:rsidRPr="003B72EC" w:rsidRDefault="006A7A67" w:rsidP="006A7A67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upoważnienie dla powyżej wskazanych osób wynika z następującego (</w:t>
      </w:r>
      <w:proofErr w:type="spellStart"/>
      <w:r w:rsidRPr="003B72EC">
        <w:rPr>
          <w:sz w:val="22"/>
          <w:szCs w:val="22"/>
        </w:rPr>
        <w:t>ych</w:t>
      </w:r>
      <w:proofErr w:type="spellEnd"/>
      <w:r w:rsidRPr="003B72EC">
        <w:rPr>
          <w:sz w:val="22"/>
          <w:szCs w:val="22"/>
        </w:rPr>
        <w:t>) dokumentu(ów)</w:t>
      </w:r>
    </w:p>
    <w:p w:rsidR="006A7A67" w:rsidRPr="003B72EC" w:rsidRDefault="006A7A67" w:rsidP="006A7A67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A7A67" w:rsidRPr="003B72EC" w:rsidRDefault="006A7A67" w:rsidP="006A7A67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załącznikami do niniejszej oferty są:</w:t>
      </w:r>
    </w:p>
    <w:p w:rsidR="006A7A67" w:rsidRPr="003B72EC" w:rsidRDefault="006A7A67" w:rsidP="006A7A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</w:t>
      </w:r>
    </w:p>
    <w:p w:rsidR="006A7A67" w:rsidRPr="003B72EC" w:rsidRDefault="006A7A67" w:rsidP="006A7A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</w:t>
      </w:r>
      <w:bookmarkStart w:id="0" w:name="_GoBack"/>
      <w:bookmarkEnd w:id="0"/>
      <w:r w:rsidRPr="003B72EC">
        <w:rPr>
          <w:sz w:val="22"/>
          <w:szCs w:val="22"/>
        </w:rPr>
        <w:t>…………….</w:t>
      </w:r>
    </w:p>
    <w:p w:rsidR="006A7A67" w:rsidRPr="003B72EC" w:rsidRDefault="006A7A67" w:rsidP="006A7A6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……………………………………………………………………….</w:t>
      </w:r>
    </w:p>
    <w:p w:rsidR="006A7A67" w:rsidRPr="003B72EC" w:rsidRDefault="006A7A67" w:rsidP="006A7A67">
      <w:pPr>
        <w:jc w:val="both"/>
        <w:rPr>
          <w:sz w:val="22"/>
          <w:szCs w:val="22"/>
        </w:rPr>
      </w:pPr>
    </w:p>
    <w:p w:rsidR="006A7A67" w:rsidRPr="003B72EC" w:rsidRDefault="006A7A67" w:rsidP="006A7A67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Miejscowość, ……………………., dnia …………………………… r.</w:t>
      </w:r>
    </w:p>
    <w:p w:rsidR="006A7A67" w:rsidRPr="003B72EC" w:rsidRDefault="006A7A67" w:rsidP="006A7A67">
      <w:pPr>
        <w:jc w:val="both"/>
        <w:rPr>
          <w:sz w:val="22"/>
          <w:szCs w:val="22"/>
        </w:rPr>
      </w:pPr>
    </w:p>
    <w:p w:rsidR="006A7A67" w:rsidRPr="003B72EC" w:rsidRDefault="006A7A67" w:rsidP="006A7A67">
      <w:pPr>
        <w:tabs>
          <w:tab w:val="left" w:pos="5040"/>
        </w:tabs>
        <w:ind w:left="708"/>
        <w:rPr>
          <w:sz w:val="22"/>
          <w:szCs w:val="22"/>
        </w:rPr>
      </w:pPr>
      <w:r w:rsidRPr="003B72EC">
        <w:rPr>
          <w:sz w:val="22"/>
          <w:szCs w:val="22"/>
        </w:rPr>
        <w:tab/>
      </w:r>
    </w:p>
    <w:p w:rsidR="00274810" w:rsidRPr="00274810" w:rsidRDefault="00274810" w:rsidP="00274810">
      <w:pPr>
        <w:tabs>
          <w:tab w:val="left" w:pos="540"/>
          <w:tab w:val="left" w:pos="780"/>
        </w:tabs>
        <w:suppressAutoHyphens/>
        <w:spacing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274810">
        <w:rPr>
          <w:rFonts w:eastAsia="Calibri"/>
          <w:i/>
          <w:color w:val="FF0000"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6A7A67" w:rsidRPr="00BB534B" w:rsidRDefault="006A7A67" w:rsidP="006A7A67">
      <w:pPr>
        <w:jc w:val="center"/>
        <w:rPr>
          <w:b/>
          <w:color w:val="FF0000"/>
          <w:sz w:val="22"/>
          <w:szCs w:val="22"/>
        </w:rPr>
      </w:pPr>
    </w:p>
    <w:p w:rsidR="00FE545C" w:rsidRDefault="00FE545C" w:rsidP="006A7A67">
      <w:pPr>
        <w:pStyle w:val="Nagwek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684" w:rsidRDefault="00CA3684">
      <w:r>
        <w:separator/>
      </w:r>
    </w:p>
  </w:endnote>
  <w:endnote w:type="continuationSeparator" w:id="0">
    <w:p w:rsidR="00CA3684" w:rsidRDefault="00CA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5EB" w:rsidRDefault="000B7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5EB" w:rsidRDefault="000B7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684" w:rsidRDefault="00CA3684">
      <w:r>
        <w:separator/>
      </w:r>
    </w:p>
  </w:footnote>
  <w:footnote w:type="continuationSeparator" w:id="0">
    <w:p w:rsidR="00CA3684" w:rsidRDefault="00CA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5EB" w:rsidRDefault="000B7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5EB" w:rsidRDefault="000B75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684"/>
    <w:rsid w:val="00012286"/>
    <w:rsid w:val="00071CCC"/>
    <w:rsid w:val="000B731D"/>
    <w:rsid w:val="000B75EB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481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7A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3684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E086E6"/>
  <w15:chartTrackingRefBased/>
  <w15:docId w15:val="{25F113B6-6A1B-4EDB-8D85-CC8550DC1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F4F44-CE39-4475-A519-C30ACB332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494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2021-08-30T10:21:00Z</dcterms:created>
  <dcterms:modified xsi:type="dcterms:W3CDTF">2021-08-30T10:32:00Z</dcterms:modified>
</cp:coreProperties>
</file>