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B75A3" w:rsidP="00A502A4">
      <w:pPr>
        <w:jc w:val="right"/>
        <w:rPr>
          <w:sz w:val="22"/>
          <w:szCs w:val="22"/>
        </w:rPr>
      </w:pPr>
      <w:r w:rsidRPr="001B75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75A3">
        <w:rPr>
          <w:sz w:val="22"/>
          <w:szCs w:val="22"/>
        </w:rPr>
        <w:t>2021-09-02</w:t>
      </w:r>
    </w:p>
    <w:p w:rsidR="00D665F5" w:rsidRPr="004F079B" w:rsidRDefault="00D665F5" w:rsidP="00A502A4">
      <w:pPr>
        <w:jc w:val="right"/>
        <w:rPr>
          <w:sz w:val="22"/>
          <w:szCs w:val="22"/>
        </w:rPr>
      </w:pPr>
    </w:p>
    <w:p w:rsidR="001B75A3" w:rsidRPr="001B75A3" w:rsidRDefault="001B75A3" w:rsidP="00A502A4">
      <w:pPr>
        <w:rPr>
          <w:b/>
          <w:bCs/>
          <w:sz w:val="22"/>
          <w:szCs w:val="22"/>
        </w:rPr>
      </w:pPr>
      <w:r w:rsidRPr="001B75A3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1B75A3" w:rsidP="00A502A4">
      <w:pPr>
        <w:rPr>
          <w:b/>
          <w:bCs/>
          <w:sz w:val="22"/>
          <w:szCs w:val="22"/>
        </w:rPr>
      </w:pPr>
      <w:r w:rsidRPr="001B75A3">
        <w:rPr>
          <w:b/>
          <w:bCs/>
          <w:sz w:val="22"/>
          <w:szCs w:val="22"/>
        </w:rPr>
        <w:t>Dział Zamówień Publicznych</w:t>
      </w:r>
    </w:p>
    <w:p w:rsidR="00D665F5" w:rsidRPr="00BD5546" w:rsidRDefault="001B75A3" w:rsidP="00A502A4">
      <w:pPr>
        <w:rPr>
          <w:sz w:val="22"/>
          <w:szCs w:val="22"/>
        </w:rPr>
      </w:pPr>
      <w:r w:rsidRPr="001B75A3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1B75A3">
        <w:rPr>
          <w:sz w:val="22"/>
          <w:szCs w:val="22"/>
        </w:rPr>
        <w:t>W-9/110,</w:t>
      </w:r>
    </w:p>
    <w:p w:rsidR="00D665F5" w:rsidRPr="00BD5546" w:rsidRDefault="001B75A3" w:rsidP="00A502A4">
      <w:pPr>
        <w:rPr>
          <w:sz w:val="22"/>
          <w:szCs w:val="22"/>
        </w:rPr>
      </w:pPr>
      <w:r w:rsidRPr="001B75A3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A502A4" w:rsidRPr="001B75A3">
        <w:rPr>
          <w:sz w:val="22"/>
          <w:szCs w:val="22"/>
        </w:rPr>
        <w:t>Kraków</w:t>
      </w:r>
    </w:p>
    <w:p w:rsidR="00D665F5" w:rsidRDefault="00D665F5" w:rsidP="00A502A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A502A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75A3" w:rsidRPr="001B75A3">
        <w:rPr>
          <w:b/>
          <w:sz w:val="22"/>
          <w:szCs w:val="22"/>
        </w:rPr>
        <w:t>KA-2/057/2021</w:t>
      </w:r>
      <w:r w:rsidR="00A80738">
        <w:rPr>
          <w:sz w:val="24"/>
        </w:rPr>
        <w:tab/>
        <w:t xml:space="preserve"> </w:t>
      </w:r>
    </w:p>
    <w:p w:rsidR="00A80738" w:rsidRDefault="00A80738" w:rsidP="00A502A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502A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502A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502A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502A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502A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75A3" w:rsidRPr="001B75A3">
        <w:rPr>
          <w:sz w:val="22"/>
          <w:szCs w:val="22"/>
        </w:rPr>
        <w:t>podstawowy</w:t>
      </w:r>
      <w:r w:rsidR="00A502A4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</w:t>
      </w:r>
    </w:p>
    <w:p w:rsidR="00A80738" w:rsidRDefault="001B75A3" w:rsidP="00A502A4">
      <w:pPr>
        <w:pStyle w:val="Tekstpodstawowywcity"/>
        <w:ind w:firstLine="0"/>
        <w:jc w:val="center"/>
        <w:rPr>
          <w:b/>
          <w:sz w:val="22"/>
          <w:szCs w:val="22"/>
        </w:rPr>
      </w:pPr>
      <w:r w:rsidRPr="001B75A3">
        <w:rPr>
          <w:b/>
          <w:sz w:val="22"/>
          <w:szCs w:val="22"/>
        </w:rPr>
        <w:t xml:space="preserve">Ochrona Osiedla Studenckiego Politechniki Krakowskiej z wykorzystaniem interwencyjnych grup patrolowych przy ul. Skarżyńskiego DS.-1, DS.-2, DS.-3, DS.-4 </w:t>
      </w:r>
      <w:r w:rsidR="00A502A4">
        <w:rPr>
          <w:b/>
          <w:sz w:val="22"/>
          <w:szCs w:val="22"/>
        </w:rPr>
        <w:t xml:space="preserve">                                                        </w:t>
      </w:r>
      <w:r w:rsidRPr="001B75A3">
        <w:rPr>
          <w:b/>
          <w:sz w:val="22"/>
          <w:szCs w:val="22"/>
        </w:rPr>
        <w:t>oraz przy ul. Bydgoskiej 19 A, DS.. B-1, w Krakowie.</w:t>
      </w:r>
    </w:p>
    <w:p w:rsidR="00A502A4" w:rsidRPr="00577BC6" w:rsidRDefault="00A502A4" w:rsidP="00A502A4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A502A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B75A3" w:rsidRPr="001B75A3">
        <w:rPr>
          <w:sz w:val="22"/>
          <w:szCs w:val="22"/>
        </w:rPr>
        <w:t xml:space="preserve">(Dz.U. </w:t>
      </w:r>
      <w:r w:rsidR="00A502A4">
        <w:rPr>
          <w:sz w:val="22"/>
          <w:szCs w:val="22"/>
        </w:rPr>
        <w:t xml:space="preserve">2021 </w:t>
      </w:r>
      <w:r w:rsidR="001B75A3" w:rsidRPr="001B75A3">
        <w:rPr>
          <w:sz w:val="22"/>
          <w:szCs w:val="22"/>
        </w:rPr>
        <w:t xml:space="preserve">poz. </w:t>
      </w:r>
      <w:r w:rsidR="00A502A4">
        <w:rPr>
          <w:sz w:val="22"/>
          <w:szCs w:val="22"/>
        </w:rPr>
        <w:t>1129</w:t>
      </w:r>
      <w:r w:rsidR="001B75A3" w:rsidRPr="001B75A3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A502A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75A3" w:rsidRPr="001B75A3">
        <w:rPr>
          <w:sz w:val="22"/>
          <w:szCs w:val="22"/>
        </w:rPr>
        <w:t>02/09/2021</w:t>
      </w:r>
      <w:r w:rsidR="00FF4AB1" w:rsidRPr="00577BC6">
        <w:rPr>
          <w:sz w:val="22"/>
          <w:szCs w:val="22"/>
        </w:rPr>
        <w:t xml:space="preserve"> o godz. </w:t>
      </w:r>
      <w:r w:rsidR="001B75A3" w:rsidRPr="001B75A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p w:rsidR="00A502A4" w:rsidRPr="00577BC6" w:rsidRDefault="00A502A4" w:rsidP="00A502A4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502A4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502A4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502A4">
            <w:pPr>
              <w:jc w:val="center"/>
            </w:pPr>
            <w:r w:rsidRPr="00490DC0">
              <w:t>Cena oferty</w:t>
            </w:r>
          </w:p>
        </w:tc>
      </w:tr>
      <w:tr w:rsidR="001B75A3" w:rsidRPr="00493F8C" w:rsidTr="00800C07">
        <w:tc>
          <w:tcPr>
            <w:tcW w:w="993" w:type="dxa"/>
            <w:shd w:val="clear" w:color="auto" w:fill="auto"/>
            <w:vAlign w:val="center"/>
          </w:tcPr>
          <w:p w:rsidR="001B75A3" w:rsidRPr="00490DC0" w:rsidRDefault="001B75A3" w:rsidP="00A502A4">
            <w:pPr>
              <w:jc w:val="center"/>
            </w:pPr>
            <w:r w:rsidRPr="001B75A3">
              <w:t>1</w:t>
            </w:r>
          </w:p>
        </w:tc>
        <w:tc>
          <w:tcPr>
            <w:tcW w:w="5244" w:type="dxa"/>
            <w:shd w:val="clear" w:color="auto" w:fill="auto"/>
          </w:tcPr>
          <w:p w:rsidR="001B75A3" w:rsidRPr="00490DC0" w:rsidRDefault="001B75A3" w:rsidP="00A502A4">
            <w:r w:rsidRPr="001B75A3">
              <w:t xml:space="preserve">Impel </w:t>
            </w:r>
            <w:proofErr w:type="spellStart"/>
            <w:r w:rsidRPr="001B75A3">
              <w:t>Safety</w:t>
            </w:r>
            <w:proofErr w:type="spellEnd"/>
            <w:r w:rsidRPr="001B75A3">
              <w:t xml:space="preserve"> Sp. z o. o. - lider konsorcjum</w:t>
            </w:r>
          </w:p>
          <w:p w:rsidR="001B75A3" w:rsidRPr="00490DC0" w:rsidRDefault="001B75A3" w:rsidP="00A502A4">
            <w:r w:rsidRPr="001B75A3">
              <w:t>ul. Ślężna</w:t>
            </w:r>
            <w:r w:rsidRPr="00490DC0">
              <w:t xml:space="preserve"> </w:t>
            </w:r>
            <w:r w:rsidRPr="001B75A3">
              <w:t>118</w:t>
            </w:r>
            <w:r w:rsidRPr="00490DC0">
              <w:t xml:space="preserve"> </w:t>
            </w:r>
          </w:p>
          <w:p w:rsidR="001B75A3" w:rsidRDefault="001B75A3" w:rsidP="00A502A4">
            <w:pPr>
              <w:jc w:val="both"/>
            </w:pPr>
            <w:r w:rsidRPr="001B75A3">
              <w:t>53-111</w:t>
            </w:r>
            <w:r w:rsidRPr="00490DC0">
              <w:t xml:space="preserve"> </w:t>
            </w:r>
            <w:r w:rsidRPr="001B75A3">
              <w:t>Wrocław</w:t>
            </w:r>
          </w:p>
          <w:p w:rsidR="00A502A4" w:rsidRDefault="00A502A4" w:rsidP="00A502A4">
            <w:pPr>
              <w:jc w:val="both"/>
            </w:pPr>
            <w:r>
              <w:t>Członkowie konsorcjum :</w:t>
            </w:r>
          </w:p>
          <w:p w:rsidR="00A502A4" w:rsidRDefault="00A502A4" w:rsidP="00A502A4">
            <w:pPr>
              <w:numPr>
                <w:ilvl w:val="0"/>
                <w:numId w:val="1"/>
              </w:numPr>
              <w:jc w:val="both"/>
            </w:pPr>
            <w:r>
              <w:t xml:space="preserve">Impel </w:t>
            </w:r>
            <w:proofErr w:type="spellStart"/>
            <w:r>
              <w:t>Facility</w:t>
            </w:r>
            <w:proofErr w:type="spellEnd"/>
            <w:r>
              <w:t xml:space="preserve"> Services Sp. z o.o., </w:t>
            </w:r>
            <w:r w:rsidRPr="00A502A4">
              <w:t>ul. Ślężna 118</w:t>
            </w:r>
            <w:r>
              <w:t xml:space="preserve">,         </w:t>
            </w:r>
            <w:r w:rsidRPr="00A502A4">
              <w:t>53-111 Wrocław</w:t>
            </w:r>
          </w:p>
          <w:p w:rsidR="00A502A4" w:rsidRDefault="00A502A4" w:rsidP="00A502A4">
            <w:pPr>
              <w:numPr>
                <w:ilvl w:val="0"/>
                <w:numId w:val="1"/>
              </w:numPr>
            </w:pPr>
            <w:r>
              <w:t xml:space="preserve">Impel Provider Sp. z o. o.,  </w:t>
            </w:r>
            <w:r w:rsidRPr="00A502A4">
              <w:t xml:space="preserve">ul. Ślężna 118, </w:t>
            </w:r>
          </w:p>
          <w:p w:rsidR="00A502A4" w:rsidRPr="00A502A4" w:rsidRDefault="00A502A4" w:rsidP="00A502A4">
            <w:pPr>
              <w:ind w:left="720"/>
            </w:pPr>
            <w:r w:rsidRPr="00A502A4">
              <w:t>53-111 Wrocław</w:t>
            </w:r>
          </w:p>
          <w:p w:rsidR="00A502A4" w:rsidRDefault="00A502A4" w:rsidP="00A502A4">
            <w:pPr>
              <w:numPr>
                <w:ilvl w:val="0"/>
                <w:numId w:val="1"/>
              </w:numPr>
            </w:pPr>
            <w:r>
              <w:t xml:space="preserve">Impel Technical Security Sp. z o. o., </w:t>
            </w:r>
            <w:r w:rsidRPr="00A502A4">
              <w:t xml:space="preserve"> </w:t>
            </w:r>
            <w:r w:rsidRPr="00A502A4">
              <w:t xml:space="preserve">ul. Ślężna 118, </w:t>
            </w:r>
          </w:p>
          <w:p w:rsidR="00A502A4" w:rsidRPr="00A502A4" w:rsidRDefault="00A502A4" w:rsidP="00A502A4">
            <w:pPr>
              <w:ind w:left="720"/>
            </w:pPr>
            <w:r w:rsidRPr="00A502A4">
              <w:t>53-111 Wrocław</w:t>
            </w:r>
          </w:p>
          <w:p w:rsidR="00A502A4" w:rsidRDefault="00A502A4" w:rsidP="00A502A4">
            <w:pPr>
              <w:numPr>
                <w:ilvl w:val="0"/>
                <w:numId w:val="1"/>
              </w:numPr>
              <w:jc w:val="both"/>
            </w:pPr>
            <w:r>
              <w:t xml:space="preserve">ITM Poland S.A., ul. Kostrzyńska 3, </w:t>
            </w:r>
          </w:p>
          <w:p w:rsidR="00A502A4" w:rsidRPr="00A502A4" w:rsidRDefault="00A502A4" w:rsidP="00A502A4">
            <w:pPr>
              <w:ind w:left="720"/>
              <w:jc w:val="both"/>
            </w:pPr>
            <w:r>
              <w:t>65-127 Zielona Góra</w:t>
            </w:r>
          </w:p>
          <w:p w:rsidR="00A502A4" w:rsidRPr="00490DC0" w:rsidRDefault="00A502A4" w:rsidP="00A502A4">
            <w:pPr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75A3" w:rsidRPr="00490DC0" w:rsidRDefault="001B75A3" w:rsidP="00A502A4">
            <w:pPr>
              <w:jc w:val="both"/>
            </w:pPr>
            <w:r w:rsidRPr="001B75A3">
              <w:t>284 349.32 zł</w:t>
            </w:r>
          </w:p>
        </w:tc>
      </w:tr>
      <w:tr w:rsidR="001B75A3" w:rsidRPr="00493F8C" w:rsidTr="00800C07">
        <w:tc>
          <w:tcPr>
            <w:tcW w:w="993" w:type="dxa"/>
            <w:shd w:val="clear" w:color="auto" w:fill="auto"/>
            <w:vAlign w:val="center"/>
          </w:tcPr>
          <w:p w:rsidR="001B75A3" w:rsidRPr="00490DC0" w:rsidRDefault="001B75A3" w:rsidP="00A502A4">
            <w:pPr>
              <w:jc w:val="center"/>
            </w:pPr>
            <w:r w:rsidRPr="001B75A3">
              <w:t>2</w:t>
            </w:r>
          </w:p>
        </w:tc>
        <w:tc>
          <w:tcPr>
            <w:tcW w:w="5244" w:type="dxa"/>
            <w:shd w:val="clear" w:color="auto" w:fill="auto"/>
          </w:tcPr>
          <w:p w:rsidR="001B75A3" w:rsidRPr="00490DC0" w:rsidRDefault="001B75A3" w:rsidP="00A502A4">
            <w:r w:rsidRPr="001B75A3">
              <w:t>Agencja Ochrony HEKTOR Grzegorz Pocięgiel</w:t>
            </w:r>
          </w:p>
          <w:p w:rsidR="001B75A3" w:rsidRPr="00490DC0" w:rsidRDefault="001B75A3" w:rsidP="00A502A4">
            <w:r w:rsidRPr="001B75A3">
              <w:t>ul.</w:t>
            </w:r>
            <w:r w:rsidR="00A502A4">
              <w:t xml:space="preserve"> </w:t>
            </w:r>
            <w:r w:rsidRPr="001B75A3">
              <w:t>Marcina Bielskiego</w:t>
            </w:r>
            <w:r w:rsidRPr="00490DC0">
              <w:t xml:space="preserve"> </w:t>
            </w:r>
            <w:r w:rsidRPr="001B75A3">
              <w:t>6</w:t>
            </w:r>
            <w:r w:rsidRPr="00490DC0">
              <w:t xml:space="preserve"> </w:t>
            </w:r>
          </w:p>
          <w:p w:rsidR="001B75A3" w:rsidRPr="00490DC0" w:rsidRDefault="001B75A3" w:rsidP="00A502A4">
            <w:pPr>
              <w:jc w:val="both"/>
            </w:pPr>
            <w:r w:rsidRPr="001B75A3">
              <w:t>30-815</w:t>
            </w:r>
            <w:r w:rsidRPr="00490DC0">
              <w:t xml:space="preserve"> </w:t>
            </w:r>
            <w:r w:rsidRPr="001B75A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75A3" w:rsidRPr="00490DC0" w:rsidRDefault="001B75A3" w:rsidP="00A502A4">
            <w:pPr>
              <w:jc w:val="both"/>
            </w:pPr>
            <w:r w:rsidRPr="001B75A3">
              <w:t>257 623.50 zł</w:t>
            </w:r>
          </w:p>
        </w:tc>
      </w:tr>
      <w:tr w:rsidR="001B75A3" w:rsidRPr="00493F8C" w:rsidTr="00800C07">
        <w:tc>
          <w:tcPr>
            <w:tcW w:w="993" w:type="dxa"/>
            <w:shd w:val="clear" w:color="auto" w:fill="auto"/>
            <w:vAlign w:val="center"/>
          </w:tcPr>
          <w:p w:rsidR="001B75A3" w:rsidRPr="00490DC0" w:rsidRDefault="001B75A3" w:rsidP="00A502A4">
            <w:pPr>
              <w:jc w:val="center"/>
            </w:pPr>
            <w:r w:rsidRPr="001B75A3">
              <w:t>3</w:t>
            </w:r>
          </w:p>
        </w:tc>
        <w:tc>
          <w:tcPr>
            <w:tcW w:w="5244" w:type="dxa"/>
            <w:shd w:val="clear" w:color="auto" w:fill="auto"/>
          </w:tcPr>
          <w:p w:rsidR="001B75A3" w:rsidRPr="00490DC0" w:rsidRDefault="001B75A3" w:rsidP="00A502A4">
            <w:r w:rsidRPr="001B75A3">
              <w:t>Agencja Ochrony Osób i Mienia JUSTUS Sp. z o. o.</w:t>
            </w:r>
          </w:p>
          <w:p w:rsidR="001B75A3" w:rsidRPr="00490DC0" w:rsidRDefault="001B75A3" w:rsidP="00A502A4">
            <w:r w:rsidRPr="001B75A3">
              <w:t>ul. Skotnicka</w:t>
            </w:r>
            <w:r w:rsidRPr="00490DC0">
              <w:t xml:space="preserve"> </w:t>
            </w:r>
            <w:r w:rsidRPr="001B75A3">
              <w:t>230</w:t>
            </w:r>
            <w:r w:rsidRPr="00490DC0">
              <w:t xml:space="preserve"> </w:t>
            </w:r>
          </w:p>
          <w:p w:rsidR="001B75A3" w:rsidRPr="00490DC0" w:rsidRDefault="001B75A3" w:rsidP="00A502A4">
            <w:pPr>
              <w:jc w:val="both"/>
            </w:pPr>
            <w:r w:rsidRPr="001B75A3">
              <w:t>30-394</w:t>
            </w:r>
            <w:r w:rsidRPr="00490DC0">
              <w:t xml:space="preserve"> </w:t>
            </w:r>
            <w:r w:rsidRPr="001B75A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75A3" w:rsidRPr="00490DC0" w:rsidRDefault="001B75A3" w:rsidP="00A502A4">
            <w:pPr>
              <w:jc w:val="both"/>
            </w:pPr>
            <w:r w:rsidRPr="001B75A3">
              <w:t>269 771.60 zł</w:t>
            </w:r>
          </w:p>
        </w:tc>
      </w:tr>
    </w:tbl>
    <w:p w:rsidR="0069085C" w:rsidRDefault="0069085C" w:rsidP="00A502A4">
      <w:pPr>
        <w:jc w:val="both"/>
        <w:rPr>
          <w:sz w:val="24"/>
        </w:rPr>
      </w:pPr>
    </w:p>
    <w:p w:rsidR="00A502A4" w:rsidRDefault="00A502A4" w:rsidP="00A502A4">
      <w:pPr>
        <w:ind w:left="2124" w:firstLine="708"/>
        <w:jc w:val="both"/>
        <w:rPr>
          <w:sz w:val="24"/>
        </w:rPr>
      </w:pPr>
      <w:r>
        <w:rPr>
          <w:sz w:val="24"/>
        </w:rPr>
        <w:t xml:space="preserve">                                                    </w:t>
      </w:r>
    </w:p>
    <w:p w:rsidR="00577BC6" w:rsidRDefault="00A502A4" w:rsidP="00A502A4">
      <w:pPr>
        <w:ind w:left="2124" w:firstLine="708"/>
        <w:jc w:val="both"/>
        <w:rPr>
          <w:sz w:val="24"/>
        </w:rPr>
      </w:pPr>
      <w:r>
        <w:rPr>
          <w:sz w:val="24"/>
        </w:rPr>
        <w:t xml:space="preserve">                                                      </w:t>
      </w:r>
      <w:bookmarkStart w:id="0" w:name="_GoBack"/>
      <w:bookmarkEnd w:id="0"/>
      <w:r>
        <w:rPr>
          <w:sz w:val="24"/>
        </w:rPr>
        <w:t>ZAMAWIAJĄCY</w:t>
      </w:r>
    </w:p>
    <w:sectPr w:rsidR="00577BC6" w:rsidSect="00A502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5F3" w:rsidRDefault="002305F3">
      <w:r>
        <w:separator/>
      </w:r>
    </w:p>
  </w:endnote>
  <w:endnote w:type="continuationSeparator" w:id="0">
    <w:p w:rsidR="002305F3" w:rsidRDefault="00230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5F3" w:rsidRDefault="002305F3">
      <w:r>
        <w:separator/>
      </w:r>
    </w:p>
  </w:footnote>
  <w:footnote w:type="continuationSeparator" w:id="0">
    <w:p w:rsidR="002305F3" w:rsidRDefault="00230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5A3" w:rsidRDefault="001B7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5A3" w:rsidRDefault="001B7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5A3" w:rsidRDefault="001B75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84FC6"/>
    <w:multiLevelType w:val="hybridMultilevel"/>
    <w:tmpl w:val="3ED27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5F3"/>
    <w:rsid w:val="00007727"/>
    <w:rsid w:val="00017720"/>
    <w:rsid w:val="00035488"/>
    <w:rsid w:val="000D7F25"/>
    <w:rsid w:val="000E00E5"/>
    <w:rsid w:val="001146A4"/>
    <w:rsid w:val="00173B20"/>
    <w:rsid w:val="001B75A3"/>
    <w:rsid w:val="001C69FF"/>
    <w:rsid w:val="002305F3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502A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BD802"/>
  <w15:chartTrackingRefBased/>
  <w15:docId w15:val="{807B28D9-4834-4233-9F19-DED6139D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2021-09-02T10:44:00Z</cp:lastPrinted>
  <dcterms:created xsi:type="dcterms:W3CDTF">2021-09-02T10:37:00Z</dcterms:created>
  <dcterms:modified xsi:type="dcterms:W3CDTF">2021-09-02T10:45:00Z</dcterms:modified>
</cp:coreProperties>
</file>