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1448DC89" w:rsidR="00404400" w:rsidRPr="00B66A62" w:rsidRDefault="00404400" w:rsidP="00404400">
      <w:pPr>
        <w:jc w:val="both"/>
        <w:rPr>
          <w:b/>
          <w:bCs/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30002" w:rsidRPr="00B30002">
        <w:rPr>
          <w:b/>
          <w:bCs/>
          <w:sz w:val="22"/>
          <w:szCs w:val="22"/>
        </w:rPr>
        <w:t xml:space="preserve">Dostawa </w:t>
      </w:r>
      <w:proofErr w:type="spellStart"/>
      <w:r w:rsidR="00B30002" w:rsidRPr="00B30002">
        <w:rPr>
          <w:b/>
          <w:bCs/>
          <w:sz w:val="22"/>
          <w:szCs w:val="22"/>
        </w:rPr>
        <w:t>biodrukarki</w:t>
      </w:r>
      <w:proofErr w:type="spellEnd"/>
      <w:r w:rsidR="00B30002" w:rsidRPr="00B30002">
        <w:rPr>
          <w:b/>
          <w:bCs/>
          <w:sz w:val="22"/>
          <w:szCs w:val="22"/>
        </w:rPr>
        <w:t xml:space="preserve"> dla </w:t>
      </w:r>
      <w:proofErr w:type="spellStart"/>
      <w:r w:rsidR="00B30002" w:rsidRPr="00B30002">
        <w:rPr>
          <w:b/>
          <w:bCs/>
          <w:sz w:val="22"/>
          <w:szCs w:val="22"/>
        </w:rPr>
        <w:t>WIMiC</w:t>
      </w:r>
      <w:proofErr w:type="spellEnd"/>
      <w:r w:rsidR="00B30002" w:rsidRPr="00B30002">
        <w:rPr>
          <w:b/>
          <w:bCs/>
          <w:sz w:val="22"/>
          <w:szCs w:val="22"/>
        </w:rPr>
        <w:t xml:space="preserve"> - KC-zp.272-345/21</w:t>
      </w:r>
      <w:r w:rsidR="00B30002">
        <w:rPr>
          <w:b/>
          <w:bCs/>
          <w:sz w:val="22"/>
          <w:szCs w:val="22"/>
        </w:rPr>
        <w:t xml:space="preserve">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252EF590" w14:textId="77777777" w:rsidR="00B30002" w:rsidRDefault="00B30002" w:rsidP="00B30002">
      <w:pPr>
        <w:rPr>
          <w:b/>
          <w:sz w:val="22"/>
          <w:szCs w:val="16"/>
        </w:rPr>
      </w:pPr>
    </w:p>
    <w:p w14:paraId="22234928" w14:textId="5C3770AC" w:rsidR="00B30002" w:rsidRPr="00B30002" w:rsidRDefault="00B30002" w:rsidP="00B30002">
      <w:pPr>
        <w:rPr>
          <w:b/>
          <w:sz w:val="22"/>
          <w:szCs w:val="16"/>
        </w:rPr>
      </w:pPr>
      <w:r w:rsidRPr="00B30002">
        <w:rPr>
          <w:b/>
          <w:sz w:val="22"/>
          <w:szCs w:val="16"/>
        </w:rPr>
        <w:t>Cena netto za całość zamówienia………………………………………………………………</w:t>
      </w:r>
      <w:r>
        <w:rPr>
          <w:b/>
          <w:sz w:val="22"/>
          <w:szCs w:val="16"/>
        </w:rPr>
        <w:t>.</w:t>
      </w:r>
      <w:r w:rsidR="000A0E44">
        <w:rPr>
          <w:b/>
          <w:sz w:val="22"/>
          <w:szCs w:val="16"/>
        </w:rPr>
        <w:t>EUR</w:t>
      </w:r>
    </w:p>
    <w:p w14:paraId="04F81F5B" w14:textId="77777777" w:rsidR="00B30002" w:rsidRDefault="00B30002" w:rsidP="00B30002">
      <w:pPr>
        <w:rPr>
          <w:b/>
          <w:sz w:val="22"/>
          <w:szCs w:val="16"/>
        </w:rPr>
      </w:pPr>
    </w:p>
    <w:p w14:paraId="280961A7" w14:textId="70A1A9B3" w:rsidR="00B30002" w:rsidRPr="00B30002" w:rsidRDefault="00B30002" w:rsidP="00B30002">
      <w:pPr>
        <w:rPr>
          <w:b/>
          <w:sz w:val="22"/>
          <w:szCs w:val="16"/>
        </w:rPr>
      </w:pPr>
      <w:r w:rsidRPr="00B30002">
        <w:rPr>
          <w:b/>
          <w:sz w:val="22"/>
          <w:szCs w:val="16"/>
        </w:rPr>
        <w:t xml:space="preserve"> /słownie: ……………………………………………………………/</w:t>
      </w:r>
    </w:p>
    <w:p w14:paraId="39E485A2" w14:textId="77777777" w:rsidR="00B30002" w:rsidRDefault="00B30002" w:rsidP="00B30002">
      <w:pPr>
        <w:widowControl w:val="0"/>
        <w:spacing w:line="360" w:lineRule="auto"/>
        <w:ind w:right="1"/>
        <w:jc w:val="both"/>
        <w:rPr>
          <w:b/>
          <w:sz w:val="22"/>
          <w:szCs w:val="16"/>
        </w:rPr>
      </w:pPr>
    </w:p>
    <w:p w14:paraId="5B365297" w14:textId="0CF52C4C" w:rsidR="00B30002" w:rsidRPr="00B30002" w:rsidRDefault="00B30002" w:rsidP="00B30002">
      <w:pPr>
        <w:widowControl w:val="0"/>
        <w:spacing w:line="360" w:lineRule="auto"/>
        <w:ind w:right="1"/>
        <w:jc w:val="both"/>
        <w:rPr>
          <w:b/>
          <w:sz w:val="22"/>
          <w:szCs w:val="16"/>
        </w:rPr>
      </w:pPr>
      <w:r w:rsidRPr="00B30002">
        <w:rPr>
          <w:b/>
          <w:sz w:val="22"/>
          <w:szCs w:val="16"/>
        </w:rPr>
        <w:t>Cena brutto za całość zamówienia………………………………………………………………</w:t>
      </w:r>
      <w:r w:rsidR="000A0E44">
        <w:rPr>
          <w:b/>
          <w:sz w:val="22"/>
          <w:szCs w:val="16"/>
        </w:rPr>
        <w:t>EUR</w:t>
      </w:r>
    </w:p>
    <w:p w14:paraId="08E3EAF8" w14:textId="34B11A6E" w:rsidR="00B30002" w:rsidRDefault="00B30002" w:rsidP="00B30002">
      <w:pPr>
        <w:widowControl w:val="0"/>
        <w:spacing w:line="360" w:lineRule="auto"/>
        <w:ind w:right="1"/>
        <w:jc w:val="both"/>
        <w:rPr>
          <w:b/>
          <w:sz w:val="22"/>
          <w:szCs w:val="16"/>
        </w:rPr>
      </w:pPr>
      <w:r w:rsidRPr="00B30002">
        <w:rPr>
          <w:b/>
          <w:sz w:val="22"/>
          <w:szCs w:val="16"/>
        </w:rPr>
        <w:t>/słownie: ……………………………………………………………/</w:t>
      </w:r>
    </w:p>
    <w:p w14:paraId="1E5ABAC1" w14:textId="77777777" w:rsidR="000A0E44" w:rsidRDefault="000A0E44" w:rsidP="000A0E44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Producent/typ/model zaoferowanego sprzętu: </w:t>
      </w:r>
      <w:r>
        <w:rPr>
          <w:bCs/>
          <w:sz w:val="22"/>
          <w:szCs w:val="22"/>
        </w:rPr>
        <w:t>………………………………………………………</w:t>
      </w:r>
    </w:p>
    <w:p w14:paraId="094FB7FE" w14:textId="77777777" w:rsidR="000A0E44" w:rsidRDefault="000A0E44" w:rsidP="00B30002">
      <w:pPr>
        <w:widowControl w:val="0"/>
        <w:spacing w:line="360" w:lineRule="auto"/>
        <w:ind w:right="1"/>
        <w:jc w:val="both"/>
        <w:rPr>
          <w:b/>
          <w:sz w:val="22"/>
          <w:szCs w:val="16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7"/>
        <w:gridCol w:w="2835"/>
      </w:tblGrid>
      <w:tr w:rsidR="00B30002" w:rsidRPr="00AC2DAF" w14:paraId="2BA5ACB2" w14:textId="77777777" w:rsidTr="00F208E6">
        <w:trPr>
          <w:trHeight w:val="406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9184A" w14:textId="7DEFBE5F" w:rsidR="00B30002" w:rsidRPr="00B30002" w:rsidRDefault="00B30002" w:rsidP="00B30002">
            <w:pPr>
              <w:spacing w:after="120"/>
              <w:jc w:val="center"/>
              <w:rPr>
                <w:rFonts w:cstheme="minorHAnsi"/>
                <w:b/>
                <w:u w:val="single"/>
              </w:rPr>
            </w:pPr>
            <w:proofErr w:type="spellStart"/>
            <w:r w:rsidRPr="00B30002">
              <w:rPr>
                <w:rFonts w:cstheme="minorHAnsi"/>
                <w:b/>
                <w:u w:val="single"/>
              </w:rPr>
              <w:t>Pozacenowe</w:t>
            </w:r>
            <w:proofErr w:type="spellEnd"/>
            <w:r w:rsidRPr="00B30002">
              <w:rPr>
                <w:rFonts w:cstheme="minorHAnsi"/>
                <w:b/>
                <w:u w:val="single"/>
              </w:rPr>
              <w:t xml:space="preserve"> kryteria oceny ofert</w:t>
            </w:r>
          </w:p>
        </w:tc>
      </w:tr>
      <w:tr w:rsidR="00B30002" w:rsidRPr="00AC2DAF" w14:paraId="10388DBB" w14:textId="1D5277FA" w:rsidTr="00B30002">
        <w:trPr>
          <w:trHeight w:val="40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A0D2E" w14:textId="77777777" w:rsidR="00B30002" w:rsidRPr="00AC2DAF" w:rsidRDefault="00B30002" w:rsidP="00314DAB">
            <w:pPr>
              <w:spacing w:after="120"/>
              <w:rPr>
                <w:rFonts w:cstheme="minorHAnsi"/>
              </w:rPr>
            </w:pPr>
            <w:r w:rsidRPr="00AC2DAF">
              <w:rPr>
                <w:rFonts w:cstheme="minorHAnsi"/>
              </w:rPr>
              <w:t>Gwarancja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7E05" w14:textId="29305041" w:rsidR="00B30002" w:rsidRPr="00AC2DAF" w:rsidRDefault="00B30002" w:rsidP="00314DAB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……….miesięcy</w:t>
            </w:r>
          </w:p>
        </w:tc>
      </w:tr>
      <w:tr w:rsidR="00B30002" w:rsidRPr="00AC2DAF" w14:paraId="370AF338" w14:textId="22DC7B9B" w:rsidTr="00B30002">
        <w:trPr>
          <w:trHeight w:val="40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2079D" w14:textId="77777777" w:rsidR="00B30002" w:rsidRPr="00AC2DAF" w:rsidRDefault="00B30002" w:rsidP="00314DAB">
            <w:pPr>
              <w:spacing w:after="120"/>
              <w:rPr>
                <w:rFonts w:cstheme="minorHAnsi"/>
              </w:rPr>
            </w:pPr>
            <w:r w:rsidRPr="00AC2DAF">
              <w:rPr>
                <w:rFonts w:cstheme="minorHAnsi"/>
              </w:rPr>
              <w:t>Liczba dni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B176" w14:textId="6518C7E7" w:rsidR="00B30002" w:rsidRPr="00AC2DAF" w:rsidRDefault="00F20839" w:rsidP="00314DAB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………..dni</w:t>
            </w:r>
          </w:p>
        </w:tc>
      </w:tr>
      <w:tr w:rsidR="00B30002" w:rsidRPr="00AC2DAF" w14:paraId="30A0A909" w14:textId="3A6AF900" w:rsidTr="00B30002">
        <w:trPr>
          <w:trHeight w:val="40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17560" w14:textId="77777777" w:rsidR="00B30002" w:rsidRPr="00AC2DAF" w:rsidRDefault="00B30002" w:rsidP="00314DAB">
            <w:pPr>
              <w:spacing w:after="120"/>
              <w:rPr>
                <w:rFonts w:cstheme="minorHAnsi"/>
              </w:rPr>
            </w:pPr>
            <w:r w:rsidRPr="00AC2DAF">
              <w:rPr>
                <w:rFonts w:cstheme="minorHAnsi"/>
              </w:rPr>
              <w:t>Ilość pneumatycznych, podgrzewanych głowic drukujących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35AA" w14:textId="7AF98180" w:rsidR="00B30002" w:rsidRPr="00AC2DAF" w:rsidRDefault="00F20839" w:rsidP="00314DAB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………..</w:t>
            </w:r>
          </w:p>
        </w:tc>
      </w:tr>
      <w:tr w:rsidR="00B30002" w:rsidRPr="00AC2DAF" w14:paraId="6AB872BB" w14:textId="721A8B3A" w:rsidTr="00B30002">
        <w:trPr>
          <w:trHeight w:val="40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18AD9" w14:textId="4A12EC94" w:rsidR="00B30002" w:rsidRPr="00AC2DAF" w:rsidRDefault="00B30002" w:rsidP="00314DAB">
            <w:pPr>
              <w:spacing w:after="120"/>
              <w:rPr>
                <w:rFonts w:cstheme="minorHAnsi"/>
              </w:rPr>
            </w:pPr>
            <w:r w:rsidRPr="00AC2DAF">
              <w:rPr>
                <w:rFonts w:cstheme="minorHAnsi"/>
              </w:rPr>
              <w:t>Oferowanie dodatkowych głowic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336B" w14:textId="6D6C6B85" w:rsidR="00B30002" w:rsidRPr="00AC2DAF" w:rsidRDefault="00F20839" w:rsidP="00314DAB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………..</w:t>
            </w:r>
          </w:p>
        </w:tc>
      </w:tr>
      <w:tr w:rsidR="00CD26EB" w:rsidRPr="00AC2DAF" w14:paraId="776E0FB8" w14:textId="77777777" w:rsidTr="00B30002">
        <w:trPr>
          <w:trHeight w:val="40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57951" w14:textId="545DF6FC" w:rsidR="00CD26EB" w:rsidRPr="00AC2DAF" w:rsidRDefault="00CD26EB" w:rsidP="00314DAB">
            <w:pPr>
              <w:spacing w:after="120"/>
              <w:rPr>
                <w:rFonts w:cstheme="minorHAnsi"/>
              </w:rPr>
            </w:pPr>
            <w:r>
              <w:t>Akcesoria dodatkowe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1568" w14:textId="4C001050" w:rsidR="00CD26EB" w:rsidRDefault="00CD26EB" w:rsidP="00314DAB">
            <w:pPr>
              <w:spacing w:after="120"/>
              <w:rPr>
                <w:rFonts w:cstheme="minorHAnsi"/>
              </w:rPr>
            </w:pPr>
            <w:r w:rsidRPr="00CD26EB">
              <w:rPr>
                <w:rFonts w:cstheme="minorHAnsi"/>
              </w:rPr>
              <w:t>………..</w:t>
            </w:r>
          </w:p>
        </w:tc>
      </w:tr>
      <w:tr w:rsidR="00B30002" w:rsidRPr="00AC2DAF" w14:paraId="14DBA043" w14:textId="0F2D79C0" w:rsidTr="00B30002">
        <w:trPr>
          <w:trHeight w:val="40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67036" w14:textId="0F5599BC" w:rsidR="00B30002" w:rsidRPr="00AC2DAF" w:rsidRDefault="00CD26EB" w:rsidP="00314DAB">
            <w:pPr>
              <w:spacing w:after="120"/>
              <w:rPr>
                <w:rFonts w:cstheme="minorHAnsi"/>
              </w:rPr>
            </w:pPr>
            <w:r w:rsidRPr="002263D5">
              <w:t xml:space="preserve">Ilość dostępnych długości fali </w:t>
            </w:r>
            <w:r>
              <w:t>wiązki</w:t>
            </w:r>
            <w:r w:rsidRPr="002263D5">
              <w:t xml:space="preserve"> do sieciowania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6130" w14:textId="3023DFC6" w:rsidR="00B30002" w:rsidRPr="00AC2DAF" w:rsidRDefault="00F20839" w:rsidP="00314DAB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 xml:space="preserve">……….. </w:t>
            </w:r>
          </w:p>
        </w:tc>
      </w:tr>
      <w:tr w:rsidR="00B30002" w:rsidRPr="00AC2DAF" w14:paraId="375E147D" w14:textId="63314F3E" w:rsidTr="00B30002">
        <w:trPr>
          <w:trHeight w:val="40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FD93F" w14:textId="77777777" w:rsidR="00B30002" w:rsidRPr="00AC2DAF" w:rsidRDefault="00B30002" w:rsidP="00314DAB">
            <w:pPr>
              <w:spacing w:after="120"/>
              <w:rPr>
                <w:rFonts w:cstheme="minorHAnsi"/>
              </w:rPr>
            </w:pPr>
            <w:r w:rsidRPr="00AC2DAF">
              <w:rPr>
                <w:rFonts w:cstheme="minorHAnsi"/>
              </w:rPr>
              <w:lastRenderedPageBreak/>
              <w:t>Chłodzenie/grzanie obszaru roboczego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16F" w14:textId="52E0E7F6" w:rsidR="00B30002" w:rsidRPr="00AC2DAF" w:rsidRDefault="00F20839" w:rsidP="00314DAB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………..</w:t>
            </w:r>
          </w:p>
        </w:tc>
      </w:tr>
      <w:tr w:rsidR="00CD26EB" w:rsidRPr="00AC2DAF" w14:paraId="344B8872" w14:textId="77777777" w:rsidTr="00B30002">
        <w:trPr>
          <w:trHeight w:val="40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1E6B8" w14:textId="10515BDC" w:rsidR="00CD26EB" w:rsidRPr="00CD26EB" w:rsidRDefault="00CD26EB" w:rsidP="00CD26EB">
            <w:pPr>
              <w:widowControl w:val="0"/>
              <w:spacing w:line="360" w:lineRule="auto"/>
              <w:ind w:right="1"/>
              <w:jc w:val="both"/>
              <w:rPr>
                <w:color w:val="FF0000"/>
                <w:sz w:val="22"/>
                <w:szCs w:val="22"/>
              </w:rPr>
            </w:pPr>
            <w:r w:rsidRPr="00CD26EB">
              <w:rPr>
                <w:sz w:val="22"/>
                <w:szCs w:val="22"/>
              </w:rPr>
              <w:t xml:space="preserve">Termin realizacji </w:t>
            </w:r>
            <w:r>
              <w:rPr>
                <w:sz w:val="22"/>
                <w:szCs w:val="22"/>
              </w:rPr>
              <w:t>zamówienia</w:t>
            </w:r>
            <w:r w:rsidRPr="00CD26EB">
              <w:rPr>
                <w:sz w:val="22"/>
                <w:szCs w:val="22"/>
              </w:rPr>
              <w:t xml:space="preserve">: </w:t>
            </w:r>
          </w:p>
          <w:p w14:paraId="425F1B28" w14:textId="77777777" w:rsidR="00CD26EB" w:rsidRPr="00AC2DAF" w:rsidRDefault="00CD26EB" w:rsidP="00314DAB">
            <w:pPr>
              <w:spacing w:after="120"/>
              <w:rPr>
                <w:rFonts w:cstheme="minorHAns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9E87" w14:textId="6BF2A39D" w:rsidR="00CD26EB" w:rsidRPr="00CD26EB" w:rsidRDefault="00CD26EB" w:rsidP="00314DAB">
            <w:pPr>
              <w:spacing w:after="120"/>
              <w:rPr>
                <w:rFonts w:cstheme="minorHAnsi"/>
              </w:rPr>
            </w:pPr>
            <w:r w:rsidRPr="00CD26EB">
              <w:rPr>
                <w:sz w:val="22"/>
                <w:szCs w:val="22"/>
              </w:rPr>
              <w:t>do …………. dni daty podpisania umowy</w:t>
            </w:r>
          </w:p>
        </w:tc>
      </w:tr>
    </w:tbl>
    <w:p w14:paraId="6CBD200D" w14:textId="77777777" w:rsidR="000A0E44" w:rsidRDefault="000A0E44" w:rsidP="000A0E44">
      <w:pPr>
        <w:jc w:val="both"/>
        <w:rPr>
          <w:color w:val="FF0000"/>
          <w:sz w:val="18"/>
          <w:szCs w:val="18"/>
        </w:rPr>
      </w:pPr>
    </w:p>
    <w:p w14:paraId="2E837388" w14:textId="77777777" w:rsidR="000A0E44" w:rsidRDefault="000A0E44" w:rsidP="000A0E44">
      <w:pPr>
        <w:jc w:val="both"/>
        <w:rPr>
          <w:sz w:val="18"/>
          <w:szCs w:val="18"/>
        </w:rPr>
      </w:pPr>
      <w:r>
        <w:rPr>
          <w:color w:val="FF0000"/>
          <w:sz w:val="18"/>
          <w:szCs w:val="18"/>
        </w:rPr>
        <w:t>*)</w:t>
      </w:r>
      <w:r>
        <w:rPr>
          <w:sz w:val="18"/>
          <w:szCs w:val="18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w </w:t>
      </w:r>
      <w:r>
        <w:rPr>
          <w:b/>
          <w:color w:val="FF0000"/>
          <w:sz w:val="18"/>
          <w:szCs w:val="18"/>
        </w:rPr>
        <w:t xml:space="preserve">EUR </w:t>
      </w:r>
      <w:r>
        <w:rPr>
          <w:sz w:val="18"/>
          <w:szCs w:val="18"/>
        </w:rPr>
        <w:t>Wyłącznie do oceny i porównania ofert Zamawiający doliczy na etapie  oceny ofert należnego podatku VAT. Umowa zostanie podpisana na kwotę netto, podatek VAT Zamawiający odprowadzi we własnym zakresie.</w:t>
      </w:r>
    </w:p>
    <w:p w14:paraId="5D7D73F8" w14:textId="30D6CFF4" w:rsidR="000A0E44" w:rsidRDefault="000A0E44" w:rsidP="00B30002">
      <w:pPr>
        <w:tabs>
          <w:tab w:val="left" w:pos="426"/>
        </w:tabs>
        <w:jc w:val="both"/>
        <w:rPr>
          <w:sz w:val="22"/>
          <w:szCs w:val="22"/>
        </w:rPr>
      </w:pPr>
    </w:p>
    <w:p w14:paraId="30FF6F2F" w14:textId="77777777" w:rsidR="000A0E44" w:rsidRDefault="000A0E44" w:rsidP="000A0E44">
      <w:pPr>
        <w:tabs>
          <w:tab w:val="left" w:pos="426"/>
        </w:tabs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BF49BD5" w14:textId="77777777" w:rsidR="000A0E44" w:rsidRDefault="000A0E44" w:rsidP="00B30002">
      <w:pPr>
        <w:tabs>
          <w:tab w:val="left" w:pos="426"/>
        </w:tabs>
        <w:jc w:val="both"/>
        <w:rPr>
          <w:sz w:val="22"/>
          <w:szCs w:val="22"/>
        </w:rPr>
      </w:pP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7991FD9E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  <w:bookmarkStart w:id="1" w:name="_GoBack"/>
      <w:bookmarkEnd w:id="1"/>
    </w:p>
    <w:p w14:paraId="670EE961" w14:textId="0D10AEAE" w:rsidR="00B16171" w:rsidRPr="001C7C35" w:rsidRDefault="00B16171" w:rsidP="00B16171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C7C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C7C35">
        <w:rPr>
          <w:sz w:val="22"/>
          <w:szCs w:val="22"/>
        </w:rPr>
        <w:t>późn</w:t>
      </w:r>
      <w:proofErr w:type="spellEnd"/>
      <w:r w:rsidRPr="001C7C35">
        <w:rPr>
          <w:sz w:val="22"/>
          <w:szCs w:val="22"/>
        </w:rPr>
        <w:t xml:space="preserve">. zm.) </w:t>
      </w:r>
      <w:r w:rsidRPr="001C7C35">
        <w:rPr>
          <w:color w:val="000000"/>
          <w:sz w:val="22"/>
          <w:szCs w:val="22"/>
          <w:lang w:eastAsia="ar-SA"/>
        </w:rPr>
        <w:t>będzie się</w:t>
      </w:r>
      <w:r w:rsidRPr="00BD3D9C">
        <w:rPr>
          <w:color w:val="000000"/>
          <w:sz w:val="22"/>
          <w:szCs w:val="22"/>
          <w:lang w:eastAsia="ar-SA"/>
        </w:rPr>
        <w:t xml:space="preserve"> ubiegał o zastosowanie </w:t>
      </w:r>
      <w:r w:rsidRPr="001C7C35">
        <w:rPr>
          <w:color w:val="000000"/>
          <w:sz w:val="22"/>
          <w:szCs w:val="22"/>
          <w:lang w:eastAsia="ar-SA"/>
        </w:rPr>
        <w:t xml:space="preserve">przy zakupie 0% stawki VAT </w:t>
      </w:r>
      <w:r w:rsidRPr="001C7C35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biodrukarkę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Pr="001C7C35">
        <w:rPr>
          <w:sz w:val="22"/>
          <w:szCs w:val="22"/>
        </w:rPr>
        <w:t xml:space="preserve">w zakresie objętym zwolnieniem – zgodnie z art. 83 ust. 1 pkt 26 przywołanej ustawy. </w:t>
      </w:r>
    </w:p>
    <w:p w14:paraId="70BB934D" w14:textId="73D99D32" w:rsidR="00B16171" w:rsidRPr="00B66A62" w:rsidRDefault="00B16171" w:rsidP="00B16171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0"/>
        </w:rPr>
      </w:pPr>
      <w:r w:rsidRPr="001C7C35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</w:t>
      </w:r>
      <w:r>
        <w:rPr>
          <w:color w:val="000000"/>
          <w:sz w:val="22"/>
          <w:szCs w:val="22"/>
          <w:lang w:eastAsia="ar-SA"/>
        </w:rPr>
        <w:t xml:space="preserve"> potwierdzającego, że wymienion</w:t>
      </w:r>
      <w:r w:rsidR="004E5E19">
        <w:rPr>
          <w:color w:val="000000"/>
          <w:sz w:val="22"/>
          <w:szCs w:val="22"/>
          <w:lang w:eastAsia="ar-SA"/>
        </w:rPr>
        <w:t>a</w:t>
      </w:r>
      <w:r w:rsidRPr="001C7C35">
        <w:rPr>
          <w:color w:val="000000"/>
          <w:sz w:val="22"/>
          <w:szCs w:val="22"/>
          <w:lang w:eastAsia="ar-SA"/>
        </w:rPr>
        <w:t xml:space="preserve"> w zamówieniu skierowanym do Wykonawcy </w:t>
      </w:r>
      <w:proofErr w:type="spellStart"/>
      <w:r w:rsidR="004E5E19">
        <w:rPr>
          <w:b/>
          <w:color w:val="000000"/>
          <w:sz w:val="22"/>
          <w:szCs w:val="22"/>
          <w:lang w:eastAsia="ar-SA"/>
        </w:rPr>
        <w:t>biodrukarka</w:t>
      </w:r>
      <w:proofErr w:type="spellEnd"/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jest przeznaczon</w:t>
      </w:r>
      <w:r w:rsidR="004E5E19">
        <w:rPr>
          <w:color w:val="000000"/>
          <w:sz w:val="22"/>
          <w:szCs w:val="22"/>
          <w:lang w:eastAsia="ar-SA"/>
        </w:rPr>
        <w:t>a</w:t>
      </w:r>
      <w:r w:rsidRPr="001C7C35">
        <w:rPr>
          <w:color w:val="000000"/>
          <w:sz w:val="22"/>
          <w:szCs w:val="22"/>
          <w:lang w:eastAsia="ar-SA"/>
        </w:rPr>
        <w:t xml:space="preserve"> dla placówki oświatowej - </w:t>
      </w:r>
      <w:r w:rsidRPr="001C7C35">
        <w:rPr>
          <w:sz w:val="22"/>
          <w:szCs w:val="22"/>
        </w:rPr>
        <w:t>zgodnie z art. 83 ust. 1 pkt 26 ustawy z dnia 11 marca 2004 r. o podatku od towarów i usług (t. j. Dz. U. 2011 Nr 177 poz. 1054</w:t>
      </w:r>
      <w:r w:rsidRPr="001B7180">
        <w:rPr>
          <w:sz w:val="22"/>
          <w:szCs w:val="22"/>
        </w:rPr>
        <w:t xml:space="preserve">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2B1B23FD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</w:t>
      </w:r>
      <w:r w:rsidR="00F20839">
        <w:rPr>
          <w:i/>
          <w:sz w:val="22"/>
          <w:szCs w:val="20"/>
        </w:rPr>
        <w:br/>
      </w:r>
      <w:r w:rsidRPr="00B66A62">
        <w:rPr>
          <w:i/>
          <w:sz w:val="22"/>
          <w:szCs w:val="20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5407"/>
        <w:gridCol w:w="2976"/>
      </w:tblGrid>
      <w:tr w:rsidR="00404400" w:rsidRPr="00B30002" w14:paraId="6C14668E" w14:textId="77777777" w:rsidTr="00B300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3000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30002">
              <w:rPr>
                <w:sz w:val="20"/>
                <w:szCs w:val="20"/>
              </w:rPr>
              <w:t>Lp.</w:t>
            </w:r>
          </w:p>
        </w:tc>
        <w:tc>
          <w:tcPr>
            <w:tcW w:w="5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3000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30002">
              <w:rPr>
                <w:sz w:val="20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3000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3000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3000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30002">
              <w:rPr>
                <w:sz w:val="20"/>
                <w:szCs w:val="20"/>
              </w:rPr>
              <w:t>Nazwa podwykonawcy</w:t>
            </w:r>
            <w:r w:rsidRPr="00B30002">
              <w:rPr>
                <w:sz w:val="20"/>
                <w:szCs w:val="20"/>
              </w:rPr>
              <w:br/>
              <w:t>(o ile jest znana)</w:t>
            </w:r>
          </w:p>
        </w:tc>
      </w:tr>
      <w:tr w:rsidR="00404400" w:rsidRPr="00B30002" w14:paraId="618F7CEF" w14:textId="77777777" w:rsidTr="00B300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3000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3000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3000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04400" w:rsidRPr="00B30002" w14:paraId="6324140D" w14:textId="77777777" w:rsidTr="00B300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3000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3000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3000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43D6B9FF" w14:textId="77777777" w:rsidR="0022518C" w:rsidRPr="00F47191" w:rsidRDefault="0022518C" w:rsidP="0022518C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D926E91" w14:textId="2FD61B01" w:rsidR="00FE545C" w:rsidRPr="00B30002" w:rsidRDefault="00FE545C" w:rsidP="0022518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b/>
          <w:color w:val="FF0000"/>
          <w:sz w:val="20"/>
          <w:szCs w:val="20"/>
        </w:rPr>
      </w:pPr>
    </w:p>
    <w:sectPr w:rsidR="00FE545C" w:rsidRPr="00B300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AEDF0" w14:textId="77777777" w:rsidR="00AF7CB6" w:rsidRDefault="00AF7CB6">
      <w:r>
        <w:separator/>
      </w:r>
    </w:p>
  </w:endnote>
  <w:endnote w:type="continuationSeparator" w:id="0">
    <w:p w14:paraId="740EE248" w14:textId="77777777" w:rsidR="00AF7CB6" w:rsidRDefault="00AF7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35FFA" w14:textId="77777777" w:rsidR="00AF7CB6" w:rsidRDefault="00AF7CB6">
      <w:r>
        <w:separator/>
      </w:r>
    </w:p>
  </w:footnote>
  <w:footnote w:type="continuationSeparator" w:id="0">
    <w:p w14:paraId="35BC6FC3" w14:textId="77777777" w:rsidR="00AF7CB6" w:rsidRDefault="00AF7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AA74A3"/>
    <w:multiLevelType w:val="multilevel"/>
    <w:tmpl w:val="E1E0EE9C"/>
    <w:lvl w:ilvl="0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>
      <w:start w:val="3"/>
      <w:numFmt w:val="bullet"/>
      <w:lvlText w:val="•"/>
      <w:lvlJc w:val="left"/>
      <w:pPr>
        <w:ind w:left="1648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7E2029B0"/>
    <w:lvl w:ilvl="0" w:tplc="C5FE1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A0E44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96DB3"/>
    <w:rsid w:val="001B44E8"/>
    <w:rsid w:val="001D4612"/>
    <w:rsid w:val="0020013C"/>
    <w:rsid w:val="00207E98"/>
    <w:rsid w:val="0022518C"/>
    <w:rsid w:val="002723B0"/>
    <w:rsid w:val="00287CEE"/>
    <w:rsid w:val="0029500D"/>
    <w:rsid w:val="002C78CE"/>
    <w:rsid w:val="002E2BA1"/>
    <w:rsid w:val="002E7627"/>
    <w:rsid w:val="00315A4A"/>
    <w:rsid w:val="003A24EB"/>
    <w:rsid w:val="00404400"/>
    <w:rsid w:val="004578E3"/>
    <w:rsid w:val="00475D3D"/>
    <w:rsid w:val="004B7300"/>
    <w:rsid w:val="004C6753"/>
    <w:rsid w:val="004E5E19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B5133"/>
    <w:rsid w:val="007748F0"/>
    <w:rsid w:val="007A34E8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3303"/>
    <w:rsid w:val="00931B3D"/>
    <w:rsid w:val="00941298"/>
    <w:rsid w:val="00970FE4"/>
    <w:rsid w:val="009C66FB"/>
    <w:rsid w:val="00A0022B"/>
    <w:rsid w:val="00A346FE"/>
    <w:rsid w:val="00A47B4D"/>
    <w:rsid w:val="00A83018"/>
    <w:rsid w:val="00AE2830"/>
    <w:rsid w:val="00AF7CB6"/>
    <w:rsid w:val="00B16171"/>
    <w:rsid w:val="00B2596E"/>
    <w:rsid w:val="00B30002"/>
    <w:rsid w:val="00B50638"/>
    <w:rsid w:val="00B66A62"/>
    <w:rsid w:val="00B774DC"/>
    <w:rsid w:val="00B87FF0"/>
    <w:rsid w:val="00C969A6"/>
    <w:rsid w:val="00CA7D36"/>
    <w:rsid w:val="00CD26EB"/>
    <w:rsid w:val="00CD6F9D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20839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161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A7C6B-346E-4279-B3D4-813867794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815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6</cp:revision>
  <cp:lastPrinted>2021-08-12T11:23:00Z</cp:lastPrinted>
  <dcterms:created xsi:type="dcterms:W3CDTF">2021-08-12T11:24:00Z</dcterms:created>
  <dcterms:modified xsi:type="dcterms:W3CDTF">2021-08-31T06:52:00Z</dcterms:modified>
</cp:coreProperties>
</file>