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6D51793" w14:textId="7DC8C426" w:rsidR="008D2AB8" w:rsidRPr="00240E71" w:rsidRDefault="00986F58" w:rsidP="008D2AB8">
      <w:pPr>
        <w:pStyle w:val="Nagwek3"/>
        <w:jc w:val="right"/>
        <w:rPr>
          <w:rFonts w:ascii="Times New Roman" w:hAnsi="Times New Roman"/>
        </w:rPr>
      </w:pPr>
      <w:r>
        <w:rPr>
          <w:rFonts w:ascii="Times New Roman" w:hAnsi="Times New Roman"/>
          <w:b w:val="0"/>
          <w:noProof/>
          <w:color w:val="00000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64DC178F" wp14:editId="08108B9D">
                <wp:simplePos x="0" y="0"/>
                <wp:positionH relativeFrom="column">
                  <wp:posOffset>-323850</wp:posOffset>
                </wp:positionH>
                <wp:positionV relativeFrom="paragraph">
                  <wp:posOffset>-167005</wp:posOffset>
                </wp:positionV>
                <wp:extent cx="2057400" cy="914400"/>
                <wp:effectExtent l="5080" t="9525" r="13970" b="9525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57400" cy="9144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441069D" id="AutoShape 2" o:spid="_x0000_s1026" style="position:absolute;margin-left:-25.5pt;margin-top:-13.15pt;width:162pt;height:1in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"/>
            </w:pict>
          </mc:Fallback>
        </mc:AlternateContent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07F61CA0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07B4DEC6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40D311B2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7C5AA33E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3C356999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6820F7F5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53D568FD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3D299CD5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1E6C9A">
        <w:rPr>
          <w:sz w:val="22"/>
          <w:lang w:val="en-US"/>
        </w:rPr>
        <w:t>……………………………………………………………………………………………..</w:t>
      </w:r>
    </w:p>
    <w:p w14:paraId="007278F1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1E6C9A">
        <w:rPr>
          <w:sz w:val="22"/>
          <w:lang w:val="en-US"/>
        </w:rPr>
        <w:t>…………………………………………………………………………………………….</w:t>
      </w:r>
    </w:p>
    <w:p w14:paraId="429655B2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1C626496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05B9820C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38BEB8A3" w14:textId="77777777" w:rsidR="008D2AB8" w:rsidRDefault="008D2AB8" w:rsidP="008D2AB8">
      <w:pPr>
        <w:spacing w:line="360" w:lineRule="auto"/>
      </w:pPr>
      <w:r>
        <w:t>Do: Nazwa i siedziba Zamawiającego:</w:t>
      </w:r>
    </w:p>
    <w:p w14:paraId="07BE1A7D" w14:textId="77777777" w:rsidR="00294F4E" w:rsidRPr="00294F4E" w:rsidRDefault="00294F4E" w:rsidP="008D2AB8">
      <w:pPr>
        <w:ind w:right="-110"/>
        <w:rPr>
          <w:b/>
        </w:rPr>
      </w:pPr>
      <w:r w:rsidRPr="00294F4E">
        <w:rPr>
          <w:b/>
        </w:rPr>
        <w:t>Akademia Górniczo - Hutnicza</w:t>
      </w:r>
    </w:p>
    <w:p w14:paraId="230AD5A6" w14:textId="77777777" w:rsidR="00294F4E" w:rsidRPr="00294F4E" w:rsidRDefault="00294F4E" w:rsidP="008D2AB8">
      <w:pPr>
        <w:ind w:right="-110"/>
        <w:rPr>
          <w:b/>
        </w:rPr>
      </w:pPr>
      <w:r w:rsidRPr="00294F4E">
        <w:rPr>
          <w:b/>
        </w:rPr>
        <w:t>im. Stanisława Staszica w Krakowie</w:t>
      </w:r>
    </w:p>
    <w:p w14:paraId="71B30988" w14:textId="77777777" w:rsidR="008D2AB8" w:rsidRDefault="00294F4E" w:rsidP="008D2AB8">
      <w:pPr>
        <w:ind w:right="-110"/>
        <w:rPr>
          <w:b/>
        </w:rPr>
      </w:pPr>
      <w:r w:rsidRPr="00294F4E">
        <w:rPr>
          <w:b/>
        </w:rPr>
        <w:t>Dział Zamówień Publicznych</w:t>
      </w:r>
      <w:r w:rsidR="008D2AB8">
        <w:rPr>
          <w:b/>
        </w:rPr>
        <w:t xml:space="preserve">  </w:t>
      </w:r>
    </w:p>
    <w:p w14:paraId="7C81AA80" w14:textId="77777777" w:rsidR="008D2AB8" w:rsidRDefault="00294F4E" w:rsidP="008D2AB8">
      <w:pPr>
        <w:ind w:right="-110"/>
        <w:rPr>
          <w:b/>
        </w:rPr>
      </w:pPr>
      <w:r w:rsidRPr="00294F4E">
        <w:rPr>
          <w:b/>
        </w:rPr>
        <w:t>Al. Mickiewicza</w:t>
      </w:r>
      <w:r w:rsidR="008D2AB8">
        <w:rPr>
          <w:b/>
        </w:rPr>
        <w:t xml:space="preserve"> </w:t>
      </w:r>
      <w:r w:rsidRPr="00294F4E">
        <w:rPr>
          <w:b/>
        </w:rPr>
        <w:t>30</w:t>
      </w:r>
      <w:r w:rsidR="008D2AB8">
        <w:rPr>
          <w:b/>
        </w:rPr>
        <w:t xml:space="preserve"> </w:t>
      </w:r>
    </w:p>
    <w:p w14:paraId="1576F9B2" w14:textId="77777777" w:rsidR="008D2AB8" w:rsidRDefault="00294F4E" w:rsidP="008D2AB8">
      <w:pPr>
        <w:rPr>
          <w:b/>
        </w:rPr>
      </w:pPr>
      <w:r w:rsidRPr="00294F4E">
        <w:rPr>
          <w:b/>
        </w:rPr>
        <w:t>30-059</w:t>
      </w:r>
      <w:r w:rsidR="008D2AB8">
        <w:rPr>
          <w:b/>
        </w:rPr>
        <w:t xml:space="preserve"> </w:t>
      </w:r>
      <w:r w:rsidRPr="00294F4E">
        <w:rPr>
          <w:b/>
        </w:rPr>
        <w:t>Kraków</w:t>
      </w:r>
      <w:r w:rsidR="008D2AB8">
        <w:rPr>
          <w:b/>
        </w:rPr>
        <w:t xml:space="preserve">,  </w:t>
      </w:r>
    </w:p>
    <w:p w14:paraId="1055EB9F" w14:textId="77777777" w:rsidR="008D2AB8" w:rsidRDefault="008D2AB8" w:rsidP="008D2AB8">
      <w:pPr>
        <w:ind w:firstLine="3969"/>
        <w:rPr>
          <w:b/>
        </w:rPr>
      </w:pPr>
    </w:p>
    <w:p w14:paraId="4B3CF0F4" w14:textId="14BCFDC1" w:rsidR="008D2AB8" w:rsidRPr="009570E2" w:rsidRDefault="008D2AB8" w:rsidP="008D2AB8">
      <w:pPr>
        <w:widowControl w:val="0"/>
        <w:ind w:right="1"/>
        <w:jc w:val="both"/>
        <w:rPr>
          <w:sz w:val="22"/>
          <w:szCs w:val="22"/>
        </w:rPr>
      </w:pPr>
      <w:r w:rsidRPr="009570E2">
        <w:rPr>
          <w:sz w:val="22"/>
          <w:szCs w:val="22"/>
        </w:rPr>
        <w:t xml:space="preserve">Przystępując do postępowania o udzielenie zamówienia publicznego, którego przedmiotem jest </w:t>
      </w:r>
      <w:bookmarkStart w:id="0" w:name="_Hlk78974068"/>
      <w:r w:rsidR="008E4FB1" w:rsidRPr="009570E2">
        <w:rPr>
          <w:b/>
          <w:sz w:val="22"/>
          <w:szCs w:val="22"/>
        </w:rPr>
        <w:t xml:space="preserve">dostawa </w:t>
      </w:r>
      <w:r w:rsidR="00E4283C">
        <w:rPr>
          <w:b/>
          <w:sz w:val="22"/>
          <w:szCs w:val="22"/>
        </w:rPr>
        <w:t xml:space="preserve">jednostki centralnej komputera </w:t>
      </w:r>
      <w:r w:rsidR="008E4FB1" w:rsidRPr="009570E2">
        <w:rPr>
          <w:b/>
          <w:sz w:val="22"/>
          <w:szCs w:val="22"/>
        </w:rPr>
        <w:t xml:space="preserve"> </w:t>
      </w:r>
      <w:r w:rsidR="009570E2">
        <w:rPr>
          <w:b/>
          <w:sz w:val="22"/>
          <w:szCs w:val="22"/>
        </w:rPr>
        <w:t xml:space="preserve">wraz monitorem </w:t>
      </w:r>
      <w:r w:rsidR="008E4FB1" w:rsidRPr="009570E2">
        <w:rPr>
          <w:b/>
          <w:sz w:val="22"/>
          <w:szCs w:val="22"/>
        </w:rPr>
        <w:t xml:space="preserve"> dla </w:t>
      </w:r>
      <w:proofErr w:type="spellStart"/>
      <w:r w:rsidR="008E4FB1" w:rsidRPr="009570E2">
        <w:rPr>
          <w:b/>
          <w:sz w:val="22"/>
          <w:szCs w:val="22"/>
        </w:rPr>
        <w:t>W</w:t>
      </w:r>
      <w:r w:rsidR="00E4283C">
        <w:rPr>
          <w:b/>
          <w:sz w:val="22"/>
          <w:szCs w:val="22"/>
        </w:rPr>
        <w:t>IMiIP</w:t>
      </w:r>
      <w:proofErr w:type="spellEnd"/>
      <w:r w:rsidR="008E4FB1" w:rsidRPr="009570E2">
        <w:rPr>
          <w:b/>
          <w:sz w:val="22"/>
          <w:szCs w:val="22"/>
        </w:rPr>
        <w:t>- KC-zp.272-456/21</w:t>
      </w:r>
      <w:bookmarkEnd w:id="0"/>
      <w:r w:rsidR="00D90CAA">
        <w:t xml:space="preserve">, </w:t>
      </w:r>
      <w:r w:rsidRPr="009570E2">
        <w:rPr>
          <w:sz w:val="22"/>
          <w:szCs w:val="22"/>
        </w:rPr>
        <w:t>oferuję realizację przedmiotu zamówienia, zgodnie z zasadami określonymi w specyfikacji istotnych warunków zamówienia.</w:t>
      </w:r>
    </w:p>
    <w:p w14:paraId="7BF49156" w14:textId="77777777" w:rsidR="008D2AB8" w:rsidRPr="009570E2" w:rsidRDefault="008D2AB8" w:rsidP="008D2AB8">
      <w:pPr>
        <w:tabs>
          <w:tab w:val="right" w:pos="9000"/>
        </w:tabs>
        <w:rPr>
          <w:sz w:val="22"/>
          <w:szCs w:val="22"/>
        </w:rPr>
      </w:pPr>
    </w:p>
    <w:tbl>
      <w:tblPr>
        <w:tblW w:w="9834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2126"/>
        <w:gridCol w:w="1758"/>
        <w:gridCol w:w="708"/>
        <w:gridCol w:w="936"/>
        <w:gridCol w:w="1031"/>
        <w:gridCol w:w="851"/>
        <w:gridCol w:w="1860"/>
      </w:tblGrid>
      <w:tr w:rsidR="00836C35" w:rsidRPr="002A16E2" w14:paraId="16BA4FAC" w14:textId="77777777" w:rsidTr="004F4F2F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A3E7FE1" w14:textId="77777777" w:rsidR="00836C35" w:rsidRPr="002A16E2" w:rsidRDefault="00836C35" w:rsidP="0021701F">
            <w:pPr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L.p.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ABC95A2" w14:textId="77777777" w:rsidR="00836C35" w:rsidRPr="002A16E2" w:rsidRDefault="00836C35" w:rsidP="0021701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Nazwa elementu</w:t>
            </w:r>
          </w:p>
          <w:p w14:paraId="6FC538D9" w14:textId="77777777" w:rsidR="00836C35" w:rsidRPr="002A16E2" w:rsidRDefault="00836C35" w:rsidP="0021701F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75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C22C43B" w14:textId="73BA923A" w:rsidR="00836C35" w:rsidRPr="002A16E2" w:rsidRDefault="00836C35" w:rsidP="0021701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Nazwa producenta</w:t>
            </w:r>
            <w:r w:rsidR="00A13FD7">
              <w:rPr>
                <w:b/>
                <w:bCs/>
                <w:sz w:val="22"/>
                <w:szCs w:val="22"/>
              </w:rPr>
              <w:t>/</w:t>
            </w:r>
            <w:bookmarkStart w:id="1" w:name="_GoBack"/>
            <w:bookmarkEnd w:id="1"/>
            <w:r w:rsidRPr="002A16E2">
              <w:rPr>
                <w:b/>
                <w:bCs/>
                <w:sz w:val="22"/>
                <w:szCs w:val="22"/>
              </w:rPr>
              <w:t xml:space="preserve">model </w:t>
            </w: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CCEFEBF" w14:textId="77777777" w:rsidR="00836C35" w:rsidRPr="002A16E2" w:rsidRDefault="00836C35" w:rsidP="0021701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Ilość</w:t>
            </w:r>
          </w:p>
          <w:p w14:paraId="0C0FD436" w14:textId="77777777" w:rsidR="00836C35" w:rsidRPr="002A16E2" w:rsidRDefault="00836C35" w:rsidP="0021701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Szt.</w:t>
            </w:r>
          </w:p>
        </w:tc>
        <w:tc>
          <w:tcPr>
            <w:tcW w:w="93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64CC188" w14:textId="77777777" w:rsidR="00836C35" w:rsidRPr="002A16E2" w:rsidRDefault="00836C35" w:rsidP="0021701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 xml:space="preserve">Cena jednostkowa netto </w:t>
            </w:r>
            <w:r w:rsidRPr="002A16E2">
              <w:rPr>
                <w:sz w:val="22"/>
                <w:szCs w:val="22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9A954CC" w14:textId="77777777" w:rsidR="00836C35" w:rsidRPr="002A16E2" w:rsidRDefault="00836C35" w:rsidP="0021701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Wartość netto</w:t>
            </w:r>
          </w:p>
          <w:p w14:paraId="50270082" w14:textId="77777777" w:rsidR="00836C35" w:rsidRPr="002A16E2" w:rsidRDefault="00836C35" w:rsidP="0021701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034B525F" w14:textId="77777777" w:rsidR="00836C35" w:rsidRPr="002A16E2" w:rsidRDefault="00836C35" w:rsidP="0021701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VAT</w:t>
            </w:r>
          </w:p>
          <w:p w14:paraId="7BA3C380" w14:textId="77777777" w:rsidR="00836C35" w:rsidRPr="002A16E2" w:rsidRDefault="00836C35" w:rsidP="0021701F">
            <w:pPr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[%]</w:t>
            </w:r>
          </w:p>
          <w:p w14:paraId="54900029" w14:textId="77777777" w:rsidR="00836C35" w:rsidRPr="002A16E2" w:rsidRDefault="00836C35" w:rsidP="0021701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3362FCA3" w14:textId="77777777" w:rsidR="00836C35" w:rsidRPr="002A16E2" w:rsidRDefault="00836C35" w:rsidP="0021701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 xml:space="preserve">Wartość brutto </w:t>
            </w:r>
          </w:p>
          <w:p w14:paraId="7782C796" w14:textId="77777777" w:rsidR="00836C35" w:rsidRPr="002A16E2" w:rsidRDefault="00836C35" w:rsidP="0021701F">
            <w:pPr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[PLN]</w:t>
            </w:r>
          </w:p>
          <w:p w14:paraId="6F2FC58B" w14:textId="77777777" w:rsidR="00836C35" w:rsidRPr="002A16E2" w:rsidRDefault="00836C35" w:rsidP="0021701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 xml:space="preserve"> (z doliczonym </w:t>
            </w:r>
            <w:r w:rsidRPr="002A16E2">
              <w:rPr>
                <w:b/>
                <w:bCs/>
                <w:sz w:val="22"/>
                <w:szCs w:val="22"/>
              </w:rPr>
              <w:t>VAT)</w:t>
            </w:r>
          </w:p>
        </w:tc>
      </w:tr>
      <w:tr w:rsidR="00836C35" w:rsidRPr="002A16E2" w14:paraId="60B1A74E" w14:textId="77777777" w:rsidTr="004F4F2F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48F3BCD" w14:textId="77777777" w:rsidR="00836C35" w:rsidRPr="002A16E2" w:rsidRDefault="00836C35" w:rsidP="0021701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5F5D170" w14:textId="77777777" w:rsidR="00836C35" w:rsidRPr="002A16E2" w:rsidRDefault="00836C35" w:rsidP="0021701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75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2705E60" w14:textId="77777777" w:rsidR="00836C35" w:rsidRPr="002A16E2" w:rsidRDefault="00836C35" w:rsidP="0021701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BE1548D" w14:textId="77777777" w:rsidR="00836C35" w:rsidRPr="002A16E2" w:rsidRDefault="00836C35" w:rsidP="0021701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E759098" w14:textId="77777777" w:rsidR="00836C35" w:rsidRPr="002A16E2" w:rsidRDefault="00836C35" w:rsidP="0021701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F38FC4C" w14:textId="77777777" w:rsidR="00836C35" w:rsidRPr="002A16E2" w:rsidRDefault="00836C35" w:rsidP="0021701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0833CABA" w14:textId="77777777" w:rsidR="00836C35" w:rsidRPr="002A16E2" w:rsidRDefault="00836C35" w:rsidP="0021701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18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45F4F040" w14:textId="77777777" w:rsidR="00836C35" w:rsidRPr="002A16E2" w:rsidRDefault="00836C35" w:rsidP="0021701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8</w:t>
            </w:r>
          </w:p>
        </w:tc>
      </w:tr>
      <w:tr w:rsidR="00836C35" w:rsidRPr="002A16E2" w14:paraId="66419F1A" w14:textId="77777777" w:rsidTr="004F4F2F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A6C564C" w14:textId="77777777" w:rsidR="00836C35" w:rsidRPr="002A16E2" w:rsidRDefault="00836C35" w:rsidP="0021701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1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757DB" w14:textId="09CC7BB5" w:rsidR="00836C35" w:rsidRPr="00D90CAA" w:rsidRDefault="00E4283C" w:rsidP="0021701F">
            <w:pPr>
              <w:suppressAutoHyphens/>
              <w:spacing w:after="120"/>
              <w:rPr>
                <w:b/>
                <w:bCs/>
                <w:sz w:val="22"/>
                <w:szCs w:val="22"/>
                <w:lang w:eastAsia="zh-CN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Jednostka centralna komputera  </w:t>
            </w:r>
          </w:p>
        </w:tc>
        <w:tc>
          <w:tcPr>
            <w:tcW w:w="175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259E0" w14:textId="77777777" w:rsidR="00836C35" w:rsidRPr="00D90CAA" w:rsidRDefault="00836C35" w:rsidP="0021701F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AEE71B" w14:textId="45FD8920" w:rsidR="00836C35" w:rsidRPr="00D90CAA" w:rsidRDefault="00836C35" w:rsidP="0021701F">
            <w:pPr>
              <w:rPr>
                <w:sz w:val="22"/>
                <w:szCs w:val="22"/>
              </w:rPr>
            </w:pPr>
            <w:r w:rsidRPr="00D90CAA">
              <w:rPr>
                <w:sz w:val="22"/>
                <w:szCs w:val="22"/>
              </w:rPr>
              <w:t>1 szt.</w:t>
            </w:r>
          </w:p>
        </w:tc>
        <w:tc>
          <w:tcPr>
            <w:tcW w:w="93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4ACAF" w14:textId="77777777" w:rsidR="00836C35" w:rsidRPr="002A16E2" w:rsidRDefault="00836C35" w:rsidP="0021701F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1800D" w14:textId="77777777" w:rsidR="00836C35" w:rsidRPr="002A16E2" w:rsidRDefault="00836C35" w:rsidP="0021701F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65A61B2" w14:textId="77777777" w:rsidR="00836C35" w:rsidRPr="002A16E2" w:rsidRDefault="00836C35" w:rsidP="0021701F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86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4629D83" w14:textId="77777777" w:rsidR="00836C35" w:rsidRPr="002A16E2" w:rsidRDefault="00836C35" w:rsidP="0021701F">
            <w:pPr>
              <w:ind w:right="425"/>
              <w:rPr>
                <w:sz w:val="22"/>
                <w:szCs w:val="22"/>
              </w:rPr>
            </w:pPr>
          </w:p>
        </w:tc>
      </w:tr>
      <w:tr w:rsidR="00836C35" w:rsidRPr="002A16E2" w14:paraId="77DFE804" w14:textId="77777777" w:rsidTr="004F4F2F">
        <w:trPr>
          <w:trHeight w:val="163"/>
        </w:trPr>
        <w:tc>
          <w:tcPr>
            <w:tcW w:w="9834" w:type="dxa"/>
            <w:gridSpan w:val="8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5F30A53" w14:textId="37CA89F7" w:rsidR="00836C35" w:rsidRPr="00D90CAA" w:rsidRDefault="00836C35" w:rsidP="00D90CAA">
            <w:pPr>
              <w:jc w:val="center"/>
              <w:rPr>
                <w:b/>
                <w:bCs/>
                <w:sz w:val="22"/>
                <w:szCs w:val="22"/>
                <w:highlight w:val="cyan"/>
              </w:rPr>
            </w:pPr>
          </w:p>
        </w:tc>
      </w:tr>
      <w:tr w:rsidR="00836C35" w:rsidRPr="002A16E2" w14:paraId="30773BFF" w14:textId="77777777" w:rsidTr="004F4F2F">
        <w:trPr>
          <w:trHeight w:val="556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19397" w14:textId="77777777" w:rsidR="00836C35" w:rsidRPr="002A16E2" w:rsidRDefault="00836C35" w:rsidP="0021701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B44A02" w14:textId="159E33ED" w:rsidR="00836C35" w:rsidRPr="00D21392" w:rsidRDefault="000E0C4F" w:rsidP="0021701F">
            <w:pPr>
              <w:suppressAutoHyphens/>
              <w:spacing w:after="12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Monitor </w:t>
            </w:r>
          </w:p>
        </w:tc>
        <w:tc>
          <w:tcPr>
            <w:tcW w:w="1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3CB6D" w14:textId="7EDF3C88" w:rsidR="00836C35" w:rsidRPr="00D90CAA" w:rsidRDefault="00836C35" w:rsidP="0021701F">
            <w:pPr>
              <w:suppressAutoHyphens/>
              <w:spacing w:after="12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FDE2E" w14:textId="65F80636" w:rsidR="00D90CAA" w:rsidRPr="002A16E2" w:rsidRDefault="000E0C4F" w:rsidP="0021701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szt. 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B4C6D" w14:textId="77777777" w:rsidR="00836C35" w:rsidRPr="002A16E2" w:rsidRDefault="00836C35" w:rsidP="0021701F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CFB08A" w14:textId="77777777" w:rsidR="00836C35" w:rsidRPr="002A16E2" w:rsidRDefault="00836C35" w:rsidP="0021701F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467C9" w14:textId="77777777" w:rsidR="00836C35" w:rsidRPr="002A16E2" w:rsidRDefault="00836C35" w:rsidP="0021701F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E7911" w14:textId="77777777" w:rsidR="00836C35" w:rsidRPr="002A16E2" w:rsidRDefault="00836C35" w:rsidP="0021701F">
            <w:pPr>
              <w:ind w:right="425"/>
              <w:rPr>
                <w:sz w:val="22"/>
                <w:szCs w:val="22"/>
              </w:rPr>
            </w:pPr>
          </w:p>
        </w:tc>
      </w:tr>
      <w:tr w:rsidR="006A253F" w:rsidRPr="002A16E2" w14:paraId="4F7F7575" w14:textId="77777777" w:rsidTr="004F4F2F">
        <w:trPr>
          <w:trHeight w:val="556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AD463" w14:textId="67C9D927" w:rsidR="006A253F" w:rsidRPr="002A16E2" w:rsidRDefault="006A253F" w:rsidP="0021701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C2ADCF" w14:textId="6D666F80" w:rsidR="006A253F" w:rsidRDefault="006A253F" w:rsidP="0021701F">
            <w:pPr>
              <w:suppressAutoHyphens/>
              <w:spacing w:after="12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Mysz +klawiatura </w:t>
            </w:r>
          </w:p>
        </w:tc>
        <w:tc>
          <w:tcPr>
            <w:tcW w:w="1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2C1DB" w14:textId="77777777" w:rsidR="006A253F" w:rsidRPr="00D90CAA" w:rsidRDefault="006A253F" w:rsidP="0021701F">
            <w:pPr>
              <w:suppressAutoHyphens/>
              <w:spacing w:after="12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3B85D" w14:textId="2819DDD2" w:rsidR="006A253F" w:rsidRDefault="006A253F" w:rsidP="0021701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szt. 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49E67" w14:textId="77777777" w:rsidR="006A253F" w:rsidRPr="002A16E2" w:rsidRDefault="006A253F" w:rsidP="0021701F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DAE5C" w14:textId="77777777" w:rsidR="006A253F" w:rsidRPr="002A16E2" w:rsidRDefault="006A253F" w:rsidP="0021701F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6CA33" w14:textId="77777777" w:rsidR="006A253F" w:rsidRPr="002A16E2" w:rsidRDefault="006A253F" w:rsidP="0021701F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7EB01" w14:textId="77777777" w:rsidR="006A253F" w:rsidRPr="002A16E2" w:rsidRDefault="006A253F" w:rsidP="0021701F">
            <w:pPr>
              <w:ind w:right="425"/>
              <w:rPr>
                <w:sz w:val="22"/>
                <w:szCs w:val="22"/>
              </w:rPr>
            </w:pPr>
          </w:p>
        </w:tc>
      </w:tr>
      <w:tr w:rsidR="00836C35" w:rsidRPr="002A16E2" w14:paraId="6B773A91" w14:textId="77777777" w:rsidTr="004F4F2F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9456FAA" w14:textId="77777777" w:rsidR="00836C35" w:rsidRPr="002A16E2" w:rsidRDefault="00836C35" w:rsidP="0021701F">
            <w:pPr>
              <w:ind w:right="425"/>
              <w:rPr>
                <w:sz w:val="22"/>
                <w:szCs w:val="22"/>
              </w:rPr>
            </w:pPr>
          </w:p>
          <w:p w14:paraId="27D9B848" w14:textId="77777777" w:rsidR="00836C35" w:rsidRDefault="00836C35" w:rsidP="0021701F">
            <w:pPr>
              <w:ind w:right="425"/>
              <w:jc w:val="right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RAZEM:</w:t>
            </w:r>
          </w:p>
          <w:p w14:paraId="667F6EBB" w14:textId="77777777" w:rsidR="00836C35" w:rsidRPr="002A16E2" w:rsidRDefault="00836C35" w:rsidP="0021701F">
            <w:pPr>
              <w:ind w:right="425"/>
              <w:jc w:val="right"/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7EE33" w14:textId="77777777" w:rsidR="00836C35" w:rsidRPr="002A16E2" w:rsidRDefault="00836C35" w:rsidP="0021701F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E09F471" w14:textId="77777777" w:rsidR="00836C35" w:rsidRPr="002A16E2" w:rsidRDefault="00836C35" w:rsidP="0021701F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86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EF36BB1" w14:textId="77777777" w:rsidR="00836C35" w:rsidRPr="002A16E2" w:rsidRDefault="00836C35" w:rsidP="0021701F">
            <w:pPr>
              <w:ind w:right="425"/>
              <w:rPr>
                <w:sz w:val="22"/>
                <w:szCs w:val="22"/>
              </w:rPr>
            </w:pPr>
          </w:p>
        </w:tc>
      </w:tr>
      <w:tr w:rsidR="00836C35" w:rsidRPr="002A16E2" w14:paraId="3E2880B5" w14:textId="77777777" w:rsidTr="004F4F2F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80EC1A3" w14:textId="77777777" w:rsidR="00836C35" w:rsidRPr="002A16E2" w:rsidRDefault="00836C35" w:rsidP="0021701F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Cena netto za całość zamówienia /słownie: ……………………………………………………………/</w:t>
            </w:r>
          </w:p>
          <w:p w14:paraId="492778E2" w14:textId="77777777" w:rsidR="00836C35" w:rsidRPr="002A16E2" w:rsidRDefault="00836C35" w:rsidP="0021701F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Cena brutto za całość zamówienia/słownie: ……………………………………………………………/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55ACF" w14:textId="77777777" w:rsidR="00836C35" w:rsidRPr="002A16E2" w:rsidRDefault="00836C35" w:rsidP="0021701F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7896F79" w14:textId="77777777" w:rsidR="00836C35" w:rsidRPr="002A16E2" w:rsidRDefault="00836C35" w:rsidP="0021701F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86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E86383E" w14:textId="77777777" w:rsidR="00836C35" w:rsidRPr="002A16E2" w:rsidRDefault="00836C35" w:rsidP="0021701F">
            <w:pPr>
              <w:ind w:right="425"/>
              <w:rPr>
                <w:sz w:val="22"/>
                <w:szCs w:val="22"/>
              </w:rPr>
            </w:pPr>
          </w:p>
        </w:tc>
      </w:tr>
    </w:tbl>
    <w:p w14:paraId="35F519CC" w14:textId="77777777" w:rsidR="000E0C4F" w:rsidRDefault="000E0C4F" w:rsidP="00E523DA">
      <w:pPr>
        <w:rPr>
          <w:i/>
          <w:iCs/>
          <w:sz w:val="22"/>
          <w:szCs w:val="22"/>
        </w:rPr>
      </w:pPr>
    </w:p>
    <w:p w14:paraId="62D3068D" w14:textId="77777777" w:rsidR="000E0C4F" w:rsidRDefault="000E0C4F" w:rsidP="00E523DA">
      <w:pPr>
        <w:rPr>
          <w:i/>
          <w:iCs/>
          <w:sz w:val="22"/>
          <w:szCs w:val="22"/>
        </w:rPr>
      </w:pPr>
    </w:p>
    <w:p w14:paraId="635BE7B8" w14:textId="77777777" w:rsidR="000E0C4F" w:rsidRDefault="000E0C4F" w:rsidP="00E523DA">
      <w:pPr>
        <w:rPr>
          <w:i/>
          <w:iCs/>
          <w:sz w:val="22"/>
          <w:szCs w:val="22"/>
        </w:rPr>
      </w:pPr>
    </w:p>
    <w:p w14:paraId="4E5392B3" w14:textId="54AF47A2" w:rsidR="00E523DA" w:rsidRPr="002A16E2" w:rsidRDefault="00E523DA" w:rsidP="00E523DA">
      <w:pPr>
        <w:rPr>
          <w:i/>
          <w:iCs/>
          <w:sz w:val="22"/>
          <w:szCs w:val="22"/>
        </w:rPr>
      </w:pPr>
      <w:r w:rsidRPr="002A16E2">
        <w:rPr>
          <w:i/>
          <w:iCs/>
          <w:sz w:val="22"/>
          <w:szCs w:val="22"/>
        </w:rPr>
        <w:t xml:space="preserve">Zamawiający oświadcza, że zgodnie z Ustawą z dnia 11 marca 2004 r. o podatku od towarów i usług (Dz.U. z dnia 5 kwietnia 2004 r.) będzie ubiegał się o zgodę na zastosowanie stawki podatku VAT w wysokości 0% </w:t>
      </w:r>
      <w:r w:rsidRPr="002A16E2">
        <w:rPr>
          <w:b/>
          <w:bCs/>
          <w:i/>
          <w:iCs/>
          <w:sz w:val="22"/>
          <w:szCs w:val="22"/>
        </w:rPr>
        <w:t>na</w:t>
      </w:r>
      <w:r w:rsidR="008E4FB1">
        <w:rPr>
          <w:b/>
          <w:bCs/>
          <w:i/>
          <w:iCs/>
          <w:sz w:val="22"/>
          <w:szCs w:val="22"/>
        </w:rPr>
        <w:t xml:space="preserve"> jednostkę centralną komputera </w:t>
      </w:r>
      <w:r w:rsidRPr="002A16E2">
        <w:rPr>
          <w:b/>
          <w:bCs/>
          <w:i/>
          <w:iCs/>
          <w:sz w:val="22"/>
          <w:szCs w:val="22"/>
        </w:rPr>
        <w:t xml:space="preserve"> </w:t>
      </w:r>
      <w:r w:rsidR="000E0C4F">
        <w:rPr>
          <w:b/>
          <w:bCs/>
          <w:i/>
          <w:iCs/>
          <w:sz w:val="22"/>
          <w:szCs w:val="22"/>
        </w:rPr>
        <w:t xml:space="preserve">i monitor  </w:t>
      </w:r>
      <w:r w:rsidRPr="002A16E2">
        <w:rPr>
          <w:i/>
          <w:iCs/>
          <w:sz w:val="22"/>
          <w:szCs w:val="22"/>
        </w:rPr>
        <w:t>wchodząc</w:t>
      </w:r>
      <w:r>
        <w:rPr>
          <w:i/>
          <w:iCs/>
          <w:sz w:val="22"/>
          <w:szCs w:val="22"/>
        </w:rPr>
        <w:t>y</w:t>
      </w:r>
      <w:r w:rsidRPr="002A16E2">
        <w:rPr>
          <w:i/>
          <w:iCs/>
          <w:sz w:val="22"/>
          <w:szCs w:val="22"/>
        </w:rPr>
        <w:t xml:space="preserve"> w zakres niniejszej umowy. Po przedstawieniu przez Zamawiającego zamówienia potwierdzonego przez organ nadzorujący Zamawiającego Wykonawca uwzględni w wystawionej fakturze 0% stawkę podatku VAT.  </w:t>
      </w:r>
    </w:p>
    <w:p w14:paraId="772FBF68" w14:textId="77777777" w:rsidR="00E523DA" w:rsidRPr="002A16E2" w:rsidRDefault="00E523DA" w:rsidP="00E523DA">
      <w:pPr>
        <w:tabs>
          <w:tab w:val="right" w:pos="9000"/>
        </w:tabs>
        <w:rPr>
          <w:sz w:val="22"/>
          <w:szCs w:val="22"/>
        </w:rPr>
      </w:pPr>
    </w:p>
    <w:p w14:paraId="416ACB4A" w14:textId="2702C29C" w:rsidR="00E4283C" w:rsidRPr="00E4283C" w:rsidRDefault="00E523DA" w:rsidP="00E4283C">
      <w:pPr>
        <w:widowControl w:val="0"/>
        <w:spacing w:line="360" w:lineRule="auto"/>
        <w:ind w:right="1"/>
        <w:jc w:val="both"/>
        <w:rPr>
          <w:b/>
          <w:sz w:val="20"/>
          <w:szCs w:val="20"/>
        </w:rPr>
      </w:pPr>
      <w:r w:rsidRPr="00E4283C">
        <w:rPr>
          <w:b/>
          <w:sz w:val="20"/>
          <w:szCs w:val="20"/>
        </w:rPr>
        <w:t xml:space="preserve">Termin realizacji umowy: </w:t>
      </w:r>
      <w:r w:rsidRPr="00E4283C">
        <w:rPr>
          <w:b/>
          <w:bCs/>
          <w:sz w:val="20"/>
          <w:szCs w:val="20"/>
        </w:rPr>
        <w:t xml:space="preserve">do …………………. dni od daty otrzymania zamówienia potwierdzonego przez </w:t>
      </w:r>
      <w:proofErr w:type="spellStart"/>
      <w:r w:rsidRPr="00E4283C">
        <w:rPr>
          <w:b/>
          <w:bCs/>
          <w:sz w:val="20"/>
          <w:szCs w:val="20"/>
        </w:rPr>
        <w:t>MNiSW</w:t>
      </w:r>
      <w:proofErr w:type="spellEnd"/>
      <w:r w:rsidR="00E4283C" w:rsidRPr="00E4283C">
        <w:rPr>
          <w:i/>
          <w:sz w:val="20"/>
          <w:szCs w:val="20"/>
          <w:highlight w:val="yellow"/>
        </w:rPr>
        <w:t xml:space="preserve"> (kryterium oceny ofert)</w:t>
      </w:r>
    </w:p>
    <w:p w14:paraId="32DE85F5" w14:textId="77777777" w:rsidR="00836C35" w:rsidRPr="00E4283C" w:rsidRDefault="00836C35" w:rsidP="00836C35">
      <w:pPr>
        <w:tabs>
          <w:tab w:val="right" w:pos="9000"/>
        </w:tabs>
        <w:rPr>
          <w:sz w:val="20"/>
          <w:szCs w:val="20"/>
        </w:rPr>
      </w:pPr>
    </w:p>
    <w:p w14:paraId="3DD74649" w14:textId="4CD9494A" w:rsidR="00836C35" w:rsidRPr="00E4283C" w:rsidRDefault="00836C35" w:rsidP="00836C35">
      <w:pPr>
        <w:widowControl w:val="0"/>
        <w:spacing w:line="360" w:lineRule="auto"/>
        <w:ind w:right="1"/>
        <w:jc w:val="both"/>
        <w:rPr>
          <w:b/>
          <w:sz w:val="20"/>
          <w:szCs w:val="20"/>
        </w:rPr>
      </w:pPr>
      <w:r w:rsidRPr="00E4283C">
        <w:rPr>
          <w:b/>
          <w:sz w:val="20"/>
          <w:szCs w:val="20"/>
        </w:rPr>
        <w:t xml:space="preserve">Okres udzielonej gwarancji :  ………………………… miesięcy </w:t>
      </w:r>
      <w:bookmarkStart w:id="2" w:name="_Hlk80268275"/>
      <w:r w:rsidRPr="00E4283C">
        <w:rPr>
          <w:i/>
          <w:sz w:val="20"/>
          <w:szCs w:val="20"/>
          <w:highlight w:val="yellow"/>
        </w:rPr>
        <w:t>(kryterium oceny ofert)</w:t>
      </w:r>
    </w:p>
    <w:bookmarkEnd w:id="2"/>
    <w:p w14:paraId="06B04194" w14:textId="370E81FF" w:rsidR="00836C35" w:rsidRDefault="00836C35" w:rsidP="00836C35">
      <w:pPr>
        <w:widowControl w:val="0"/>
        <w:spacing w:line="360" w:lineRule="auto"/>
        <w:ind w:right="1"/>
        <w:jc w:val="both"/>
        <w:rPr>
          <w:i/>
        </w:rPr>
      </w:pPr>
    </w:p>
    <w:p w14:paraId="7D24BE55" w14:textId="688A2033" w:rsidR="00836C35" w:rsidRPr="00FE545C" w:rsidRDefault="000E0C4F" w:rsidP="00836C35">
      <w:pPr>
        <w:tabs>
          <w:tab w:val="left" w:pos="426"/>
        </w:tabs>
        <w:spacing w:after="120"/>
        <w:jc w:val="both"/>
        <w:rPr>
          <w:b/>
          <w:sz w:val="22"/>
        </w:rPr>
      </w:pPr>
      <w:r>
        <w:rPr>
          <w:sz w:val="22"/>
        </w:rPr>
        <w:t>O</w:t>
      </w:r>
      <w:r w:rsidR="00836C35" w:rsidRPr="00FE545C">
        <w:rPr>
          <w:sz w:val="22"/>
        </w:rPr>
        <w:t xml:space="preserve">świadczamy, że zgodnie z ustawą z dnia </w:t>
      </w:r>
      <w:r w:rsidR="00836C35">
        <w:rPr>
          <w:sz w:val="22"/>
        </w:rPr>
        <w:t>6 marca 2018 r</w:t>
      </w:r>
      <w:r w:rsidR="00836C35" w:rsidRPr="00FE545C">
        <w:rPr>
          <w:sz w:val="22"/>
        </w:rPr>
        <w:t>.</w:t>
      </w:r>
      <w:r w:rsidR="00836C35">
        <w:rPr>
          <w:sz w:val="22"/>
        </w:rPr>
        <w:t xml:space="preserve"> Prawo przedsiębiorców, </w:t>
      </w:r>
      <w:r w:rsidR="00836C35" w:rsidRPr="00FE545C">
        <w:rPr>
          <w:sz w:val="22"/>
        </w:rPr>
        <w:t>należymy do małych lub średnich przedsiębiorców:</w:t>
      </w:r>
      <w:r w:rsidR="00836C35" w:rsidRPr="00FE545C">
        <w:rPr>
          <w:b/>
          <w:sz w:val="22"/>
        </w:rPr>
        <w:t xml:space="preserve"> TAK/NIE</w:t>
      </w:r>
    </w:p>
    <w:p w14:paraId="05A6D033" w14:textId="77777777" w:rsidR="00836C35" w:rsidRPr="00FE545C" w:rsidRDefault="00836C35" w:rsidP="00836C35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 w:rsidRPr="00FE545C">
        <w:rPr>
          <w:b/>
          <w:sz w:val="22"/>
        </w:rPr>
        <w:t xml:space="preserve">Termin płatności: </w:t>
      </w:r>
      <w:r w:rsidRPr="002A16E2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6B8DD7D1" w14:textId="77777777" w:rsidR="00836C35" w:rsidRDefault="00836C35" w:rsidP="00836C35">
      <w:pPr>
        <w:jc w:val="both"/>
        <w:rPr>
          <w:sz w:val="18"/>
          <w:szCs w:val="18"/>
        </w:rPr>
      </w:pPr>
    </w:p>
    <w:p w14:paraId="3B9D5BF8" w14:textId="77777777" w:rsidR="00836C35" w:rsidRDefault="00836C35" w:rsidP="00836C35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 w:rsidRPr="00FB1B4F">
        <w:rPr>
          <w:b/>
          <w:sz w:val="22"/>
          <w:szCs w:val="22"/>
          <w:u w:val="single"/>
        </w:rPr>
        <w:lastRenderedPageBreak/>
        <w:t>Jednocześnie oświadczamy, że:</w:t>
      </w:r>
    </w:p>
    <w:p w14:paraId="1EDE1A6E" w14:textId="65BB4246" w:rsidR="00836C35" w:rsidRPr="00730EFE" w:rsidRDefault="00836C35" w:rsidP="00836C35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B45FE">
        <w:rPr>
          <w:color w:val="000000"/>
          <w:sz w:val="22"/>
          <w:szCs w:val="22"/>
          <w:lang w:eastAsia="ar-SA"/>
        </w:rPr>
        <w:t xml:space="preserve">Oświadczamy, że jesteśmy związani niniejszą ofertą </w:t>
      </w:r>
      <w:r w:rsidRPr="007764AA">
        <w:rPr>
          <w:color w:val="000000"/>
          <w:sz w:val="22"/>
          <w:szCs w:val="22"/>
          <w:lang w:eastAsia="ar-SA"/>
        </w:rPr>
        <w:t xml:space="preserve">przez okres </w:t>
      </w:r>
      <w:r w:rsidR="00A8434A">
        <w:rPr>
          <w:color w:val="000000"/>
          <w:sz w:val="22"/>
          <w:szCs w:val="22"/>
          <w:lang w:eastAsia="ar-SA"/>
        </w:rPr>
        <w:t>9</w:t>
      </w:r>
      <w:r>
        <w:rPr>
          <w:color w:val="000000"/>
          <w:sz w:val="22"/>
          <w:szCs w:val="22"/>
          <w:lang w:eastAsia="ar-SA"/>
        </w:rPr>
        <w:t>0 dni od dnia upływu terminu składania ofert.</w:t>
      </w:r>
    </w:p>
    <w:p w14:paraId="49A89F90" w14:textId="37361218" w:rsidR="00836C35" w:rsidRDefault="00836C35" w:rsidP="00836C35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</w:t>
      </w:r>
      <w:r>
        <w:rPr>
          <w:color w:val="000000"/>
          <w:sz w:val="22"/>
          <w:szCs w:val="22"/>
          <w:lang w:eastAsia="ar-SA"/>
        </w:rPr>
        <w:t>, akceptujemy je</w:t>
      </w:r>
      <w:r w:rsidRPr="001D671E">
        <w:rPr>
          <w:color w:val="000000"/>
          <w:sz w:val="22"/>
          <w:szCs w:val="22"/>
          <w:lang w:eastAsia="ar-SA"/>
        </w:rPr>
        <w:t xml:space="preserve"> i zobowiązujemy się, w przypadku wyboru naszej oferty, do zawarcia umowy zgodnej z niniejszą ofertą, na warunkach określonych w Specyfikacji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wnosimy do nich żadnych zastrzeżeń.</w:t>
      </w:r>
    </w:p>
    <w:p w14:paraId="3060F943" w14:textId="73605438" w:rsidR="00FF0C3C" w:rsidRPr="00FF0C3C" w:rsidRDefault="00FF0C3C" w:rsidP="00836C35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b/>
          <w:color w:val="000000"/>
          <w:sz w:val="22"/>
          <w:szCs w:val="22"/>
        </w:rPr>
      </w:pPr>
      <w:r w:rsidRPr="00FF0C3C">
        <w:rPr>
          <w:b/>
          <w:color w:val="000000"/>
          <w:sz w:val="22"/>
          <w:szCs w:val="22"/>
        </w:rPr>
        <w:t>Oświadczamy, że zaoferowany zasilacz posiada Certyfikat 80 Plus Gold lub równoważny………</w:t>
      </w:r>
      <w:r>
        <w:rPr>
          <w:b/>
          <w:color w:val="000000"/>
          <w:sz w:val="22"/>
          <w:szCs w:val="22"/>
        </w:rPr>
        <w:t>…..</w:t>
      </w:r>
    </w:p>
    <w:p w14:paraId="70A7A1D4" w14:textId="00AD49FB" w:rsidR="00A8434A" w:rsidRPr="002A16E2" w:rsidRDefault="00A8434A" w:rsidP="00A8434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  <w:lang w:eastAsia="ar-SA"/>
        </w:rPr>
      </w:pPr>
      <w:r w:rsidRPr="002A16E2">
        <w:rPr>
          <w:color w:val="000000"/>
          <w:sz w:val="22"/>
          <w:szCs w:val="22"/>
          <w:lang w:eastAsia="ar-SA"/>
        </w:rPr>
        <w:t xml:space="preserve">Jesteśmy świadomi, że po rozstrzygnięciu przetargu, Zamawiający </w:t>
      </w:r>
      <w:r w:rsidRPr="002A16E2">
        <w:rPr>
          <w:sz w:val="22"/>
          <w:szCs w:val="22"/>
        </w:rPr>
        <w:t xml:space="preserve">zgodnie z ustawą z dnia 11 marca 2004 r. o podatku od towarów i usług (t. j. Dz. U. 2011 Nr 177 poz. 1054 z </w:t>
      </w:r>
      <w:proofErr w:type="spellStart"/>
      <w:r w:rsidRPr="002A16E2">
        <w:rPr>
          <w:sz w:val="22"/>
          <w:szCs w:val="22"/>
        </w:rPr>
        <w:t>późn</w:t>
      </w:r>
      <w:proofErr w:type="spellEnd"/>
      <w:r w:rsidRPr="002A16E2">
        <w:rPr>
          <w:sz w:val="22"/>
          <w:szCs w:val="22"/>
        </w:rPr>
        <w:t xml:space="preserve">. zm.) </w:t>
      </w:r>
      <w:r w:rsidRPr="002A16E2">
        <w:rPr>
          <w:color w:val="000000"/>
          <w:sz w:val="22"/>
          <w:szCs w:val="22"/>
          <w:lang w:eastAsia="ar-SA"/>
        </w:rPr>
        <w:t xml:space="preserve">będzie się ubiegał o zastosowanie przy zakupie 0% stawki VAT </w:t>
      </w:r>
      <w:bookmarkStart w:id="3" w:name="_Hlk79052929"/>
      <w:r w:rsidR="000E0C4F" w:rsidRPr="002A16E2">
        <w:rPr>
          <w:b/>
          <w:bCs/>
          <w:i/>
          <w:iCs/>
          <w:sz w:val="22"/>
          <w:szCs w:val="22"/>
        </w:rPr>
        <w:t>na</w:t>
      </w:r>
      <w:r w:rsidR="000E0C4F">
        <w:rPr>
          <w:b/>
          <w:bCs/>
          <w:i/>
          <w:iCs/>
          <w:sz w:val="22"/>
          <w:szCs w:val="22"/>
        </w:rPr>
        <w:t xml:space="preserve"> jednostkę centralną komputera </w:t>
      </w:r>
      <w:r w:rsidR="000E0C4F" w:rsidRPr="002A16E2">
        <w:rPr>
          <w:b/>
          <w:bCs/>
          <w:i/>
          <w:iCs/>
          <w:sz w:val="22"/>
          <w:szCs w:val="22"/>
        </w:rPr>
        <w:t xml:space="preserve"> </w:t>
      </w:r>
      <w:r w:rsidR="000E0C4F">
        <w:rPr>
          <w:b/>
          <w:bCs/>
          <w:i/>
          <w:iCs/>
          <w:sz w:val="22"/>
          <w:szCs w:val="22"/>
        </w:rPr>
        <w:t xml:space="preserve">i monitor  </w:t>
      </w:r>
      <w:r>
        <w:rPr>
          <w:b/>
          <w:color w:val="000000"/>
          <w:sz w:val="22"/>
          <w:szCs w:val="22"/>
          <w:lang w:eastAsia="ar-SA"/>
        </w:rPr>
        <w:t xml:space="preserve"> </w:t>
      </w:r>
      <w:bookmarkEnd w:id="3"/>
      <w:r w:rsidRPr="002A16E2">
        <w:rPr>
          <w:sz w:val="22"/>
          <w:szCs w:val="22"/>
        </w:rPr>
        <w:t xml:space="preserve">w zakresie objętym zwolnieniem – zgodnie z art. 83 ust. 1 pkt 26 przywołanej ustawy. </w:t>
      </w:r>
    </w:p>
    <w:p w14:paraId="04E21761" w14:textId="549D6F5D" w:rsidR="00A8434A" w:rsidRPr="00A8434A" w:rsidRDefault="00A8434A" w:rsidP="00A8434A">
      <w:pPr>
        <w:tabs>
          <w:tab w:val="left" w:pos="2520"/>
          <w:tab w:val="left" w:pos="2586"/>
        </w:tabs>
        <w:ind w:left="360"/>
        <w:jc w:val="both"/>
        <w:rPr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 xml:space="preserve">W przypadku podpisania umowy z naszą firmą uwzględnimy w wystawionej fakturze 0% stawkę podatku VAT po przedstawieniu przez Zamawiającego zaświadczenia potwierdzającego, że wymieniony w zamówieniu skierowanym do Wykonawcy </w:t>
      </w:r>
      <w:r w:rsidR="000E0C4F" w:rsidRPr="002A16E2">
        <w:rPr>
          <w:b/>
          <w:bCs/>
          <w:i/>
          <w:iCs/>
          <w:sz w:val="22"/>
          <w:szCs w:val="22"/>
        </w:rPr>
        <w:t>na</w:t>
      </w:r>
      <w:r w:rsidR="000E0C4F">
        <w:rPr>
          <w:b/>
          <w:bCs/>
          <w:i/>
          <w:iCs/>
          <w:sz w:val="22"/>
          <w:szCs w:val="22"/>
        </w:rPr>
        <w:t xml:space="preserve"> jednostkę centralną komputera </w:t>
      </w:r>
      <w:r w:rsidR="000E0C4F" w:rsidRPr="002A16E2">
        <w:rPr>
          <w:b/>
          <w:bCs/>
          <w:i/>
          <w:iCs/>
          <w:sz w:val="22"/>
          <w:szCs w:val="22"/>
        </w:rPr>
        <w:t xml:space="preserve"> </w:t>
      </w:r>
      <w:r w:rsidR="000E0C4F">
        <w:rPr>
          <w:b/>
          <w:bCs/>
          <w:i/>
          <w:iCs/>
          <w:sz w:val="22"/>
          <w:szCs w:val="22"/>
        </w:rPr>
        <w:t xml:space="preserve">i monitor   </w:t>
      </w:r>
      <w:r w:rsidRPr="002A16E2">
        <w:rPr>
          <w:color w:val="000000"/>
          <w:sz w:val="22"/>
          <w:szCs w:val="22"/>
          <w:lang w:eastAsia="ar-SA"/>
        </w:rPr>
        <w:t xml:space="preserve">są przeznaczone dla placówki oświatowej - </w:t>
      </w:r>
      <w:r w:rsidRPr="002A16E2">
        <w:rPr>
          <w:sz w:val="22"/>
          <w:szCs w:val="22"/>
        </w:rPr>
        <w:t xml:space="preserve">zgodnie z art. 83 ust. 1 pkt 26 ustawy z dnia 11 marca 2004 r. o podatku od towarów i usług (t. j. Dz. U. 2011 Nr 177 poz. 1054 z </w:t>
      </w:r>
      <w:proofErr w:type="spellStart"/>
      <w:r w:rsidRPr="002A16E2">
        <w:rPr>
          <w:sz w:val="22"/>
          <w:szCs w:val="22"/>
        </w:rPr>
        <w:t>późn</w:t>
      </w:r>
      <w:proofErr w:type="spellEnd"/>
      <w:r w:rsidRPr="002A16E2">
        <w:rPr>
          <w:sz w:val="22"/>
          <w:szCs w:val="22"/>
        </w:rPr>
        <w:t>. zm.)</w:t>
      </w:r>
    </w:p>
    <w:p w14:paraId="64FE3A97" w14:textId="77777777" w:rsidR="00836C35" w:rsidRDefault="00836C35" w:rsidP="00836C35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81AA68C" w14:textId="77777777" w:rsidR="00836C35" w:rsidRDefault="00836C35" w:rsidP="00836C35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01740DB9" w14:textId="77777777" w:rsidR="00836C35" w:rsidRDefault="00836C35" w:rsidP="00836C35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C3F22E9" w14:textId="77777777" w:rsidR="00836C35" w:rsidRPr="001D671E" w:rsidRDefault="00836C35" w:rsidP="00836C35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D671E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836C35" w:rsidRPr="00FE545C" w14:paraId="1F8DE944" w14:textId="77777777" w:rsidTr="0021701F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D2B2107" w14:textId="77777777" w:rsidR="00836C35" w:rsidRPr="00FE545C" w:rsidRDefault="00836C35" w:rsidP="0021701F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A9F13C8" w14:textId="77777777" w:rsidR="00836C35" w:rsidRPr="00FE545C" w:rsidRDefault="00836C35" w:rsidP="0021701F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14:paraId="43C6E4CE" w14:textId="77777777" w:rsidR="00836C35" w:rsidRPr="00FE545C" w:rsidRDefault="00836C35" w:rsidP="0021701F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0448422" w14:textId="77777777" w:rsidR="00836C35" w:rsidRPr="00FE545C" w:rsidRDefault="00836C35" w:rsidP="0021701F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836C35" w:rsidRPr="00FE545C" w14:paraId="012D71D6" w14:textId="77777777" w:rsidTr="0021701F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3A922C" w14:textId="77777777" w:rsidR="00836C35" w:rsidRPr="00FE545C" w:rsidRDefault="00836C35" w:rsidP="0021701F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066BDD" w14:textId="77777777" w:rsidR="00836C35" w:rsidRPr="00FE545C" w:rsidRDefault="00836C35" w:rsidP="0021701F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64DADE" w14:textId="77777777" w:rsidR="00836C35" w:rsidRPr="00FE545C" w:rsidRDefault="00836C35" w:rsidP="0021701F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836C35" w:rsidRPr="00FE545C" w14:paraId="5F237B2A" w14:textId="77777777" w:rsidTr="0021701F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74C388" w14:textId="77777777" w:rsidR="00836C35" w:rsidRPr="00FE545C" w:rsidRDefault="00836C35" w:rsidP="0021701F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7E195D" w14:textId="77777777" w:rsidR="00836C35" w:rsidRPr="00FE545C" w:rsidRDefault="00836C35" w:rsidP="0021701F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9FEBBD" w14:textId="77777777" w:rsidR="00836C35" w:rsidRPr="00FE545C" w:rsidRDefault="00836C35" w:rsidP="0021701F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6F38DB5D" w14:textId="77777777" w:rsidR="00836C35" w:rsidRDefault="00836C35" w:rsidP="00836C35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73446835" w14:textId="77777777" w:rsidR="00836C35" w:rsidRPr="00D638CC" w:rsidRDefault="00836C35" w:rsidP="00836C35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</w:r>
      <w:r w:rsidRPr="00D638CC">
        <w:rPr>
          <w:sz w:val="16"/>
          <w:szCs w:val="16"/>
        </w:rPr>
        <w:t>Imię i Nazwisko</w:t>
      </w:r>
      <w:r w:rsidRPr="00D638CC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14:paraId="24852BB4" w14:textId="77777777" w:rsidR="00836C35" w:rsidRPr="002F276A" w:rsidRDefault="00836C35" w:rsidP="00836C35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</w:t>
      </w:r>
    </w:p>
    <w:p w14:paraId="23EA6AAA" w14:textId="77777777" w:rsidR="00836C35" w:rsidRPr="002F276A" w:rsidRDefault="00836C35" w:rsidP="00836C35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730AC02A" w14:textId="77777777" w:rsidR="00836C35" w:rsidRPr="002F276A" w:rsidRDefault="00836C35" w:rsidP="00836C35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</w:t>
      </w:r>
    </w:p>
    <w:p w14:paraId="7E7B053D" w14:textId="77777777" w:rsidR="00836C35" w:rsidRPr="002F276A" w:rsidRDefault="00836C35" w:rsidP="00836C35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5084EA46" w14:textId="77777777" w:rsidR="00836C35" w:rsidRDefault="00836C35" w:rsidP="00836C35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161C55AD" w14:textId="77777777" w:rsidR="00836C35" w:rsidRDefault="00836C35" w:rsidP="00836C35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580F83F2" w14:textId="77777777" w:rsidR="00836C35" w:rsidRDefault="00836C35" w:rsidP="00836C35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6645BA4C" w14:textId="77777777" w:rsidR="00836C35" w:rsidRDefault="00836C35" w:rsidP="00836C35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1C08D838" w14:textId="77777777" w:rsidR="00836C35" w:rsidRDefault="00836C35" w:rsidP="00836C35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1A5B9152" w14:textId="77777777" w:rsidR="00836C35" w:rsidRDefault="00836C35" w:rsidP="00836C35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45E2BA60" w14:textId="77777777" w:rsidR="00836C35" w:rsidRDefault="00836C35" w:rsidP="00836C35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2614C892" w14:textId="77777777" w:rsidR="00836C35" w:rsidRPr="000B45FE" w:rsidRDefault="00836C35" w:rsidP="00836C35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065F5EC3" w14:textId="77777777" w:rsidR="00836C35" w:rsidRDefault="00836C35" w:rsidP="00836C35">
      <w:pPr>
        <w:jc w:val="both"/>
        <w:rPr>
          <w:b/>
          <w:color w:val="FF0000"/>
          <w:sz w:val="18"/>
          <w:szCs w:val="18"/>
        </w:rPr>
      </w:pPr>
    </w:p>
    <w:p w14:paraId="77647B53" w14:textId="5BEA54DD" w:rsidR="00FE545C" w:rsidRPr="00A8434A" w:rsidRDefault="00836C35" w:rsidP="00A8434A">
      <w:pPr>
        <w:rPr>
          <w:b/>
          <w:bCs/>
          <w:color w:val="FF0000"/>
          <w:sz w:val="20"/>
          <w:szCs w:val="20"/>
        </w:rPr>
      </w:pPr>
      <w:r w:rsidRPr="009058D6">
        <w:rPr>
          <w:b/>
          <w:bCs/>
          <w:color w:val="FF0000"/>
          <w:sz w:val="20"/>
          <w:szCs w:val="20"/>
        </w:rPr>
        <w:t>Ofertę należy sporządzić w postaci elektronicznej i podpisać kwalifikowanych podpisem elektronicznym.</w:t>
      </w:r>
    </w:p>
    <w:sectPr w:rsidR="00FE545C" w:rsidRPr="00A8434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0962E9A" w14:textId="77777777" w:rsidR="001D3F3B" w:rsidRDefault="001D3F3B">
      <w:r>
        <w:separator/>
      </w:r>
    </w:p>
  </w:endnote>
  <w:endnote w:type="continuationSeparator" w:id="0">
    <w:p w14:paraId="2500FF4A" w14:textId="77777777" w:rsidR="001D3F3B" w:rsidRDefault="001D3F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4898FC" w14:textId="77777777" w:rsidR="00294F4E" w:rsidRDefault="00294F4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B348F92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D3DB26" w14:textId="77777777" w:rsidR="00294F4E" w:rsidRDefault="00294F4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0A790DB" w14:textId="77777777" w:rsidR="001D3F3B" w:rsidRDefault="001D3F3B">
      <w:r>
        <w:separator/>
      </w:r>
    </w:p>
  </w:footnote>
  <w:footnote w:type="continuationSeparator" w:id="0">
    <w:p w14:paraId="5F0E7A85" w14:textId="77777777" w:rsidR="001D3F3B" w:rsidRDefault="001D3F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DEC73B" w14:textId="77777777" w:rsidR="00294F4E" w:rsidRDefault="00294F4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2F6F0E2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5D2A9DC" w14:textId="77777777" w:rsidR="00294F4E" w:rsidRDefault="00294F4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1FA2"/>
    <w:rsid w:val="00012286"/>
    <w:rsid w:val="00071CCC"/>
    <w:rsid w:val="000B731D"/>
    <w:rsid w:val="000D6134"/>
    <w:rsid w:val="000E09C7"/>
    <w:rsid w:val="000E0C4F"/>
    <w:rsid w:val="000F6589"/>
    <w:rsid w:val="00106636"/>
    <w:rsid w:val="00116EC6"/>
    <w:rsid w:val="0012698F"/>
    <w:rsid w:val="001801DD"/>
    <w:rsid w:val="001D3F3B"/>
    <w:rsid w:val="001D4612"/>
    <w:rsid w:val="001E6C9A"/>
    <w:rsid w:val="00207E98"/>
    <w:rsid w:val="00262657"/>
    <w:rsid w:val="002723B0"/>
    <w:rsid w:val="00294F4E"/>
    <w:rsid w:val="00315A4A"/>
    <w:rsid w:val="00391FA2"/>
    <w:rsid w:val="004B7300"/>
    <w:rsid w:val="004C6753"/>
    <w:rsid w:val="004E3897"/>
    <w:rsid w:val="004F4F2F"/>
    <w:rsid w:val="00595C87"/>
    <w:rsid w:val="005D2C65"/>
    <w:rsid w:val="005E6D94"/>
    <w:rsid w:val="0063384F"/>
    <w:rsid w:val="00643C6F"/>
    <w:rsid w:val="00646202"/>
    <w:rsid w:val="0065290F"/>
    <w:rsid w:val="006815F6"/>
    <w:rsid w:val="006A253F"/>
    <w:rsid w:val="007748F0"/>
    <w:rsid w:val="007A4321"/>
    <w:rsid w:val="00833933"/>
    <w:rsid w:val="00836C35"/>
    <w:rsid w:val="00853083"/>
    <w:rsid w:val="008B2F0C"/>
    <w:rsid w:val="008B4928"/>
    <w:rsid w:val="008D2AB8"/>
    <w:rsid w:val="008E4FB1"/>
    <w:rsid w:val="008F1C66"/>
    <w:rsid w:val="009570E2"/>
    <w:rsid w:val="00970FE4"/>
    <w:rsid w:val="00986F58"/>
    <w:rsid w:val="00A0022B"/>
    <w:rsid w:val="00A13FD7"/>
    <w:rsid w:val="00A346FE"/>
    <w:rsid w:val="00A47B4D"/>
    <w:rsid w:val="00A83018"/>
    <w:rsid w:val="00A8434A"/>
    <w:rsid w:val="00B774DC"/>
    <w:rsid w:val="00B943B4"/>
    <w:rsid w:val="00C969A6"/>
    <w:rsid w:val="00CA7D36"/>
    <w:rsid w:val="00D24208"/>
    <w:rsid w:val="00D60C38"/>
    <w:rsid w:val="00D66893"/>
    <w:rsid w:val="00D90ACB"/>
    <w:rsid w:val="00D90CAA"/>
    <w:rsid w:val="00DC1500"/>
    <w:rsid w:val="00E4283C"/>
    <w:rsid w:val="00E44371"/>
    <w:rsid w:val="00E523DA"/>
    <w:rsid w:val="00E949B0"/>
    <w:rsid w:val="00F00591"/>
    <w:rsid w:val="00F51688"/>
    <w:rsid w:val="00F53146"/>
    <w:rsid w:val="00F74E59"/>
    <w:rsid w:val="00F91018"/>
    <w:rsid w:val="00FA0F30"/>
    <w:rsid w:val="00FA51A4"/>
    <w:rsid w:val="00FE545C"/>
    <w:rsid w:val="00FF0C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24A3375"/>
  <w15:chartTrackingRefBased/>
  <w15:docId w15:val="{FBBC85CC-33F5-42D6-99EF-214CD83B4D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F4F2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F4F2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5AEECD-3AB4-4836-B4DC-1C8F05EACE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4</Pages>
  <Words>726</Words>
  <Characters>5230</Characters>
  <Application>Microsoft Office Word</Application>
  <DocSecurity>0</DocSecurity>
  <Lines>43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Ćwiertnia</cp:lastModifiedBy>
  <cp:revision>2</cp:revision>
  <cp:lastPrinted>2021-08-25T10:54:00Z</cp:lastPrinted>
  <dcterms:created xsi:type="dcterms:W3CDTF">2021-08-26T08:32:00Z</dcterms:created>
  <dcterms:modified xsi:type="dcterms:W3CDTF">2021-08-26T08:32:00Z</dcterms:modified>
</cp:coreProperties>
</file>