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88936D" w14:textId="77777777" w:rsidR="009F4F6C" w:rsidRPr="00240E71" w:rsidRDefault="009F4F6C" w:rsidP="009F4F6C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7F8C9B3B" w14:textId="77777777" w:rsidR="009F4F6C" w:rsidRDefault="009F4F6C" w:rsidP="009F4F6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02C1015" w14:textId="77777777" w:rsidR="009F4F6C" w:rsidRPr="0022732C" w:rsidRDefault="009F4F6C" w:rsidP="009F4F6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571D3F7" w14:textId="77777777" w:rsidR="009F4F6C" w:rsidRDefault="009F4F6C" w:rsidP="009F4F6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ADD7882" w14:textId="77777777" w:rsidR="009F4F6C" w:rsidRPr="0022732C" w:rsidRDefault="009F4F6C" w:rsidP="009F4F6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D64DB88" w14:textId="77777777" w:rsidR="009F4F6C" w:rsidRPr="0022732C" w:rsidRDefault="009F4F6C" w:rsidP="009F4F6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146D51D" w14:textId="77777777" w:rsidR="009F4F6C" w:rsidRPr="0022732C" w:rsidRDefault="009F4F6C" w:rsidP="009F4F6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56A71CF" w14:textId="77777777" w:rsidR="009F4F6C" w:rsidRPr="0022732C" w:rsidRDefault="009F4F6C" w:rsidP="009F4F6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F9CD57D" w14:textId="77777777" w:rsidR="009F4F6C" w:rsidRPr="0022732C" w:rsidRDefault="009F4F6C" w:rsidP="009F4F6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E3D8F">
        <w:rPr>
          <w:sz w:val="22"/>
          <w:lang w:val="en-US"/>
        </w:rPr>
        <w:t>……………………………………………………………………………………………..</w:t>
      </w:r>
    </w:p>
    <w:p w14:paraId="2EB6DFBC" w14:textId="77777777" w:rsidR="009F4F6C" w:rsidRPr="0022732C" w:rsidRDefault="009F4F6C" w:rsidP="009F4F6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9E3D8F">
        <w:rPr>
          <w:sz w:val="22"/>
          <w:lang w:val="en-US"/>
        </w:rPr>
        <w:t>…………………………………………………………………………………………….</w:t>
      </w:r>
    </w:p>
    <w:p w14:paraId="38B1FDC9" w14:textId="77777777" w:rsidR="009F4F6C" w:rsidRPr="0022732C" w:rsidRDefault="009F4F6C" w:rsidP="009F4F6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F61D8FB" w14:textId="77777777" w:rsidR="009F4F6C" w:rsidRPr="0022732C" w:rsidRDefault="009F4F6C" w:rsidP="009F4F6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7CDE5F6" w14:textId="77777777" w:rsidR="009F4F6C" w:rsidRPr="0022732C" w:rsidRDefault="009F4F6C" w:rsidP="009F4F6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0FBBA81" w14:textId="77777777" w:rsidR="009F4F6C" w:rsidRDefault="009F4F6C" w:rsidP="009F4F6C">
      <w:pPr>
        <w:spacing w:line="360" w:lineRule="auto"/>
      </w:pPr>
      <w:r>
        <w:t>Do: Nazwa i siedziba Zamawiającego:</w:t>
      </w:r>
    </w:p>
    <w:p w14:paraId="542E99D0" w14:textId="77777777" w:rsidR="009F4F6C" w:rsidRPr="002643DA" w:rsidRDefault="009F4F6C" w:rsidP="009F4F6C">
      <w:pPr>
        <w:ind w:right="-110"/>
        <w:rPr>
          <w:b/>
        </w:rPr>
      </w:pPr>
      <w:r w:rsidRPr="002643DA">
        <w:rPr>
          <w:b/>
        </w:rPr>
        <w:t>Akademia Górniczo - Hutnicza</w:t>
      </w:r>
    </w:p>
    <w:p w14:paraId="1ACFAE30" w14:textId="77777777" w:rsidR="009F4F6C" w:rsidRPr="002643DA" w:rsidRDefault="009F4F6C" w:rsidP="009F4F6C">
      <w:pPr>
        <w:ind w:right="-110"/>
        <w:rPr>
          <w:b/>
        </w:rPr>
      </w:pPr>
      <w:r w:rsidRPr="002643DA">
        <w:rPr>
          <w:b/>
        </w:rPr>
        <w:t>im. Stanisława Staszica w Krakowie</w:t>
      </w:r>
    </w:p>
    <w:p w14:paraId="2C5A1C6A" w14:textId="77777777" w:rsidR="009F4F6C" w:rsidRDefault="009F4F6C" w:rsidP="009F4F6C">
      <w:pPr>
        <w:ind w:right="-110"/>
        <w:rPr>
          <w:b/>
        </w:rPr>
      </w:pPr>
      <w:r w:rsidRPr="002643DA">
        <w:rPr>
          <w:b/>
        </w:rPr>
        <w:t>Dział Zamówień Publicznych</w:t>
      </w:r>
      <w:r>
        <w:rPr>
          <w:b/>
        </w:rPr>
        <w:t xml:space="preserve">  </w:t>
      </w:r>
    </w:p>
    <w:p w14:paraId="1800D219" w14:textId="77777777" w:rsidR="009F4F6C" w:rsidRDefault="009F4F6C" w:rsidP="009F4F6C">
      <w:pPr>
        <w:ind w:right="-110"/>
        <w:rPr>
          <w:b/>
        </w:rPr>
      </w:pPr>
      <w:r w:rsidRPr="002643DA">
        <w:rPr>
          <w:b/>
        </w:rPr>
        <w:t>Al. Mickiewicza</w:t>
      </w:r>
      <w:r>
        <w:rPr>
          <w:b/>
        </w:rPr>
        <w:t xml:space="preserve"> </w:t>
      </w:r>
      <w:r w:rsidRPr="002643DA">
        <w:rPr>
          <w:b/>
        </w:rPr>
        <w:t>30</w:t>
      </w:r>
      <w:r>
        <w:rPr>
          <w:b/>
        </w:rPr>
        <w:t xml:space="preserve">, </w:t>
      </w:r>
      <w:r w:rsidRPr="002643DA">
        <w:rPr>
          <w:b/>
        </w:rPr>
        <w:t>30-059</w:t>
      </w:r>
      <w:r>
        <w:rPr>
          <w:b/>
        </w:rPr>
        <w:t xml:space="preserve"> </w:t>
      </w:r>
      <w:r w:rsidRPr="002643DA">
        <w:rPr>
          <w:b/>
        </w:rPr>
        <w:t>Kraków</w:t>
      </w:r>
      <w:r>
        <w:rPr>
          <w:b/>
        </w:rPr>
        <w:t xml:space="preserve">,  </w:t>
      </w:r>
    </w:p>
    <w:p w14:paraId="7288B669" w14:textId="77777777" w:rsidR="009F4F6C" w:rsidRDefault="009F4F6C" w:rsidP="009F4F6C">
      <w:pPr>
        <w:ind w:firstLine="3969"/>
        <w:rPr>
          <w:b/>
        </w:rPr>
      </w:pPr>
    </w:p>
    <w:p w14:paraId="01CAD63B" w14:textId="77777777" w:rsidR="009F4F6C" w:rsidRDefault="009F4F6C" w:rsidP="009F4F6C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  <w:bCs/>
          <w:iCs/>
          <w:sz w:val="22"/>
          <w:szCs w:val="22"/>
        </w:rPr>
        <w:t>d</w:t>
      </w:r>
      <w:r w:rsidRPr="00470AE0">
        <w:rPr>
          <w:b/>
          <w:bCs/>
          <w:iCs/>
          <w:sz w:val="22"/>
          <w:szCs w:val="22"/>
        </w:rPr>
        <w:t>ostawa przełącznika (</w:t>
      </w:r>
      <w:proofErr w:type="spellStart"/>
      <w:r w:rsidRPr="00470AE0">
        <w:rPr>
          <w:b/>
          <w:bCs/>
          <w:iCs/>
          <w:sz w:val="22"/>
          <w:szCs w:val="22"/>
        </w:rPr>
        <w:t>switcha</w:t>
      </w:r>
      <w:proofErr w:type="spellEnd"/>
      <w:r w:rsidRPr="00470AE0">
        <w:rPr>
          <w:b/>
          <w:bCs/>
          <w:iCs/>
          <w:sz w:val="22"/>
          <w:szCs w:val="22"/>
        </w:rPr>
        <w:t>) dla budynku D-7 na terenie AGH w Krakowie</w:t>
      </w:r>
      <w:r w:rsidRPr="00470AE0">
        <w:rPr>
          <w:b/>
          <w:sz w:val="22"/>
          <w:szCs w:val="22"/>
        </w:rPr>
        <w:t xml:space="preserve"> - KC-zp.272-410/21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14:paraId="5D89411E" w14:textId="77777777" w:rsidR="009F4F6C" w:rsidRDefault="009F4F6C" w:rsidP="009F4F6C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1152"/>
        <w:gridCol w:w="1700"/>
      </w:tblGrid>
      <w:tr w:rsidR="009F4F6C" w:rsidRPr="009F4F6C" w14:paraId="414B6B32" w14:textId="77777777" w:rsidTr="00A92FC4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93F1C4" w14:textId="77777777" w:rsidR="009F4F6C" w:rsidRPr="009F4F6C" w:rsidRDefault="009F4F6C" w:rsidP="00A92FC4">
            <w:pPr>
              <w:jc w:val="center"/>
              <w:rPr>
                <w:sz w:val="22"/>
                <w:szCs w:val="22"/>
              </w:rPr>
            </w:pPr>
            <w:r w:rsidRPr="009F4F6C">
              <w:rPr>
                <w:sz w:val="22"/>
                <w:szCs w:val="22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AEE330" w14:textId="77777777" w:rsidR="009F4F6C" w:rsidRPr="009F4F6C" w:rsidRDefault="009F4F6C" w:rsidP="00A92FC4">
            <w:pPr>
              <w:jc w:val="center"/>
              <w:rPr>
                <w:b/>
                <w:bCs/>
                <w:sz w:val="22"/>
                <w:szCs w:val="22"/>
              </w:rPr>
            </w:pPr>
            <w:r w:rsidRPr="009F4F6C"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B4E935D" w14:textId="77777777" w:rsidR="009F4F6C" w:rsidRPr="009F4F6C" w:rsidRDefault="009F4F6C" w:rsidP="00A92FC4">
            <w:pPr>
              <w:jc w:val="center"/>
              <w:rPr>
                <w:b/>
                <w:bCs/>
                <w:sz w:val="22"/>
                <w:szCs w:val="22"/>
              </w:rPr>
            </w:pPr>
            <w:r w:rsidRPr="009F4F6C">
              <w:rPr>
                <w:b/>
                <w:bCs/>
                <w:sz w:val="22"/>
                <w:szCs w:val="22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7811FB" w14:textId="77777777" w:rsidR="009F4F6C" w:rsidRPr="009F4F6C" w:rsidRDefault="009F4F6C" w:rsidP="00A92FC4">
            <w:pPr>
              <w:jc w:val="center"/>
              <w:rPr>
                <w:b/>
                <w:bCs/>
                <w:sz w:val="22"/>
                <w:szCs w:val="22"/>
              </w:rPr>
            </w:pPr>
            <w:r w:rsidRPr="009F4F6C">
              <w:rPr>
                <w:b/>
                <w:bCs/>
                <w:sz w:val="22"/>
                <w:szCs w:val="22"/>
              </w:rPr>
              <w:t>Ilość</w:t>
            </w:r>
          </w:p>
          <w:p w14:paraId="095690B2" w14:textId="77777777" w:rsidR="009F4F6C" w:rsidRPr="009F4F6C" w:rsidRDefault="009F4F6C" w:rsidP="00A92FC4">
            <w:pPr>
              <w:jc w:val="center"/>
              <w:rPr>
                <w:b/>
                <w:bCs/>
                <w:sz w:val="22"/>
                <w:szCs w:val="22"/>
              </w:rPr>
            </w:pPr>
            <w:r w:rsidRPr="009F4F6C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F9AD37" w14:textId="77777777" w:rsidR="009F4F6C" w:rsidRPr="009F4F6C" w:rsidRDefault="009F4F6C" w:rsidP="00A92FC4">
            <w:pPr>
              <w:jc w:val="center"/>
              <w:rPr>
                <w:b/>
                <w:bCs/>
                <w:sz w:val="22"/>
                <w:szCs w:val="22"/>
              </w:rPr>
            </w:pPr>
            <w:r w:rsidRPr="009F4F6C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9F4F6C">
              <w:rPr>
                <w:sz w:val="22"/>
                <w:szCs w:val="22"/>
              </w:rPr>
              <w:t xml:space="preserve">[PLN] 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770BCA" w14:textId="77777777" w:rsidR="009F4F6C" w:rsidRPr="009F4F6C" w:rsidRDefault="009F4F6C" w:rsidP="00A92FC4">
            <w:pPr>
              <w:jc w:val="center"/>
              <w:rPr>
                <w:b/>
                <w:bCs/>
                <w:sz w:val="22"/>
                <w:szCs w:val="22"/>
              </w:rPr>
            </w:pPr>
            <w:r w:rsidRPr="009F4F6C">
              <w:rPr>
                <w:b/>
                <w:bCs/>
                <w:sz w:val="22"/>
                <w:szCs w:val="22"/>
              </w:rPr>
              <w:t>Wartość netto</w:t>
            </w:r>
          </w:p>
          <w:p w14:paraId="5B0C4B67" w14:textId="77777777" w:rsidR="009F4F6C" w:rsidRPr="009F4F6C" w:rsidRDefault="009F4F6C" w:rsidP="00A92FC4">
            <w:pPr>
              <w:jc w:val="center"/>
              <w:rPr>
                <w:b/>
                <w:bCs/>
                <w:sz w:val="22"/>
                <w:szCs w:val="22"/>
              </w:rPr>
            </w:pPr>
            <w:r w:rsidRPr="009F4F6C">
              <w:rPr>
                <w:sz w:val="22"/>
                <w:szCs w:val="22"/>
              </w:rPr>
              <w:t>[PLN]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1B5948D" w14:textId="77777777" w:rsidR="009F4F6C" w:rsidRPr="009F4F6C" w:rsidRDefault="009F4F6C" w:rsidP="00A92FC4">
            <w:pPr>
              <w:jc w:val="center"/>
              <w:rPr>
                <w:b/>
                <w:bCs/>
                <w:sz w:val="22"/>
                <w:szCs w:val="22"/>
              </w:rPr>
            </w:pPr>
            <w:r w:rsidRPr="009F4F6C">
              <w:rPr>
                <w:b/>
                <w:bCs/>
                <w:sz w:val="22"/>
                <w:szCs w:val="22"/>
              </w:rPr>
              <w:t>VAT</w:t>
            </w:r>
          </w:p>
          <w:p w14:paraId="2E108871" w14:textId="77777777" w:rsidR="009F4F6C" w:rsidRPr="009F4F6C" w:rsidRDefault="009F4F6C" w:rsidP="00A92FC4">
            <w:pPr>
              <w:jc w:val="center"/>
              <w:rPr>
                <w:sz w:val="22"/>
                <w:szCs w:val="22"/>
              </w:rPr>
            </w:pPr>
            <w:r w:rsidRPr="009F4F6C">
              <w:rPr>
                <w:sz w:val="22"/>
                <w:szCs w:val="22"/>
              </w:rPr>
              <w:t>[%]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B4F18C4" w14:textId="77777777" w:rsidR="009F4F6C" w:rsidRPr="009F4F6C" w:rsidRDefault="009F4F6C" w:rsidP="00A92FC4">
            <w:pPr>
              <w:jc w:val="center"/>
              <w:rPr>
                <w:b/>
                <w:bCs/>
                <w:sz w:val="22"/>
                <w:szCs w:val="22"/>
              </w:rPr>
            </w:pPr>
            <w:r w:rsidRPr="009F4F6C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3475ED26" w14:textId="77777777" w:rsidR="009F4F6C" w:rsidRPr="009F4F6C" w:rsidRDefault="009F4F6C" w:rsidP="00A92FC4">
            <w:pPr>
              <w:jc w:val="center"/>
              <w:rPr>
                <w:sz w:val="22"/>
                <w:szCs w:val="22"/>
              </w:rPr>
            </w:pPr>
            <w:r w:rsidRPr="009F4F6C">
              <w:rPr>
                <w:sz w:val="22"/>
                <w:szCs w:val="22"/>
              </w:rPr>
              <w:t>[PLN]</w:t>
            </w:r>
          </w:p>
          <w:p w14:paraId="2B178B65" w14:textId="77777777" w:rsidR="009F4F6C" w:rsidRPr="009F4F6C" w:rsidRDefault="009F4F6C" w:rsidP="00A92FC4">
            <w:pPr>
              <w:jc w:val="center"/>
              <w:rPr>
                <w:b/>
                <w:bCs/>
                <w:sz w:val="22"/>
                <w:szCs w:val="22"/>
              </w:rPr>
            </w:pPr>
            <w:r w:rsidRPr="009F4F6C">
              <w:rPr>
                <w:sz w:val="22"/>
                <w:szCs w:val="22"/>
              </w:rPr>
              <w:t xml:space="preserve"> (z doliczonym </w:t>
            </w:r>
            <w:r w:rsidRPr="009F4F6C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9F4F6C" w:rsidRPr="009F4F6C" w14:paraId="1B9F1DD0" w14:textId="77777777" w:rsidTr="00A92FC4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5C3E46" w14:textId="77777777" w:rsidR="009F4F6C" w:rsidRPr="009F4F6C" w:rsidRDefault="009F4F6C" w:rsidP="00A92FC4">
            <w:pPr>
              <w:jc w:val="center"/>
              <w:rPr>
                <w:b/>
                <w:bCs/>
                <w:sz w:val="22"/>
                <w:szCs w:val="22"/>
              </w:rPr>
            </w:pPr>
            <w:r w:rsidRPr="009F4F6C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ECDC67E" w14:textId="77777777" w:rsidR="009F4F6C" w:rsidRPr="009F4F6C" w:rsidRDefault="009F4F6C" w:rsidP="00A92FC4">
            <w:pPr>
              <w:jc w:val="center"/>
              <w:rPr>
                <w:b/>
                <w:bCs/>
                <w:sz w:val="22"/>
                <w:szCs w:val="22"/>
              </w:rPr>
            </w:pPr>
            <w:r w:rsidRPr="009F4F6C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744990D" w14:textId="77777777" w:rsidR="009F4F6C" w:rsidRPr="009F4F6C" w:rsidRDefault="009F4F6C" w:rsidP="00A92FC4">
            <w:pPr>
              <w:jc w:val="center"/>
              <w:rPr>
                <w:b/>
                <w:bCs/>
                <w:sz w:val="22"/>
                <w:szCs w:val="22"/>
              </w:rPr>
            </w:pPr>
            <w:r w:rsidRPr="009F4F6C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DB07A4A" w14:textId="77777777" w:rsidR="009F4F6C" w:rsidRPr="009F4F6C" w:rsidRDefault="009F4F6C" w:rsidP="00A92FC4">
            <w:pPr>
              <w:jc w:val="center"/>
              <w:rPr>
                <w:b/>
                <w:bCs/>
                <w:sz w:val="22"/>
                <w:szCs w:val="22"/>
              </w:rPr>
            </w:pPr>
            <w:r w:rsidRPr="009F4F6C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503862" w14:textId="77777777" w:rsidR="009F4F6C" w:rsidRPr="009F4F6C" w:rsidRDefault="009F4F6C" w:rsidP="00A92FC4">
            <w:pPr>
              <w:jc w:val="center"/>
              <w:rPr>
                <w:b/>
                <w:bCs/>
                <w:sz w:val="22"/>
                <w:szCs w:val="22"/>
              </w:rPr>
            </w:pPr>
            <w:r w:rsidRPr="009F4F6C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8FD6BA" w14:textId="77777777" w:rsidR="009F4F6C" w:rsidRPr="009F4F6C" w:rsidRDefault="009F4F6C" w:rsidP="00A92FC4">
            <w:pPr>
              <w:jc w:val="center"/>
              <w:rPr>
                <w:b/>
                <w:bCs/>
                <w:sz w:val="22"/>
                <w:szCs w:val="22"/>
              </w:rPr>
            </w:pPr>
            <w:r w:rsidRPr="009F4F6C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F2D7038" w14:textId="77777777" w:rsidR="009F4F6C" w:rsidRPr="009F4F6C" w:rsidRDefault="009F4F6C" w:rsidP="00A92FC4">
            <w:pPr>
              <w:jc w:val="center"/>
              <w:rPr>
                <w:b/>
                <w:bCs/>
                <w:sz w:val="22"/>
                <w:szCs w:val="22"/>
              </w:rPr>
            </w:pPr>
            <w:r w:rsidRPr="009F4F6C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D36D53B" w14:textId="77777777" w:rsidR="009F4F6C" w:rsidRPr="009F4F6C" w:rsidRDefault="009F4F6C" w:rsidP="00A92FC4">
            <w:pPr>
              <w:jc w:val="center"/>
              <w:rPr>
                <w:b/>
                <w:bCs/>
                <w:sz w:val="22"/>
                <w:szCs w:val="22"/>
              </w:rPr>
            </w:pPr>
            <w:r w:rsidRPr="009F4F6C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9F4F6C" w:rsidRPr="009F4F6C" w14:paraId="4C2A707A" w14:textId="77777777" w:rsidTr="00A92FC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7852F" w14:textId="77777777" w:rsidR="009F4F6C" w:rsidRPr="009F4F6C" w:rsidRDefault="009F4F6C" w:rsidP="00A92FC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F4F6C">
              <w:rPr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D46FF" w14:textId="77777777" w:rsidR="009F4F6C" w:rsidRPr="009F4F6C" w:rsidRDefault="009F4F6C" w:rsidP="00A92FC4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9F4F6C">
              <w:rPr>
                <w:rFonts w:ascii="Tahoma" w:hAnsi="Tahoma" w:cs="Tahoma"/>
                <w:sz w:val="20"/>
                <w:szCs w:val="20"/>
              </w:rPr>
              <w:t>Przełącznik sieciowy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98631" w14:textId="77777777" w:rsidR="009F4F6C" w:rsidRPr="009F4F6C" w:rsidRDefault="009F4F6C" w:rsidP="00A92FC4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DF2AC" w14:textId="77777777" w:rsidR="009F4F6C" w:rsidRPr="009F4F6C" w:rsidRDefault="009F4F6C" w:rsidP="00A92FC4">
            <w:pPr>
              <w:rPr>
                <w:sz w:val="22"/>
                <w:szCs w:val="22"/>
              </w:rPr>
            </w:pPr>
            <w:r w:rsidRPr="009F4F6C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3877B" w14:textId="77777777" w:rsidR="009F4F6C" w:rsidRPr="009F4F6C" w:rsidRDefault="009F4F6C" w:rsidP="00A92FC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128BC" w14:textId="77777777" w:rsidR="009F4F6C" w:rsidRPr="009F4F6C" w:rsidRDefault="009F4F6C" w:rsidP="00A92FC4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54B733" w14:textId="77777777" w:rsidR="009F4F6C" w:rsidRPr="009F4F6C" w:rsidRDefault="009F4F6C" w:rsidP="00A92FC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04EDFB" w14:textId="77777777" w:rsidR="009F4F6C" w:rsidRPr="009F4F6C" w:rsidRDefault="009F4F6C" w:rsidP="00A92FC4">
            <w:pPr>
              <w:ind w:right="425"/>
              <w:rPr>
                <w:sz w:val="22"/>
                <w:szCs w:val="22"/>
              </w:rPr>
            </w:pPr>
          </w:p>
        </w:tc>
      </w:tr>
      <w:tr w:rsidR="009F4F6C" w:rsidRPr="009F4F6C" w14:paraId="36B4F375" w14:textId="77777777" w:rsidTr="00A92FC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329DE4D" w14:textId="77777777" w:rsidR="009F4F6C" w:rsidRPr="009F4F6C" w:rsidRDefault="009F4F6C" w:rsidP="00A92FC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F4F6C">
              <w:rPr>
                <w:sz w:val="22"/>
                <w:szCs w:val="22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1EB9E" w14:textId="77777777" w:rsidR="009F4F6C" w:rsidRPr="009F4F6C" w:rsidRDefault="009F4F6C" w:rsidP="00A92FC4">
            <w:pPr>
              <w:suppressAutoHyphens/>
              <w:spacing w:after="120"/>
              <w:rPr>
                <w:rFonts w:ascii="Tahoma" w:hAnsi="Tahoma" w:cs="Tahoma"/>
                <w:sz w:val="20"/>
                <w:szCs w:val="20"/>
              </w:rPr>
            </w:pPr>
            <w:r w:rsidRPr="009F4F6C">
              <w:rPr>
                <w:rFonts w:ascii="Tahoma" w:hAnsi="Tahoma" w:cs="Tahoma"/>
                <w:sz w:val="20"/>
                <w:szCs w:val="20"/>
              </w:rPr>
              <w:t>Zasilacz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8D65B" w14:textId="77777777" w:rsidR="009F4F6C" w:rsidRPr="009F4F6C" w:rsidRDefault="009F4F6C" w:rsidP="00A92FC4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41F40" w14:textId="77777777" w:rsidR="009F4F6C" w:rsidRPr="009F4F6C" w:rsidRDefault="009F4F6C" w:rsidP="00A92FC4">
            <w:pPr>
              <w:rPr>
                <w:sz w:val="22"/>
                <w:szCs w:val="22"/>
              </w:rPr>
            </w:pPr>
            <w:r w:rsidRPr="009F4F6C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FAAF2" w14:textId="77777777" w:rsidR="009F4F6C" w:rsidRPr="009F4F6C" w:rsidRDefault="009F4F6C" w:rsidP="00A92FC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DF7CE" w14:textId="77777777" w:rsidR="009F4F6C" w:rsidRPr="009F4F6C" w:rsidRDefault="009F4F6C" w:rsidP="00A92FC4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187746" w14:textId="77777777" w:rsidR="009F4F6C" w:rsidRPr="009F4F6C" w:rsidRDefault="009F4F6C" w:rsidP="00A92FC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9A47F4F" w14:textId="77777777" w:rsidR="009F4F6C" w:rsidRPr="009F4F6C" w:rsidRDefault="009F4F6C" w:rsidP="00A92FC4">
            <w:pPr>
              <w:ind w:right="425"/>
              <w:rPr>
                <w:sz w:val="22"/>
                <w:szCs w:val="22"/>
              </w:rPr>
            </w:pPr>
          </w:p>
        </w:tc>
      </w:tr>
      <w:tr w:rsidR="009F4F6C" w:rsidRPr="009F4F6C" w14:paraId="0BD2661F" w14:textId="77777777" w:rsidTr="00A92FC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6ECAFC9" w14:textId="77777777" w:rsidR="009F4F6C" w:rsidRPr="009F4F6C" w:rsidRDefault="009F4F6C" w:rsidP="00A92FC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F4F6C">
              <w:rPr>
                <w:sz w:val="22"/>
                <w:szCs w:val="22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09B85" w14:textId="77777777" w:rsidR="009F4F6C" w:rsidRPr="009F4F6C" w:rsidRDefault="009F4F6C" w:rsidP="00A92FC4">
            <w:pPr>
              <w:suppressAutoHyphens/>
              <w:spacing w:after="120"/>
              <w:rPr>
                <w:rFonts w:ascii="Tahoma" w:hAnsi="Tahoma" w:cs="Tahoma"/>
                <w:sz w:val="20"/>
                <w:szCs w:val="20"/>
              </w:rPr>
            </w:pPr>
            <w:r w:rsidRPr="009F4F6C">
              <w:rPr>
                <w:rFonts w:ascii="Tahoma" w:hAnsi="Tahoma" w:cs="Tahoma"/>
                <w:sz w:val="20"/>
                <w:szCs w:val="20"/>
              </w:rPr>
              <w:t>Moduł stosu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B0D90" w14:textId="77777777" w:rsidR="009F4F6C" w:rsidRPr="009F4F6C" w:rsidRDefault="009F4F6C" w:rsidP="00A92FC4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43BC2" w14:textId="77777777" w:rsidR="009F4F6C" w:rsidRPr="009F4F6C" w:rsidRDefault="009F4F6C" w:rsidP="00A92FC4">
            <w:pPr>
              <w:rPr>
                <w:sz w:val="22"/>
                <w:szCs w:val="22"/>
              </w:rPr>
            </w:pPr>
            <w:r w:rsidRPr="009F4F6C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5516D" w14:textId="77777777" w:rsidR="009F4F6C" w:rsidRPr="009F4F6C" w:rsidRDefault="009F4F6C" w:rsidP="00A92FC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1952B" w14:textId="77777777" w:rsidR="009F4F6C" w:rsidRPr="009F4F6C" w:rsidRDefault="009F4F6C" w:rsidP="00A92FC4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C472E7" w14:textId="77777777" w:rsidR="009F4F6C" w:rsidRPr="009F4F6C" w:rsidRDefault="009F4F6C" w:rsidP="00A92FC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78F16C" w14:textId="77777777" w:rsidR="009F4F6C" w:rsidRPr="009F4F6C" w:rsidRDefault="009F4F6C" w:rsidP="00A92FC4">
            <w:pPr>
              <w:ind w:right="425"/>
              <w:rPr>
                <w:sz w:val="22"/>
                <w:szCs w:val="22"/>
              </w:rPr>
            </w:pPr>
          </w:p>
        </w:tc>
      </w:tr>
      <w:tr w:rsidR="009F4F6C" w:rsidRPr="009F4F6C" w14:paraId="1A3F8B10" w14:textId="77777777" w:rsidTr="00A92FC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1A47B58" w14:textId="6C028E88" w:rsidR="009F4F6C" w:rsidRPr="009F4F6C" w:rsidRDefault="009F4F6C" w:rsidP="00A92FC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F4F6C">
              <w:rPr>
                <w:sz w:val="22"/>
                <w:szCs w:val="22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CAEC5" w14:textId="0F073690" w:rsidR="009F4F6C" w:rsidRPr="009F4F6C" w:rsidRDefault="009F4F6C" w:rsidP="00A92FC4">
            <w:pPr>
              <w:suppressAutoHyphens/>
              <w:spacing w:after="120"/>
              <w:rPr>
                <w:rFonts w:ascii="Tahoma" w:hAnsi="Tahoma" w:cs="Tahoma"/>
                <w:sz w:val="20"/>
                <w:szCs w:val="20"/>
              </w:rPr>
            </w:pPr>
            <w:r w:rsidRPr="009F4F6C">
              <w:rPr>
                <w:rFonts w:ascii="Tahoma" w:hAnsi="Tahoma" w:cs="Tahoma"/>
                <w:sz w:val="20"/>
                <w:szCs w:val="20"/>
              </w:rPr>
              <w:t>Kabel stosu (1)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98033" w14:textId="77777777" w:rsidR="009F4F6C" w:rsidRPr="009F4F6C" w:rsidRDefault="009F4F6C" w:rsidP="00A92FC4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80D0E" w14:textId="174FFE94" w:rsidR="009F4F6C" w:rsidRPr="009F4F6C" w:rsidRDefault="009F4F6C" w:rsidP="00A92FC4">
            <w:pPr>
              <w:rPr>
                <w:sz w:val="22"/>
                <w:szCs w:val="22"/>
              </w:rPr>
            </w:pPr>
            <w:r w:rsidRPr="009F4F6C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9948C" w14:textId="77777777" w:rsidR="009F4F6C" w:rsidRPr="009F4F6C" w:rsidRDefault="009F4F6C" w:rsidP="00A92FC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49D1E" w14:textId="77777777" w:rsidR="009F4F6C" w:rsidRPr="009F4F6C" w:rsidRDefault="009F4F6C" w:rsidP="00A92FC4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1C7512" w14:textId="77777777" w:rsidR="009F4F6C" w:rsidRPr="009F4F6C" w:rsidRDefault="009F4F6C" w:rsidP="00A92FC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0C3FFF8" w14:textId="77777777" w:rsidR="009F4F6C" w:rsidRPr="009F4F6C" w:rsidRDefault="009F4F6C" w:rsidP="00A92FC4">
            <w:pPr>
              <w:ind w:right="425"/>
              <w:rPr>
                <w:sz w:val="22"/>
                <w:szCs w:val="22"/>
              </w:rPr>
            </w:pPr>
          </w:p>
        </w:tc>
      </w:tr>
      <w:tr w:rsidR="009F4F6C" w:rsidRPr="009F4F6C" w14:paraId="7DB053BC" w14:textId="77777777" w:rsidTr="00A92FC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854FFB" w14:textId="708957D8" w:rsidR="009F4F6C" w:rsidRPr="009F4F6C" w:rsidRDefault="009F4F6C" w:rsidP="00A92FC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F4F6C">
              <w:rPr>
                <w:sz w:val="22"/>
                <w:szCs w:val="22"/>
              </w:rPr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A1A97" w14:textId="2675F908" w:rsidR="009F4F6C" w:rsidRPr="009F4F6C" w:rsidRDefault="009F4F6C" w:rsidP="00A92FC4">
            <w:pPr>
              <w:suppressAutoHyphens/>
              <w:spacing w:after="120"/>
              <w:rPr>
                <w:rFonts w:ascii="Tahoma" w:hAnsi="Tahoma" w:cs="Tahoma"/>
                <w:sz w:val="20"/>
                <w:szCs w:val="20"/>
              </w:rPr>
            </w:pPr>
            <w:r w:rsidRPr="009F4F6C">
              <w:rPr>
                <w:rFonts w:ascii="Tahoma" w:hAnsi="Tahoma" w:cs="Tahoma"/>
                <w:sz w:val="20"/>
                <w:szCs w:val="20"/>
              </w:rPr>
              <w:t>Kabel stosu (2)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AD47E" w14:textId="77777777" w:rsidR="009F4F6C" w:rsidRPr="009F4F6C" w:rsidRDefault="009F4F6C" w:rsidP="00A92FC4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6C41C" w14:textId="16DF6128" w:rsidR="009F4F6C" w:rsidRPr="009F4F6C" w:rsidRDefault="009F4F6C" w:rsidP="00A92FC4">
            <w:pPr>
              <w:rPr>
                <w:sz w:val="22"/>
                <w:szCs w:val="22"/>
              </w:rPr>
            </w:pPr>
            <w:r w:rsidRPr="009F4F6C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E33F3" w14:textId="77777777" w:rsidR="009F4F6C" w:rsidRPr="009F4F6C" w:rsidRDefault="009F4F6C" w:rsidP="00A92FC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BB995" w14:textId="77777777" w:rsidR="009F4F6C" w:rsidRPr="009F4F6C" w:rsidRDefault="009F4F6C" w:rsidP="00A92FC4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7B6DD5" w14:textId="77777777" w:rsidR="009F4F6C" w:rsidRPr="009F4F6C" w:rsidRDefault="009F4F6C" w:rsidP="00A92FC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316304" w14:textId="77777777" w:rsidR="009F4F6C" w:rsidRPr="009F4F6C" w:rsidRDefault="009F4F6C" w:rsidP="00A92FC4">
            <w:pPr>
              <w:ind w:right="425"/>
              <w:rPr>
                <w:sz w:val="22"/>
                <w:szCs w:val="22"/>
              </w:rPr>
            </w:pPr>
          </w:p>
        </w:tc>
      </w:tr>
      <w:tr w:rsidR="009F4F6C" w:rsidRPr="009F4F6C" w14:paraId="6527C49D" w14:textId="77777777" w:rsidTr="00A92FC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A8E70A" w14:textId="41AE9C98" w:rsidR="009F4F6C" w:rsidRPr="009F4F6C" w:rsidRDefault="009F4F6C" w:rsidP="00A92FC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F4F6C">
              <w:rPr>
                <w:sz w:val="22"/>
                <w:szCs w:val="22"/>
              </w:rPr>
              <w:t>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451A8" w14:textId="306604B0" w:rsidR="009F4F6C" w:rsidRPr="009F4F6C" w:rsidRDefault="009F4F6C" w:rsidP="00A92FC4">
            <w:pPr>
              <w:suppressAutoHyphens/>
              <w:spacing w:after="120"/>
              <w:rPr>
                <w:rFonts w:ascii="Tahoma" w:hAnsi="Tahoma" w:cs="Tahoma"/>
                <w:sz w:val="20"/>
                <w:szCs w:val="20"/>
              </w:rPr>
            </w:pPr>
            <w:r w:rsidRPr="009F4F6C">
              <w:rPr>
                <w:rFonts w:ascii="Tahoma" w:hAnsi="Tahoma" w:cs="Tahoma"/>
                <w:sz w:val="20"/>
                <w:szCs w:val="20"/>
              </w:rPr>
              <w:t>Przewód zasilający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D90DE" w14:textId="77777777" w:rsidR="009F4F6C" w:rsidRPr="009F4F6C" w:rsidRDefault="009F4F6C" w:rsidP="00A92FC4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B71A3" w14:textId="54CEA502" w:rsidR="009F4F6C" w:rsidRPr="009F4F6C" w:rsidRDefault="009F4F6C" w:rsidP="00A92FC4">
            <w:pPr>
              <w:rPr>
                <w:sz w:val="22"/>
                <w:szCs w:val="22"/>
              </w:rPr>
            </w:pPr>
            <w:r w:rsidRPr="009F4F6C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33DA7" w14:textId="77777777" w:rsidR="009F4F6C" w:rsidRPr="009F4F6C" w:rsidRDefault="009F4F6C" w:rsidP="00A92FC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F56C" w14:textId="77777777" w:rsidR="009F4F6C" w:rsidRPr="009F4F6C" w:rsidRDefault="009F4F6C" w:rsidP="00A92FC4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B14348E" w14:textId="77777777" w:rsidR="009F4F6C" w:rsidRPr="009F4F6C" w:rsidRDefault="009F4F6C" w:rsidP="00A92FC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312365" w14:textId="77777777" w:rsidR="009F4F6C" w:rsidRPr="009F4F6C" w:rsidRDefault="009F4F6C" w:rsidP="00A92FC4">
            <w:pPr>
              <w:ind w:right="425"/>
              <w:rPr>
                <w:sz w:val="22"/>
                <w:szCs w:val="22"/>
              </w:rPr>
            </w:pPr>
          </w:p>
        </w:tc>
      </w:tr>
      <w:tr w:rsidR="009F4F6C" w:rsidRPr="009F4F6C" w14:paraId="5165589E" w14:textId="77777777" w:rsidTr="00A92FC4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C6A09C" w14:textId="77777777" w:rsidR="009F4F6C" w:rsidRPr="009F4F6C" w:rsidRDefault="009F4F6C" w:rsidP="00A92FC4">
            <w:pPr>
              <w:ind w:right="425"/>
              <w:rPr>
                <w:sz w:val="22"/>
                <w:szCs w:val="22"/>
              </w:rPr>
            </w:pPr>
          </w:p>
          <w:p w14:paraId="690C3233" w14:textId="77777777" w:rsidR="009F4F6C" w:rsidRPr="009F4F6C" w:rsidRDefault="009F4F6C" w:rsidP="00A92FC4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9F4F6C">
              <w:rPr>
                <w:b/>
                <w:bCs/>
                <w:sz w:val="22"/>
                <w:szCs w:val="22"/>
              </w:rPr>
              <w:t>RAZEM:</w:t>
            </w:r>
          </w:p>
          <w:p w14:paraId="13EEAAD8" w14:textId="77777777" w:rsidR="009F4F6C" w:rsidRPr="009F4F6C" w:rsidRDefault="009F4F6C" w:rsidP="00A92FC4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CCB8D" w14:textId="77777777" w:rsidR="009F4F6C" w:rsidRPr="009F4F6C" w:rsidRDefault="009F4F6C" w:rsidP="00A92FC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B9CB12" w14:textId="77777777" w:rsidR="009F4F6C" w:rsidRPr="009F4F6C" w:rsidRDefault="009F4F6C" w:rsidP="00A92FC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B04C21" w14:textId="77777777" w:rsidR="009F4F6C" w:rsidRPr="009F4F6C" w:rsidRDefault="009F4F6C" w:rsidP="00A92FC4">
            <w:pPr>
              <w:ind w:right="425"/>
              <w:rPr>
                <w:sz w:val="22"/>
                <w:szCs w:val="22"/>
              </w:rPr>
            </w:pPr>
          </w:p>
        </w:tc>
      </w:tr>
      <w:tr w:rsidR="009F4F6C" w:rsidRPr="009F4F6C" w14:paraId="2175B7CC" w14:textId="77777777" w:rsidTr="00A92FC4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057BF1" w14:textId="77777777" w:rsidR="009F4F6C" w:rsidRPr="009F4F6C" w:rsidRDefault="009F4F6C" w:rsidP="00A92FC4">
            <w:pPr>
              <w:rPr>
                <w:sz w:val="22"/>
                <w:szCs w:val="22"/>
              </w:rPr>
            </w:pPr>
            <w:r w:rsidRPr="009F4F6C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45709E86" w14:textId="77777777" w:rsidR="009F4F6C" w:rsidRPr="009F4F6C" w:rsidRDefault="009F4F6C" w:rsidP="00A92FC4">
            <w:pPr>
              <w:rPr>
                <w:sz w:val="22"/>
                <w:szCs w:val="22"/>
              </w:rPr>
            </w:pPr>
          </w:p>
          <w:p w14:paraId="0C7E4995" w14:textId="77777777" w:rsidR="009F4F6C" w:rsidRPr="009F4F6C" w:rsidRDefault="009F4F6C" w:rsidP="00A92FC4">
            <w:pPr>
              <w:rPr>
                <w:sz w:val="22"/>
                <w:szCs w:val="22"/>
              </w:rPr>
            </w:pPr>
            <w:r w:rsidRPr="009F4F6C">
              <w:rPr>
                <w:sz w:val="22"/>
                <w:szCs w:val="22"/>
              </w:rPr>
              <w:t xml:space="preserve">Cena brutto za całość zamówienia/słownie: </w:t>
            </w:r>
            <w:r w:rsidRPr="009F4F6C">
              <w:rPr>
                <w:sz w:val="22"/>
                <w:szCs w:val="22"/>
              </w:rPr>
              <w:lastRenderedPageBreak/>
              <w:t>……………………………………………………………/</w:t>
            </w:r>
          </w:p>
          <w:p w14:paraId="63D996DE" w14:textId="77777777" w:rsidR="009F4F6C" w:rsidRPr="009F4F6C" w:rsidRDefault="009F4F6C" w:rsidP="00A92FC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DB644" w14:textId="77777777" w:rsidR="009F4F6C" w:rsidRPr="009F4F6C" w:rsidRDefault="009F4F6C" w:rsidP="00A92FC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C60C98" w14:textId="77777777" w:rsidR="009F4F6C" w:rsidRPr="009F4F6C" w:rsidRDefault="009F4F6C" w:rsidP="00A92FC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DDFE68" w14:textId="77777777" w:rsidR="009F4F6C" w:rsidRPr="009F4F6C" w:rsidRDefault="009F4F6C" w:rsidP="00A92FC4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C18C2AF" w14:textId="44BB99A8" w:rsidR="009F4F6C" w:rsidRDefault="009F4F6C" w:rsidP="009F4F6C">
      <w:p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  <w:bCs/>
          <w:i/>
          <w:iCs/>
          <w:sz w:val="22"/>
          <w:szCs w:val="22"/>
        </w:rPr>
        <w:t xml:space="preserve">na </w:t>
      </w:r>
      <w:proofErr w:type="spellStart"/>
      <w:r>
        <w:rPr>
          <w:b/>
          <w:bCs/>
          <w:i/>
          <w:iCs/>
          <w:sz w:val="22"/>
          <w:szCs w:val="22"/>
        </w:rPr>
        <w:t>switch</w:t>
      </w:r>
      <w:proofErr w:type="spellEnd"/>
      <w:r>
        <w:rPr>
          <w:b/>
          <w:bCs/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1CF1888C" w14:textId="77777777" w:rsidR="009F4F6C" w:rsidRDefault="009F4F6C" w:rsidP="009F4F6C">
      <w:pPr>
        <w:tabs>
          <w:tab w:val="right" w:pos="9000"/>
        </w:tabs>
        <w:rPr>
          <w:sz w:val="22"/>
          <w:szCs w:val="22"/>
        </w:rPr>
      </w:pPr>
    </w:p>
    <w:p w14:paraId="79101595" w14:textId="04B570E9" w:rsidR="009F4F6C" w:rsidRDefault="009F4F6C" w:rsidP="009F4F6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b/>
          <w:bCs/>
          <w:sz w:val="22"/>
          <w:szCs w:val="22"/>
        </w:rPr>
        <w:t xml:space="preserve">do …………………. dni od daty otrzymania zamówienia potwierdzonego przez </w:t>
      </w:r>
      <w:proofErr w:type="spellStart"/>
      <w:r w:rsidR="00736B49">
        <w:rPr>
          <w:b/>
          <w:bCs/>
          <w:sz w:val="22"/>
          <w:szCs w:val="22"/>
        </w:rPr>
        <w:t>MEiN</w:t>
      </w:r>
      <w:bookmarkStart w:id="0" w:name="_GoBack"/>
      <w:bookmarkEnd w:id="0"/>
      <w:proofErr w:type="spellEnd"/>
      <w:r>
        <w:rPr>
          <w:sz w:val="22"/>
          <w:szCs w:val="22"/>
        </w:rPr>
        <w:t>.</w:t>
      </w:r>
    </w:p>
    <w:p w14:paraId="7918F434" w14:textId="77777777" w:rsidR="009F4F6C" w:rsidRDefault="009F4F6C" w:rsidP="009F4F6C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>
        <w:rPr>
          <w:b/>
          <w:sz w:val="22"/>
          <w:szCs w:val="22"/>
        </w:rPr>
        <w:t>Okres udzielonej gwarancji na zestawy komputerowe stacjonarne wynosi: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 miesięcy</w:t>
      </w:r>
      <w:r>
        <w:rPr>
          <w:sz w:val="22"/>
          <w:szCs w:val="22"/>
        </w:rPr>
        <w:t xml:space="preserve"> </w:t>
      </w:r>
    </w:p>
    <w:p w14:paraId="4D5D717D" w14:textId="77777777" w:rsidR="009F4F6C" w:rsidRDefault="009F4F6C" w:rsidP="009F4F6C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14D7B954" w14:textId="77777777" w:rsidR="009F4F6C" w:rsidRDefault="009F4F6C" w:rsidP="009F4F6C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2ED9B17" w14:textId="77777777" w:rsidR="009F4F6C" w:rsidRDefault="009F4F6C" w:rsidP="009F4F6C">
      <w:pPr>
        <w:jc w:val="both"/>
        <w:rPr>
          <w:sz w:val="18"/>
          <w:szCs w:val="18"/>
        </w:rPr>
      </w:pPr>
    </w:p>
    <w:p w14:paraId="60639772" w14:textId="77777777" w:rsidR="009F4F6C" w:rsidRDefault="009F4F6C" w:rsidP="009F4F6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67B5E54D" w14:textId="77777777" w:rsidR="009F4F6C" w:rsidRDefault="009F4F6C" w:rsidP="009F4F6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482AA299" w14:textId="77777777" w:rsidR="009F4F6C" w:rsidRDefault="009F4F6C" w:rsidP="009F4F6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26ACA971" w14:textId="2534C666" w:rsidR="009F4F6C" w:rsidRDefault="009F4F6C" w:rsidP="009F4F6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</w:t>
      </w:r>
      <w:proofErr w:type="spellStart"/>
      <w:r>
        <w:rPr>
          <w:b/>
          <w:color w:val="000000"/>
          <w:sz w:val="22"/>
          <w:szCs w:val="22"/>
          <w:lang w:eastAsia="ar-SA"/>
        </w:rPr>
        <w:t>switch</w:t>
      </w:r>
      <w:proofErr w:type="spellEnd"/>
      <w:r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14:paraId="48ED1011" w14:textId="107ECEA5" w:rsidR="009F4F6C" w:rsidRDefault="009F4F6C" w:rsidP="009F4F6C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proofErr w:type="spellStart"/>
      <w:r>
        <w:rPr>
          <w:b/>
          <w:color w:val="000000"/>
          <w:sz w:val="22"/>
          <w:szCs w:val="22"/>
          <w:lang w:eastAsia="ar-SA"/>
        </w:rPr>
        <w:t>switche</w:t>
      </w:r>
      <w:proofErr w:type="spellEnd"/>
      <w:r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 xml:space="preserve">są przeznaczone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14:paraId="498E48F9" w14:textId="77777777" w:rsidR="009F4F6C" w:rsidRDefault="009F4F6C" w:rsidP="009F4F6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2924867" w14:textId="77777777" w:rsidR="009F4F6C" w:rsidRDefault="009F4F6C" w:rsidP="009F4F6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0F09059" w14:textId="77777777" w:rsidR="009F4F6C" w:rsidRDefault="009F4F6C" w:rsidP="009F4F6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DEAD20" w14:textId="77777777" w:rsidR="009F4F6C" w:rsidRDefault="009F4F6C" w:rsidP="009F4F6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F4F6C" w14:paraId="1CAE94FA" w14:textId="77777777" w:rsidTr="00A92FC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49C23" w14:textId="77777777" w:rsidR="009F4F6C" w:rsidRDefault="009F4F6C" w:rsidP="00A92FC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06B9B1" w14:textId="77777777" w:rsidR="009F4F6C" w:rsidRDefault="009F4F6C" w:rsidP="00A92FC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3F0E8003" w14:textId="77777777" w:rsidR="009F4F6C" w:rsidRDefault="009F4F6C" w:rsidP="00A92FC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51BC39" w14:textId="77777777" w:rsidR="009F4F6C" w:rsidRDefault="009F4F6C" w:rsidP="00A92FC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9F4F6C" w14:paraId="44480D13" w14:textId="77777777" w:rsidTr="00A92FC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95EC1F" w14:textId="77777777" w:rsidR="009F4F6C" w:rsidRDefault="009F4F6C" w:rsidP="00A92FC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904F08" w14:textId="77777777" w:rsidR="009F4F6C" w:rsidRDefault="009F4F6C" w:rsidP="00A92FC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34C3CB" w14:textId="77777777" w:rsidR="009F4F6C" w:rsidRDefault="009F4F6C" w:rsidP="00A92FC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9F4F6C" w14:paraId="7465D9C6" w14:textId="77777777" w:rsidTr="00A92FC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2A72F0" w14:textId="77777777" w:rsidR="009F4F6C" w:rsidRDefault="009F4F6C" w:rsidP="00A92FC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881D48" w14:textId="77777777" w:rsidR="009F4F6C" w:rsidRDefault="009F4F6C" w:rsidP="00A92FC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D8208E" w14:textId="77777777" w:rsidR="009F4F6C" w:rsidRDefault="009F4F6C" w:rsidP="00A92FC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2607A3E" w14:textId="77777777" w:rsidR="009F4F6C" w:rsidRDefault="009F4F6C" w:rsidP="009F4F6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A3E52FF" w14:textId="77777777" w:rsidR="009F4F6C" w:rsidRDefault="009F4F6C" w:rsidP="009F4F6C">
      <w:pPr>
        <w:pStyle w:val="Nagwek1"/>
        <w:rPr>
          <w:sz w:val="16"/>
          <w:szCs w:val="16"/>
        </w:rPr>
      </w:pPr>
      <w:r>
        <w:rPr>
          <w:sz w:val="16"/>
          <w:szCs w:val="16"/>
        </w:rPr>
        <w:lastRenderedPageBreak/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5402DC80" w14:textId="77777777" w:rsidR="009F4F6C" w:rsidRDefault="009F4F6C" w:rsidP="009F4F6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0CD1FF82" w14:textId="77777777" w:rsidR="009F4F6C" w:rsidRDefault="009F4F6C" w:rsidP="009F4F6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6F43CC01" w14:textId="77777777" w:rsidR="009F4F6C" w:rsidRDefault="009F4F6C" w:rsidP="009F4F6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6F641E5" w14:textId="77777777" w:rsidR="009F4F6C" w:rsidRDefault="009F4F6C" w:rsidP="009F4F6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04AA7AA" w14:textId="77777777" w:rsidR="009F4F6C" w:rsidRDefault="009F4F6C" w:rsidP="009F4F6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B0EE472" w14:textId="77777777" w:rsidR="009F4F6C" w:rsidRDefault="009F4F6C" w:rsidP="009F4F6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55ED265" w14:textId="77777777" w:rsidR="009F4F6C" w:rsidRDefault="009F4F6C" w:rsidP="009F4F6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1BA1A8B" w14:textId="77777777" w:rsidR="009F4F6C" w:rsidRDefault="009F4F6C" w:rsidP="009F4F6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B994CFF" w14:textId="77777777" w:rsidR="009F4F6C" w:rsidRDefault="009F4F6C" w:rsidP="009F4F6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32B87EA" w14:textId="77777777" w:rsidR="009F4F6C" w:rsidRDefault="009F4F6C" w:rsidP="009F4F6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809D51B" w14:textId="77777777" w:rsidR="009F4F6C" w:rsidRDefault="009F4F6C" w:rsidP="009F4F6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C413004" w14:textId="77777777" w:rsidR="009F4F6C" w:rsidRDefault="009F4F6C" w:rsidP="009F4F6C">
      <w:pPr>
        <w:jc w:val="both"/>
        <w:rPr>
          <w:sz w:val="22"/>
          <w:szCs w:val="22"/>
        </w:rPr>
      </w:pPr>
    </w:p>
    <w:p w14:paraId="6BDC0708" w14:textId="77777777" w:rsidR="009F4F6C" w:rsidRDefault="009F4F6C" w:rsidP="009F4F6C">
      <w:pPr>
        <w:jc w:val="right"/>
        <w:rPr>
          <w:sz w:val="20"/>
          <w:szCs w:val="20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p w14:paraId="7306A83A" w14:textId="77777777" w:rsidR="009F4F6C" w:rsidRDefault="009F4F6C" w:rsidP="009F4F6C">
      <w:pPr>
        <w:tabs>
          <w:tab w:val="right" w:pos="9000"/>
        </w:tabs>
        <w:rPr>
          <w:sz w:val="20"/>
          <w:szCs w:val="20"/>
        </w:rPr>
      </w:pPr>
    </w:p>
    <w:p w14:paraId="3D93BE18" w14:textId="77777777" w:rsidR="00FE545C" w:rsidRPr="009F4F6C" w:rsidRDefault="00FE545C" w:rsidP="009F4F6C"/>
    <w:sectPr w:rsidR="00FE545C" w:rsidRPr="009F4F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871813" w14:textId="77777777" w:rsidR="00D96E4D" w:rsidRDefault="00D96E4D">
      <w:r>
        <w:separator/>
      </w:r>
    </w:p>
  </w:endnote>
  <w:endnote w:type="continuationSeparator" w:id="0">
    <w:p w14:paraId="6B1E4C2D" w14:textId="77777777" w:rsidR="00D96E4D" w:rsidRDefault="00D96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781C0D" w14:textId="77777777" w:rsidR="00555062" w:rsidRDefault="005550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48358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F7F03D" w14:textId="77777777" w:rsidR="00555062" w:rsidRDefault="005550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6FA4D9" w14:textId="77777777" w:rsidR="00D96E4D" w:rsidRDefault="00D96E4D">
      <w:r>
        <w:separator/>
      </w:r>
    </w:p>
  </w:footnote>
  <w:footnote w:type="continuationSeparator" w:id="0">
    <w:p w14:paraId="4CB9AB8A" w14:textId="77777777" w:rsidR="00D96E4D" w:rsidRDefault="00D96E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DE0233" w14:textId="77777777" w:rsidR="00555062" w:rsidRDefault="005550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DCC46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9B85BF" w14:textId="77777777" w:rsidR="00555062" w:rsidRDefault="005550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6E4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55062"/>
    <w:rsid w:val="00595C87"/>
    <w:rsid w:val="005D2C65"/>
    <w:rsid w:val="005E6D94"/>
    <w:rsid w:val="0063384F"/>
    <w:rsid w:val="00643C6F"/>
    <w:rsid w:val="00646202"/>
    <w:rsid w:val="0065290F"/>
    <w:rsid w:val="006815F6"/>
    <w:rsid w:val="00736B49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F4F6C"/>
    <w:rsid w:val="00A0022B"/>
    <w:rsid w:val="00A346FE"/>
    <w:rsid w:val="00A47B4D"/>
    <w:rsid w:val="00A83018"/>
    <w:rsid w:val="00B774DC"/>
    <w:rsid w:val="00C84B03"/>
    <w:rsid w:val="00C969A6"/>
    <w:rsid w:val="00CA7D36"/>
    <w:rsid w:val="00D24208"/>
    <w:rsid w:val="00D60C38"/>
    <w:rsid w:val="00D66893"/>
    <w:rsid w:val="00D90ACB"/>
    <w:rsid w:val="00D96E4D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F5CC04"/>
  <w15:chartTrackingRefBased/>
  <w15:docId w15:val="{F91A33FA-3B88-4102-A67A-BA9704803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F4F6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FC84D-FD0A-4482-B7D8-181E69F84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709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Małgorzata Waligórska</cp:lastModifiedBy>
  <cp:revision>5</cp:revision>
  <cp:lastPrinted>2021-08-26T08:14:00Z</cp:lastPrinted>
  <dcterms:created xsi:type="dcterms:W3CDTF">2021-08-06T12:32:00Z</dcterms:created>
  <dcterms:modified xsi:type="dcterms:W3CDTF">2021-08-26T08:14:00Z</dcterms:modified>
</cp:coreProperties>
</file>