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6904F1B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B0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75DF300B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94AB9" w:rsidRPr="00194AB9">
        <w:rPr>
          <w:b/>
        </w:rPr>
        <w:t>Usługa przeprowadzenia 2 kursów (poziom podstawowy i poziom zaawansowany) dla 2 pracowników BON AGH przygotowujące do korzystania z programu AutoCAD - KC-zp.272-395/21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2C485F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4C78174C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194AB9">
        <w:trPr>
          <w:trHeight w:val="2366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37F4DA06" w14:textId="76967A32" w:rsidR="0080509E" w:rsidRPr="00431178" w:rsidRDefault="00194AB9" w:rsidP="00194AB9">
            <w:pPr>
              <w:pStyle w:val="Akapitzlist"/>
              <w:numPr>
                <w:ilvl w:val="0"/>
                <w:numId w:val="4"/>
              </w:numPr>
              <w:tabs>
                <w:tab w:val="left" w:pos="0"/>
              </w:tabs>
              <w:jc w:val="both"/>
            </w:pPr>
            <w:r w:rsidRPr="00164F41">
              <w:rPr>
                <w:lang w:eastAsia="zh-CN"/>
              </w:rPr>
              <w:t>w okresie ostatnich 3 lat przed terminem składania ofert przeprowadziła co najmniej 3 szkolenia z programu AutoCAD</w:t>
            </w:r>
            <w:r>
              <w:rPr>
                <w:lang w:eastAsia="zh-CN"/>
              </w:rPr>
              <w:t xml:space="preserve"> dla ………. /proszę podać ilość/ osób.</w:t>
            </w:r>
          </w:p>
        </w:tc>
        <w:tc>
          <w:tcPr>
            <w:tcW w:w="2343" w:type="dxa"/>
          </w:tcPr>
          <w:p w14:paraId="583C306C" w14:textId="77777777" w:rsidR="00B678F3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6C7C0C8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1795E4ED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5792DB" w14:textId="68844258" w:rsidR="00987E4B" w:rsidRPr="00D00E95" w:rsidRDefault="00987E4B" w:rsidP="00D00E95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 xml:space="preserve">soby posiadają wskazane  doświadczenie. </w:t>
      </w:r>
    </w:p>
    <w:p w14:paraId="5F910435" w14:textId="19D1FAE9" w:rsidR="00987E4B" w:rsidRDefault="00E4768B" w:rsidP="00E4768B">
      <w:pPr>
        <w:spacing w:line="259" w:lineRule="auto"/>
        <w:jc w:val="center"/>
        <w:rPr>
          <w:sz w:val="16"/>
          <w:szCs w:val="16"/>
        </w:rPr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>lektronicznym</w:t>
      </w:r>
      <w:r w:rsidR="00784545">
        <w:rPr>
          <w:bCs/>
          <w:i/>
          <w:iCs/>
          <w:color w:val="FF0000"/>
          <w:lang w:eastAsia="en-US"/>
        </w:rPr>
        <w:t>.</w:t>
      </w:r>
      <w:bookmarkStart w:id="0" w:name="_GoBack"/>
      <w:bookmarkEnd w:id="0"/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987E4B" w:rsidRPr="00AA36AA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BA1AF2" w14:textId="77777777" w:rsidR="00EF67DA" w:rsidRDefault="00EF67DA">
      <w:r>
        <w:separator/>
      </w:r>
    </w:p>
  </w:endnote>
  <w:endnote w:type="continuationSeparator" w:id="0">
    <w:p w14:paraId="72715BD5" w14:textId="77777777" w:rsidR="00EF67DA" w:rsidRDefault="00EF6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35877" w14:textId="77777777" w:rsidR="00EF67DA" w:rsidRDefault="00EF67DA">
      <w:r>
        <w:separator/>
      </w:r>
    </w:p>
  </w:footnote>
  <w:footnote w:type="continuationSeparator" w:id="0">
    <w:p w14:paraId="02304521" w14:textId="77777777" w:rsidR="00EF67DA" w:rsidRDefault="00EF67D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30D4C20C" w:rsidR="00C303B2" w:rsidRPr="00A844AF" w:rsidRDefault="00BC58AD" w:rsidP="00A844AF">
    <w:pPr>
      <w:pStyle w:val="Nagwek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A3633"/>
    <w:multiLevelType w:val="hybridMultilevel"/>
    <w:tmpl w:val="E0025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73338"/>
    <w:multiLevelType w:val="hybridMultilevel"/>
    <w:tmpl w:val="F83E2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1666D"/>
    <w:multiLevelType w:val="hybridMultilevel"/>
    <w:tmpl w:val="D06C6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A2816"/>
    <w:multiLevelType w:val="hybridMultilevel"/>
    <w:tmpl w:val="B46C491A"/>
    <w:lvl w:ilvl="0" w:tplc="175804B4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45736"/>
    <w:rsid w:val="000532E0"/>
    <w:rsid w:val="000D647A"/>
    <w:rsid w:val="00157F2B"/>
    <w:rsid w:val="00194AB9"/>
    <w:rsid w:val="001D0F1F"/>
    <w:rsid w:val="002053DE"/>
    <w:rsid w:val="002328A0"/>
    <w:rsid w:val="00263CEB"/>
    <w:rsid w:val="0027627E"/>
    <w:rsid w:val="002A7F51"/>
    <w:rsid w:val="002C485F"/>
    <w:rsid w:val="002C75A3"/>
    <w:rsid w:val="002D4311"/>
    <w:rsid w:val="00464933"/>
    <w:rsid w:val="0047573B"/>
    <w:rsid w:val="004F22F3"/>
    <w:rsid w:val="00517D50"/>
    <w:rsid w:val="00520B06"/>
    <w:rsid w:val="00527F15"/>
    <w:rsid w:val="0056690C"/>
    <w:rsid w:val="005F6749"/>
    <w:rsid w:val="006828A2"/>
    <w:rsid w:val="00784545"/>
    <w:rsid w:val="00786C56"/>
    <w:rsid w:val="007F6736"/>
    <w:rsid w:val="0080509E"/>
    <w:rsid w:val="008539D0"/>
    <w:rsid w:val="008E4A55"/>
    <w:rsid w:val="008E66F9"/>
    <w:rsid w:val="00917391"/>
    <w:rsid w:val="009616AA"/>
    <w:rsid w:val="00987E4B"/>
    <w:rsid w:val="009E4F5D"/>
    <w:rsid w:val="009F61B4"/>
    <w:rsid w:val="00A2150B"/>
    <w:rsid w:val="00A844AF"/>
    <w:rsid w:val="00B33027"/>
    <w:rsid w:val="00B678F3"/>
    <w:rsid w:val="00B72E23"/>
    <w:rsid w:val="00BC58AD"/>
    <w:rsid w:val="00C303B2"/>
    <w:rsid w:val="00C92A61"/>
    <w:rsid w:val="00CB7B0E"/>
    <w:rsid w:val="00CF6409"/>
    <w:rsid w:val="00D00E95"/>
    <w:rsid w:val="00D93916"/>
    <w:rsid w:val="00E4768B"/>
    <w:rsid w:val="00E83491"/>
    <w:rsid w:val="00EF67DA"/>
    <w:rsid w:val="00F04CB8"/>
    <w:rsid w:val="00F1179A"/>
    <w:rsid w:val="00F21267"/>
    <w:rsid w:val="00F55B12"/>
    <w:rsid w:val="00FA31F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C75A3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C75A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75A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75A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5A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5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68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7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3</cp:revision>
  <cp:lastPrinted>2021-08-25T12:44:00Z</cp:lastPrinted>
  <dcterms:created xsi:type="dcterms:W3CDTF">2021-08-25T12:44:00Z</dcterms:created>
  <dcterms:modified xsi:type="dcterms:W3CDTF">2021-09-01T12:47:00Z</dcterms:modified>
</cp:coreProperties>
</file>