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08B74" w14:textId="6354534E" w:rsidR="0075600E" w:rsidRDefault="0075600E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4C32ABEB" w14:textId="77777777"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14:paraId="4EFA3AD9" w14:textId="3417338A"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 w:rsidR="003A7751">
        <w:rPr>
          <w:rFonts w:ascii="Verdana" w:hAnsi="Verdana"/>
          <w:b/>
        </w:rPr>
        <w:t>4</w:t>
      </w:r>
    </w:p>
    <w:p w14:paraId="70B086EC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3F3501BF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14:paraId="6F90D985" w14:textId="77777777"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22F5BB0E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14:paraId="4815C5C0" w14:textId="3E247155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Krakowie w wyniku przeprowadzonego postępowania o zamówienie publiczne </w:t>
      </w:r>
    </w:p>
    <w:p w14:paraId="0650436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14:paraId="5036621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515D00F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14:paraId="77FBC97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14:paraId="116BE499" w14:textId="77777777"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14:paraId="732D6E76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14:paraId="30F39D81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14:paraId="0CEE226D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26AB6ACB" w14:textId="77777777"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14:paraId="192CB442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14:paraId="630BF887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5D4A47DB" w14:textId="77777777"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14:paraId="05B37D3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51D78CF5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14:paraId="55477502" w14:textId="3FAF3453"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</w:t>
      </w:r>
      <w:r w:rsidR="00F27018">
        <w:rPr>
          <w:rFonts w:ascii="Verdana" w:eastAsia="Arial Unicode MS" w:hAnsi="Verdana"/>
        </w:rPr>
        <w:t>:</w:t>
      </w:r>
      <w:r w:rsidRPr="00FC4767">
        <w:rPr>
          <w:rFonts w:ascii="Verdana" w:eastAsia="Arial Unicode MS" w:hAnsi="Verdana"/>
        </w:rPr>
        <w:t xml:space="preserve"> </w:t>
      </w:r>
      <w:r w:rsidR="00F27018" w:rsidRPr="00F27018">
        <w:rPr>
          <w:rFonts w:ascii="Verdana" w:eastAsia="Arial Unicode MS" w:hAnsi="Verdana"/>
          <w:b/>
        </w:rPr>
        <w:t>Usługa przeprowadzenia 2 kursów (poziom podstawowy i poziom zaawansowany) dla 2 pracowników BON AGH przygotowujące do korzystania z programu AutoCAD - KC-zp.272-395/21</w:t>
      </w:r>
      <w:r w:rsidR="00F27018">
        <w:rPr>
          <w:rFonts w:ascii="Verdana" w:eastAsia="Arial Unicode MS" w:hAnsi="Verdana"/>
          <w:b/>
        </w:rPr>
        <w:t xml:space="preserve"> zadanie częściowe nr 1/zadanie częściowe nr 2*</w:t>
      </w:r>
      <w:r w:rsidR="00F27018">
        <w:rPr>
          <w:rFonts w:ascii="Verdana" w:eastAsia="Arial Unicode MS" w:hAnsi="Verdana"/>
        </w:rPr>
        <w:t xml:space="preserve">, </w:t>
      </w:r>
      <w:r w:rsidRPr="00FC4767">
        <w:rPr>
          <w:rFonts w:ascii="Verdana" w:eastAsia="Arial Unicode MS" w:hAnsi="Verdana"/>
        </w:rPr>
        <w:t>zwana dalej przedmiotem umowy.</w:t>
      </w:r>
    </w:p>
    <w:p w14:paraId="3160BE0C" w14:textId="127EF18C" w:rsidR="0075600E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 w:rsidR="007D1845"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14:paraId="6767908C" w14:textId="79B92142" w:rsidR="0075600E" w:rsidRDefault="0075600E" w:rsidP="0075600E">
      <w:pPr>
        <w:autoSpaceDE w:val="0"/>
        <w:autoSpaceDN w:val="0"/>
        <w:adjustRightInd w:val="0"/>
        <w:jc w:val="both"/>
        <w:rPr>
          <w:rFonts w:ascii="Verdana" w:hAnsi="Verdana"/>
          <w:bCs/>
          <w:i/>
          <w:color w:val="000000"/>
        </w:rPr>
      </w:pPr>
      <w:r>
        <w:rPr>
          <w:rFonts w:ascii="Verdana" w:eastAsia="Arial Unicode MS" w:hAnsi="Verdana"/>
        </w:rPr>
        <w:t xml:space="preserve">3. </w:t>
      </w:r>
      <w:r w:rsidRPr="00F27018">
        <w:rPr>
          <w:rFonts w:ascii="Verdana" w:eastAsia="Arial Unicode MS" w:hAnsi="Verdana"/>
        </w:rPr>
        <w:t>Przedmiot umowy jest realizowany</w:t>
      </w:r>
      <w:r w:rsidR="00F27018" w:rsidRPr="00F27018">
        <w:rPr>
          <w:rFonts w:ascii="Verdana" w:hAnsi="Verdana"/>
          <w:bCs/>
          <w:color w:val="000000"/>
        </w:rPr>
        <w:t xml:space="preserve"> </w:t>
      </w:r>
      <w:r w:rsidR="00F27018" w:rsidRPr="00F27018">
        <w:rPr>
          <w:rFonts w:ascii="Verdana" w:hAnsi="Verdana"/>
          <w:bCs/>
          <w:color w:val="000000"/>
        </w:rPr>
        <w:t xml:space="preserve">w ramach projektu POWR.03.05.00-00-A076 </w:t>
      </w:r>
      <w:r w:rsidR="00F27018" w:rsidRPr="00F27018">
        <w:rPr>
          <w:rFonts w:ascii="Verdana" w:hAnsi="Verdana"/>
          <w:bCs/>
          <w:i/>
          <w:color w:val="000000"/>
        </w:rPr>
        <w:t>„Akademia Dostępności – Wzmocnienie potencjału AGH w zakresie wsparcia osób z niepełnosprawnościami”</w:t>
      </w:r>
      <w:r w:rsidR="00F27018">
        <w:rPr>
          <w:rFonts w:ascii="Verdana" w:hAnsi="Verdana"/>
          <w:bCs/>
          <w:i/>
          <w:color w:val="000000"/>
        </w:rPr>
        <w:t>.</w:t>
      </w:r>
    </w:p>
    <w:p w14:paraId="4E3DD2B8" w14:textId="057440F3" w:rsidR="00835B60" w:rsidRDefault="00835B60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4. Miejsce szkolenia:……………………</w:t>
      </w:r>
    </w:p>
    <w:p w14:paraId="57EC5D4D" w14:textId="40F5260C" w:rsidR="00835B60" w:rsidRPr="00093688" w:rsidRDefault="00835B60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Nazwa platformy internetowej: ……………………</w:t>
      </w:r>
    </w:p>
    <w:p w14:paraId="15EAC644" w14:textId="77777777"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14:paraId="07CF66AB" w14:textId="77777777" w:rsidR="00093688" w:rsidRDefault="0075600E" w:rsidP="0009368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5D0F63E4" w14:textId="7501ABBA" w:rsidR="0075600E" w:rsidRPr="005F5AE1" w:rsidRDefault="0075600E" w:rsidP="005F5AE1">
      <w:pPr>
        <w:keepNext/>
        <w:widowControl w:val="0"/>
        <w:autoSpaceDE w:val="0"/>
        <w:autoSpaceDN w:val="0"/>
        <w:jc w:val="both"/>
        <w:outlineLvl w:val="0"/>
        <w:rPr>
          <w:rFonts w:ascii="Verdana" w:hAnsi="Verdana"/>
        </w:rPr>
      </w:pPr>
      <w:r w:rsidRPr="005F5AE1">
        <w:rPr>
          <w:rFonts w:ascii="Verdana" w:eastAsia="Arial Unicode MS" w:hAnsi="Verdana"/>
        </w:rPr>
        <w:t xml:space="preserve">Wykonawca zobowiązuje się wykonać usługę w terminie: </w:t>
      </w:r>
      <w:r w:rsidR="00864D66" w:rsidRPr="005F5AE1">
        <w:rPr>
          <w:rFonts w:ascii="Verdana" w:eastAsia="Arial Unicode MS" w:hAnsi="Verdana"/>
        </w:rPr>
        <w:t xml:space="preserve">do </w:t>
      </w:r>
      <w:r w:rsidR="00F27018">
        <w:rPr>
          <w:rFonts w:ascii="Verdana" w:eastAsia="Arial Unicode MS" w:hAnsi="Verdana"/>
        </w:rPr>
        <w:t>5</w:t>
      </w:r>
      <w:r w:rsidR="00093688" w:rsidRPr="005F5AE1">
        <w:rPr>
          <w:rFonts w:ascii="Verdana" w:eastAsia="Arial Unicode MS" w:hAnsi="Verdana"/>
        </w:rPr>
        <w:t xml:space="preserve"> miesięcy od daty podpisania umowy.</w:t>
      </w:r>
      <w:bookmarkStart w:id="3" w:name="_Toc447696300"/>
    </w:p>
    <w:p w14:paraId="32780FF9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14:paraId="43099DBF" w14:textId="77777777"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14:paraId="62F57D81" w14:textId="5C25E6F2" w:rsidR="0075600E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w wysokości brutto …………………….. zł (słownie: ……………………..). </w:t>
      </w:r>
      <w:r w:rsidRPr="00835B60">
        <w:rPr>
          <w:rFonts w:ascii="Verdana" w:eastAsia="Calibri" w:hAnsi="Verdana"/>
          <w:i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835B60">
        <w:rPr>
          <w:rFonts w:ascii="Verdana" w:eastAsia="Calibri" w:hAnsi="Verdana"/>
          <w:i/>
        </w:rPr>
        <w:t>t.j</w:t>
      </w:r>
      <w:proofErr w:type="spellEnd"/>
      <w:r w:rsidRPr="00835B60">
        <w:rPr>
          <w:rFonts w:ascii="Verdana" w:eastAsia="Calibri" w:hAnsi="Verdana"/>
          <w:i/>
        </w:rPr>
        <w:t>. Dz. U. 2018.701 j.t.)</w:t>
      </w:r>
      <w:r w:rsidRPr="00835B60">
        <w:rPr>
          <w:rFonts w:ascii="Verdana" w:hAnsi="Verdana"/>
          <w:bCs/>
          <w:i/>
          <w:iCs/>
          <w:lang w:eastAsia="zh-CN"/>
        </w:rPr>
        <w:t>.</w:t>
      </w:r>
      <w:r w:rsidRPr="00FC4767">
        <w:rPr>
          <w:rFonts w:ascii="Verdana" w:hAnsi="Verdana"/>
          <w:bCs/>
          <w:iCs/>
          <w:lang w:eastAsia="zh-CN"/>
        </w:rPr>
        <w:t xml:space="preserve"> </w:t>
      </w:r>
    </w:p>
    <w:p w14:paraId="71AE8F4C" w14:textId="1BCFF595" w:rsidR="0075600E" w:rsidRPr="00FC4767" w:rsidRDefault="0075600E" w:rsidP="00F27018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hAnsi="Verdana"/>
          <w:bCs/>
          <w:iCs/>
          <w:lang w:eastAsia="zh-CN"/>
        </w:rPr>
        <w:t xml:space="preserve">2.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14:paraId="50BC5A1C" w14:textId="5768B428" w:rsidR="0075600E" w:rsidRPr="00C945BB" w:rsidRDefault="00F27018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>3</w:t>
      </w:r>
      <w:r w:rsidR="0075600E" w:rsidRPr="00C945BB">
        <w:rPr>
          <w:rFonts w:ascii="Verdana" w:hAnsi="Verdana" w:cs="Verdana"/>
          <w:lang w:eastAsia="zh-CN"/>
        </w:rPr>
        <w:t>. Płatność nastąpi po przeprowadzeniu szkolenia</w:t>
      </w:r>
      <w:r w:rsidR="009F2784" w:rsidRPr="00C945BB">
        <w:rPr>
          <w:rFonts w:ascii="Verdana" w:hAnsi="Verdana" w:cs="Verdana"/>
          <w:lang w:eastAsia="zh-CN"/>
        </w:rPr>
        <w:t>,</w:t>
      </w:r>
      <w:r w:rsidR="0075600E" w:rsidRPr="00C945BB">
        <w:rPr>
          <w:rFonts w:ascii="Verdana" w:hAnsi="Verdana" w:cs="Verdana"/>
          <w:lang w:eastAsia="zh-CN"/>
        </w:rPr>
        <w:t xml:space="preserve"> przelewem w ciągu 21 dni od daty otrzymania </w:t>
      </w:r>
      <w:r w:rsidR="009F2784" w:rsidRPr="00C945BB">
        <w:rPr>
          <w:rFonts w:ascii="Verdana" w:hAnsi="Verdana" w:cs="Verdana"/>
          <w:lang w:eastAsia="zh-CN"/>
        </w:rPr>
        <w:t>faktury przez Zamawiającego</w:t>
      </w:r>
      <w:r w:rsidR="0075600E" w:rsidRPr="00C945BB">
        <w:rPr>
          <w:rFonts w:ascii="Verdana" w:hAnsi="Verdana" w:cs="Verdana"/>
          <w:lang w:eastAsia="zh-CN"/>
        </w:rPr>
        <w:t>,</w:t>
      </w:r>
      <w:r w:rsidR="00B14C5E" w:rsidRPr="00C945BB">
        <w:t xml:space="preserve"> </w:t>
      </w:r>
      <w:r w:rsidR="00B14C5E"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="00C945BB" w:rsidRPr="00C945BB">
        <w:rPr>
          <w:rStyle w:val="Odwoaniedokomentarza"/>
        </w:rPr>
        <w:t>.</w:t>
      </w:r>
    </w:p>
    <w:p w14:paraId="64038206" w14:textId="77777777" w:rsidR="00F27018" w:rsidRDefault="00F27018" w:rsidP="00F2701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4</w:t>
      </w:r>
      <w:r w:rsidR="0075600E" w:rsidRPr="0074784E">
        <w:rPr>
          <w:rFonts w:ascii="Verdana" w:eastAsia="Arial Unicode MS" w:hAnsi="Verdana"/>
          <w:iCs/>
        </w:rPr>
        <w:t>. Na fakturze Wykonawca umieści numer niniejszej umowy.</w:t>
      </w:r>
      <w:bookmarkStart w:id="4" w:name="_Toc447696301"/>
      <w:bookmarkStart w:id="5" w:name="_Toc470857625"/>
    </w:p>
    <w:p w14:paraId="1FF2460D" w14:textId="7A873B93" w:rsidR="00F27018" w:rsidRPr="00752F84" w:rsidRDefault="00F27018" w:rsidP="00F2701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bCs/>
        </w:rPr>
        <w:lastRenderedPageBreak/>
        <w:t xml:space="preserve">5. </w:t>
      </w:r>
      <w:r w:rsidRPr="00752F84">
        <w:rPr>
          <w:rFonts w:ascii="Verdana" w:hAnsi="Verdana"/>
          <w:bCs/>
        </w:rPr>
        <w:t xml:space="preserve">Zapłata wynagrodzenia nastąpi przelewem na rachunek Wykonawcy zawarty na dzień zlecenia przelewu w wykazie podmiotów o których mowa w art. 96b ust. 1) Ustawy </w:t>
      </w:r>
      <w:r w:rsidRPr="00752F84">
        <w:rPr>
          <w:rFonts w:ascii="Verdana" w:hAnsi="Verdana"/>
          <w:bCs/>
        </w:rPr>
        <w:br/>
        <w:t>o podatku od towarów i usług.</w:t>
      </w:r>
    </w:p>
    <w:p w14:paraId="2C761B05" w14:textId="51828C9E" w:rsidR="00F27018" w:rsidRPr="00835B60" w:rsidRDefault="00F27018" w:rsidP="00835B60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284" w:right="283"/>
        <w:jc w:val="both"/>
        <w:rPr>
          <w:rFonts w:ascii="Verdana" w:eastAsia="Arial Unicode MS" w:hAnsi="Verdana"/>
          <w:sz w:val="20"/>
        </w:rPr>
      </w:pPr>
      <w:r w:rsidRPr="00835B60">
        <w:rPr>
          <w:rFonts w:ascii="Verdana" w:eastAsia="Arial Unicode MS" w:hAnsi="Verdana"/>
          <w:sz w:val="20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</w:t>
      </w:r>
      <w:r w:rsidRPr="00835B60">
        <w:rPr>
          <w:rFonts w:ascii="Verdana" w:eastAsia="Arial Unicode MS" w:hAnsi="Verdana"/>
          <w:sz w:val="20"/>
        </w:rPr>
        <w:br/>
        <w:t>Z tego tytułu Wykonawcy nie przysługują roszczenia z tytułu niedotrzymania terminu płatności, o których mowa w ust. 12.</w:t>
      </w:r>
    </w:p>
    <w:p w14:paraId="49F75CD1" w14:textId="51C9F1BC" w:rsidR="00F27018" w:rsidRPr="00835B60" w:rsidRDefault="00F27018" w:rsidP="00835B60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284" w:right="283"/>
        <w:jc w:val="both"/>
        <w:rPr>
          <w:rFonts w:ascii="Verdana" w:eastAsia="Arial Unicode MS" w:hAnsi="Verdana"/>
          <w:sz w:val="20"/>
        </w:rPr>
      </w:pPr>
      <w:r w:rsidRPr="00835B60">
        <w:rPr>
          <w:rFonts w:ascii="Verdana" w:eastAsia="Arial Unicode MS" w:hAnsi="Verdana"/>
          <w:sz w:val="20"/>
        </w:rPr>
        <w:t>Za dzień zapłaty uważa się dzień obciążenia rachunku bankowego Zamawiającego poleceniem przelewu na rachunek bankowy Wykonawcy.</w:t>
      </w:r>
    </w:p>
    <w:p w14:paraId="31B09B23" w14:textId="2013A9D1" w:rsidR="00F27018" w:rsidRPr="00752F84" w:rsidRDefault="00835B60" w:rsidP="00835B60">
      <w:pPr>
        <w:numPr>
          <w:ilvl w:val="0"/>
          <w:numId w:val="27"/>
        </w:numPr>
        <w:autoSpaceDE w:val="0"/>
        <w:autoSpaceDN w:val="0"/>
        <w:adjustRightInd w:val="0"/>
        <w:ind w:left="0" w:right="283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="00F27018" w:rsidRPr="00752F84">
        <w:rPr>
          <w:rFonts w:ascii="Verdana" w:eastAsia="Arial Unicode MS" w:hAnsi="Verdana"/>
        </w:rPr>
        <w:t>Za niedotrzymanie terminu płatności faktury Wykonawca może naliczyć odsetki w ustawowej wysokości.</w:t>
      </w:r>
    </w:p>
    <w:p w14:paraId="5F3C660E" w14:textId="77777777" w:rsidR="00F27018" w:rsidRPr="00752F84" w:rsidRDefault="00F27018" w:rsidP="00835B60">
      <w:pPr>
        <w:numPr>
          <w:ilvl w:val="0"/>
          <w:numId w:val="27"/>
        </w:numPr>
        <w:autoSpaceDE w:val="0"/>
        <w:autoSpaceDN w:val="0"/>
        <w:adjustRightInd w:val="0"/>
        <w:ind w:left="0" w:right="283" w:firstLine="0"/>
        <w:jc w:val="both"/>
        <w:rPr>
          <w:rFonts w:ascii="Verdana" w:eastAsia="Arial Unicode MS" w:hAnsi="Verdana"/>
        </w:rPr>
      </w:pPr>
      <w:r w:rsidRPr="00752F84">
        <w:rPr>
          <w:rFonts w:ascii="Verdana" w:eastAsia="Arial Unicode MS" w:hAnsi="Verdana"/>
        </w:rPr>
        <w:t>Zamawiający nie wyraża zgody na cesję wierzytelności wynikającą z realizacji niniejszej umowy.</w:t>
      </w:r>
    </w:p>
    <w:p w14:paraId="56B442F4" w14:textId="00538A6E" w:rsidR="0075600E" w:rsidRPr="00FC4767" w:rsidRDefault="0075600E" w:rsidP="00F2701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/>
          <w:bCs/>
        </w:rPr>
      </w:pPr>
    </w:p>
    <w:p w14:paraId="5C796EF8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14:paraId="4F69FDFA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stanowiących przedmiot umowy </w:t>
      </w:r>
      <w:r w:rsidRPr="00111747">
        <w:rPr>
          <w:rFonts w:ascii="Verdana" w:hAnsi="Verdana"/>
        </w:rPr>
        <w:br/>
        <w:t>z należytą starannością określoną przy uwzględnieniu zawodowego charakteru prowadzonej przez niego działalności gospodarczej.</w:t>
      </w:r>
    </w:p>
    <w:p w14:paraId="30412E92" w14:textId="77777777" w:rsidR="00093688" w:rsidRPr="00111747" w:rsidRDefault="00093688" w:rsidP="00093688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Zleceniobiorca zobowiązuje się do wykonania usług w sposób zgodny z umową, obowiązującymi przepisami, normami, wiedzą i sztuką w zakresie przedmiotu umowy. </w:t>
      </w:r>
    </w:p>
    <w:p w14:paraId="6BB29BC6" w14:textId="475AF308" w:rsidR="0075600E" w:rsidRPr="00111747" w:rsidRDefault="00093688" w:rsidP="0075600E">
      <w:pPr>
        <w:numPr>
          <w:ilvl w:val="0"/>
          <w:numId w:val="25"/>
        </w:numPr>
        <w:jc w:val="both"/>
        <w:rPr>
          <w:rFonts w:ascii="Verdana" w:hAnsi="Verdana"/>
        </w:rPr>
      </w:pPr>
      <w:r w:rsidRPr="00111747">
        <w:rPr>
          <w:rFonts w:ascii="Verdana" w:hAnsi="Verdana"/>
        </w:rPr>
        <w:t xml:space="preserve">Odbiór usług przez Zleceniodawcę nastąpi na podstawie sporządzonego przez Zleceniodawcę protokołu zdawczo-odbiorczego podpisanego przez obie Strony. Podpisanie przez Strony protokołu odbioru usług będzie podstawą do wystawienia faktury. </w:t>
      </w: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14:paraId="14B187F3" w14:textId="77777777" w:rsidR="00835B60" w:rsidRDefault="00835B60" w:rsidP="0075600E">
      <w:pPr>
        <w:jc w:val="center"/>
        <w:rPr>
          <w:rFonts w:ascii="Verdana" w:hAnsi="Verdana"/>
          <w:b/>
          <w:bCs/>
        </w:rPr>
      </w:pPr>
    </w:p>
    <w:p w14:paraId="3E0EE5C7" w14:textId="74F2764E"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14:paraId="5C91DE0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62FFB178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06483D43" w14:textId="77777777"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C62DFB3" w14:textId="77777777"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182C9DE3" w14:textId="77777777"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14:paraId="02B1C85D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960426B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7CE0EA4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14:paraId="5B886375" w14:textId="77777777"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14:paraId="66B0B60C" w14:textId="072A5EC3" w:rsidR="0075600E" w:rsidRPr="00093688" w:rsidRDefault="0075600E" w:rsidP="0009368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444E76B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26EAD6C" w14:textId="77777777"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14:paraId="6AFFA887" w14:textId="77777777"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14:paraId="6CF127E5" w14:textId="5EA2BACA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Jeżeli </w:t>
      </w:r>
      <w:r w:rsidR="00D2476E" w:rsidRPr="00111747">
        <w:rPr>
          <w:rFonts w:ascii="Verdana" w:eastAsia="Arial Unicode MS" w:hAnsi="Verdana"/>
        </w:rPr>
        <w:t>zwłoka</w:t>
      </w:r>
      <w:r w:rsidRPr="00111747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</w:t>
      </w:r>
      <w:r w:rsidRPr="00111747">
        <w:rPr>
          <w:rFonts w:ascii="Verdana" w:eastAsia="Arial Unicode MS" w:hAnsi="Verdana"/>
        </w:rPr>
        <w:lastRenderedPageBreak/>
        <w:t xml:space="preserve">dodatkowego, a Wykonawca będzie zobowiązany do zapłaty kary umownej w wysokości 10% (słownie: dziesięć procent) </w:t>
      </w:r>
      <w:r w:rsidRPr="00111747">
        <w:rPr>
          <w:rFonts w:ascii="Verdana" w:hAnsi="Verdana"/>
          <w:iCs/>
        </w:rPr>
        <w:t>wynagrodzenia umownego.</w:t>
      </w:r>
    </w:p>
    <w:p w14:paraId="7A947FD6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2DF93A7E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D45B017" w14:textId="2AB7AC7C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5. Jeżeli kary umowne, o których mowa w </w:t>
      </w:r>
      <w:r w:rsidRPr="00111747">
        <w:rPr>
          <w:rFonts w:ascii="Verdana" w:hAnsi="Verdana"/>
          <w:bCs/>
        </w:rPr>
        <w:t xml:space="preserve">§ </w:t>
      </w:r>
      <w:r w:rsidR="001D7E55">
        <w:rPr>
          <w:rFonts w:ascii="Verdana" w:hAnsi="Verdana"/>
          <w:bCs/>
        </w:rPr>
        <w:t>7</w:t>
      </w:r>
      <w:r w:rsidRPr="0011174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058144AA" w14:textId="59F1FF85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14:paraId="33E47319" w14:textId="655CD0BA" w:rsidR="00645EFB" w:rsidRPr="00111747" w:rsidRDefault="00645EFB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7.</w:t>
      </w:r>
      <w:r w:rsidRPr="00111747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14:paraId="4B33ED39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222077C7" w14:textId="77777777" w:rsidR="0075600E" w:rsidRPr="0011174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11747">
        <w:rPr>
          <w:rFonts w:ascii="Verdana" w:eastAsia="Arial Unicode MS" w:hAnsi="Verdana"/>
          <w:b/>
        </w:rPr>
        <w:t>§ 8</w:t>
      </w:r>
      <w:r w:rsidRPr="00111747">
        <w:rPr>
          <w:rFonts w:ascii="Verdana" w:eastAsia="Arial Unicode MS" w:hAnsi="Verdana"/>
        </w:rPr>
        <w:t xml:space="preserve"> </w:t>
      </w:r>
      <w:r w:rsidRPr="0011174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14:paraId="67275700" w14:textId="77777777" w:rsidR="00D2476E" w:rsidRPr="00111747" w:rsidRDefault="00D2476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5A4DA237" w14:textId="46C0A283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11747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</w:t>
      </w:r>
      <w:r w:rsidRPr="00FC4767">
        <w:rPr>
          <w:rFonts w:ascii="Verdana" w:eastAsia="Arial Unicode MS" w:hAnsi="Verdana"/>
        </w:rPr>
        <w:t xml:space="preserve">przedmiotu Umowy dalej nienależycie wykonuje zobowiązania wynikające z Umowy. </w:t>
      </w:r>
    </w:p>
    <w:p w14:paraId="6F54EFB8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287D5A95" w14:textId="77777777"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14:paraId="6C08DFF7" w14:textId="77777777"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14:paraId="67F7F331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2E397DA9" w14:textId="77777777" w:rsidR="00F55672" w:rsidRPr="0033398D" w:rsidRDefault="00F55672" w:rsidP="00F55672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6E969495" w14:textId="77777777" w:rsidR="00F55672" w:rsidRPr="0033398D" w:rsidRDefault="00F55672" w:rsidP="00F55672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21CF1051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1FB1B464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7F62264F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73649790" w14:textId="77777777" w:rsidR="00F55672" w:rsidRPr="0033398D" w:rsidRDefault="00F55672" w:rsidP="00F5567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75175AAF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1BFED0A8" w14:textId="77777777" w:rsidR="00F55672" w:rsidRPr="0002546C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199771DC" w14:textId="77777777" w:rsidR="00F55672" w:rsidRPr="0002546C" w:rsidRDefault="00F55672" w:rsidP="00F55672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1F7BA92" w14:textId="77777777" w:rsidR="00F55672" w:rsidRPr="00D6747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77BD4EF9" w14:textId="77777777" w:rsidR="00F55672" w:rsidRPr="0033398D" w:rsidRDefault="00F55672" w:rsidP="00F55672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348BA1CA" w14:textId="77777777" w:rsidR="00F55672" w:rsidRPr="0033398D" w:rsidRDefault="00F55672" w:rsidP="00F55672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36F5ED39" w14:textId="77777777" w:rsidR="0075600E" w:rsidRPr="00FC4767" w:rsidRDefault="0075600E" w:rsidP="00D2476E">
      <w:pPr>
        <w:rPr>
          <w:rFonts w:ascii="Verdana" w:hAnsi="Verdana"/>
          <w:b/>
          <w:bCs/>
        </w:rPr>
      </w:pPr>
    </w:p>
    <w:p w14:paraId="139A76BB" w14:textId="4CA185F2" w:rsidR="0075600E" w:rsidRPr="00B9337D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B9337D">
        <w:rPr>
          <w:rFonts w:ascii="Verdana" w:hAnsi="Verdana"/>
          <w:b/>
          <w:bCs/>
        </w:rPr>
        <w:t>§ 1</w:t>
      </w:r>
      <w:r w:rsidR="00D2476E" w:rsidRPr="00B9337D">
        <w:rPr>
          <w:rFonts w:ascii="Verdana" w:hAnsi="Verdana"/>
          <w:b/>
          <w:bCs/>
        </w:rPr>
        <w:t>0</w:t>
      </w:r>
      <w:r w:rsidRPr="00B9337D">
        <w:rPr>
          <w:rFonts w:ascii="Verdana" w:hAnsi="Verdana"/>
          <w:b/>
          <w:bCs/>
        </w:rPr>
        <w:t xml:space="preserve"> Postanowienia końcowe</w:t>
      </w:r>
    </w:p>
    <w:p w14:paraId="27C9A14D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14:paraId="7D3DD7BE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488A8CE2" w14:textId="77777777"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064B937F" w14:textId="77777777" w:rsidR="0075600E" w:rsidRPr="00FC4767" w:rsidRDefault="0075600E" w:rsidP="0075600E">
      <w:pPr>
        <w:rPr>
          <w:rFonts w:ascii="Verdana" w:hAnsi="Verdana"/>
        </w:rPr>
      </w:pPr>
    </w:p>
    <w:p w14:paraId="1C661700" w14:textId="77777777" w:rsidR="0075600E" w:rsidRPr="00FC4767" w:rsidRDefault="0075600E" w:rsidP="0075600E">
      <w:pPr>
        <w:rPr>
          <w:rFonts w:ascii="Verdana" w:hAnsi="Verdana"/>
        </w:rPr>
      </w:pPr>
    </w:p>
    <w:p w14:paraId="138D26C1" w14:textId="77777777"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29148618" w14:textId="77777777"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369013E" w14:textId="77777777"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E6155AE" w14:textId="77777777"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720C9DB" w14:textId="77777777"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14:paraId="7FECA1A2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401C434" w14:textId="77777777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2D0DE93" w14:textId="747F5C7E"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50C4B81" w14:textId="53B965E9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A877184" w14:textId="091A8E94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ADC6B07" w14:textId="5502CC46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7638660" w14:textId="7026EEC2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0A2792C" w14:textId="140F47A8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93CB420" w14:textId="18D6FD07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AB5C160" w14:textId="79C82C74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F5E6145" w14:textId="32C642BF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AFB7971" w14:textId="1C6EDF03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46E2C69" w14:textId="71AAAC6E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BA5F491" w14:textId="68A43B36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F806CF7" w14:textId="7CE14493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910BD8D" w14:textId="4244B7B1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47E999" w14:textId="1ED98CCB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FB050A" w14:textId="2AFD1A70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AEC114E" w14:textId="5D60B646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23D8C92" w14:textId="6E46A184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6AF350C" w14:textId="2A92DD03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F3572C9" w14:textId="208179CA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229FC06" w14:textId="3FB62A27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A7BE7F1" w14:textId="0E7DF739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182040D" w14:textId="43E21EFE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4CBDFEC" w14:textId="2C5A3EEC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D2CA393" w14:textId="548C0EF3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C26643C" w14:textId="07E0111D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9FD4BAB" w14:textId="454CB98F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B778602" w14:textId="235CB326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6518A07" w14:textId="7129047C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4D9DEFFF" w14:textId="3F0CF9A8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FD26AB6" w14:textId="7654A94C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EFB914" w14:textId="0F9C0079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ECACB04" w14:textId="74DB46F8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B3E954D" w14:textId="4AF27287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22090CA" w14:textId="465F76DD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75FE230" w14:textId="1475267A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D51E465" w14:textId="77777777" w:rsidR="00B9337D" w:rsidRDefault="00B9337D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61F78584" w14:textId="77777777"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lastRenderedPageBreak/>
        <w:t>Zał. Nr 2 do umowy</w:t>
      </w:r>
    </w:p>
    <w:p w14:paraId="6FCA0A2B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34F4FF12" w14:textId="77777777"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35EA1B4C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71261091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5C568256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14:paraId="7DD2FA3A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14:paraId="21D66CDF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14:paraId="3A1B6CC5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14:paraId="49289F8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14:paraId="367CCF57" w14:textId="77777777"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14:paraId="6D2B198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7EBFC9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7E904BF8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14:paraId="00BF7404" w14:textId="77777777"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14:paraId="4BD267F0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14:paraId="61EA3BA7" w14:textId="77777777"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14:paraId="71FF5653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14:paraId="6B9F9421" w14:textId="77777777"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4029811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14:paraId="5290BB89" w14:textId="77777777"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15775E2C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14:paraId="1F648AF0" w14:textId="2702D32A" w:rsidR="0075600E" w:rsidRPr="00B9337D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6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="00B9337D" w:rsidRPr="00B9337D">
        <w:rPr>
          <w:rFonts w:ascii="Verdana" w:eastAsia="Arial Unicode MS" w:hAnsi="Verdana"/>
          <w:sz w:val="20"/>
        </w:rPr>
        <w:t>realizacją przedmiotu umowy</w:t>
      </w:r>
      <w:r w:rsidR="00B9337D" w:rsidRPr="00B9337D">
        <w:rPr>
          <w:rFonts w:ascii="Verdana" w:eastAsia="Arial Unicode MS" w:hAnsi="Verdana"/>
          <w:sz w:val="20"/>
        </w:rPr>
        <w:t xml:space="preserve"> realizowan</w:t>
      </w:r>
      <w:r w:rsidR="00B9337D" w:rsidRPr="00B9337D">
        <w:rPr>
          <w:rFonts w:ascii="Verdana" w:eastAsia="Arial Unicode MS" w:hAnsi="Verdana"/>
          <w:sz w:val="20"/>
        </w:rPr>
        <w:t>ego</w:t>
      </w:r>
      <w:r w:rsidR="00B9337D" w:rsidRPr="00B9337D">
        <w:rPr>
          <w:rFonts w:ascii="Verdana" w:hAnsi="Verdana"/>
          <w:bCs/>
          <w:color w:val="000000"/>
          <w:sz w:val="20"/>
        </w:rPr>
        <w:t xml:space="preserve"> w ramach projektu POWR.03.05.00-00-A076 </w:t>
      </w:r>
      <w:r w:rsidR="00B9337D" w:rsidRPr="00B9337D">
        <w:rPr>
          <w:rFonts w:ascii="Verdana" w:hAnsi="Verdana"/>
          <w:bCs/>
          <w:i/>
          <w:color w:val="000000"/>
          <w:sz w:val="20"/>
        </w:rPr>
        <w:t>„Akademia Dostępności – Wzmocnienie potencjału AGH w zakresie wsparcia osób z niepełnosprawnościami”.</w:t>
      </w:r>
    </w:p>
    <w:p w14:paraId="6F32E191" w14:textId="06AF9545"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 w:rsidR="00B9337D">
        <w:rPr>
          <w:rFonts w:ascii="Verdana" w:hAnsi="Verdana" w:cs="TimesNewRomanPSMT"/>
          <w:color w:val="000000"/>
          <w:sz w:val="20"/>
          <w:szCs w:val="20"/>
        </w:rPr>
        <w:t>395</w:t>
      </w:r>
      <w:r w:rsidR="007D1845">
        <w:rPr>
          <w:rFonts w:ascii="Verdana" w:hAnsi="Verdana" w:cs="TimesNewRomanPSMT"/>
          <w:color w:val="000000"/>
          <w:sz w:val="20"/>
          <w:szCs w:val="20"/>
        </w:rPr>
        <w:t>/21.</w:t>
      </w:r>
    </w:p>
    <w:p w14:paraId="0E04635A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596427EB" w14:textId="77777777"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725C535C" w14:textId="77777777"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  <w:bookmarkStart w:id="14" w:name="_GoBack"/>
      <w:bookmarkEnd w:id="14"/>
    </w:p>
    <w:p w14:paraId="5AF6ED5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4DFB8190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14:paraId="44A6472E" w14:textId="77777777"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14:paraId="3A058FB2" w14:textId="77777777"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14:paraId="02666D4B" w14:textId="77777777"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14:paraId="2E7B909E" w14:textId="77777777"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14:paraId="5567C3F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lastRenderedPageBreak/>
        <w:t>§ 3.</w:t>
      </w:r>
    </w:p>
    <w:p w14:paraId="08D66913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489BF2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14:paraId="5377901D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2CE08AEB" w14:textId="77777777"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D3E1FCE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14:paraId="1356F1CA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14:paraId="09867E9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14:paraId="07B34724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14:paraId="03BCF33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2CB5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14:paraId="4D918084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14:paraId="61FC17C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14:paraId="1F2822C1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14:paraId="61C9FF35" w14:textId="77777777"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14:paraId="1D507DD5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14:paraId="33F8053C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CED92C2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5123ECA6" w14:textId="77777777"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14:paraId="6A3A83C7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14:paraId="61DE6393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14:paraId="2B9EE907" w14:textId="77777777"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14:paraId="0A5E773B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14:paraId="6510C30F" w14:textId="77777777"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14:paraId="4F18123B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14:paraId="69803DF8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14:paraId="77D63971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14:paraId="7066A8E5" w14:textId="77777777"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14:paraId="2D6A5B58" w14:textId="77777777"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14:paraId="643F061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14:paraId="60D8EF33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14:paraId="7D5D71BB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14:paraId="04E11CF5" w14:textId="77777777"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14:paraId="4B208698" w14:textId="77777777" w:rsidR="0075600E" w:rsidRDefault="0075600E" w:rsidP="0075600E">
      <w:pPr>
        <w:jc w:val="center"/>
        <w:rPr>
          <w:rFonts w:ascii="Verdana" w:hAnsi="Verdana"/>
        </w:rPr>
      </w:pPr>
    </w:p>
    <w:p w14:paraId="39D859C6" w14:textId="77777777"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14:paraId="3BF8D1A1" w14:textId="77777777"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14:paraId="538ED904" w14:textId="77777777"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14:paraId="2A284BE4" w14:textId="77777777" w:rsidR="0075600E" w:rsidRDefault="0075600E" w:rsidP="0075600E">
      <w:pPr>
        <w:jc w:val="center"/>
        <w:rPr>
          <w:rFonts w:ascii="Verdana" w:hAnsi="Verdana"/>
        </w:rPr>
      </w:pPr>
    </w:p>
    <w:p w14:paraId="66F430B5" w14:textId="77777777" w:rsidR="0075600E" w:rsidRDefault="0075600E" w:rsidP="0075600E">
      <w:pPr>
        <w:jc w:val="center"/>
        <w:rPr>
          <w:rFonts w:ascii="Verdana" w:hAnsi="Verdana"/>
        </w:rPr>
      </w:pPr>
    </w:p>
    <w:p w14:paraId="40FD8983" w14:textId="77777777"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14:paraId="599146CC" w14:textId="77777777" w:rsidR="0075600E" w:rsidRDefault="0075600E" w:rsidP="0075600E">
      <w:pPr>
        <w:jc w:val="center"/>
        <w:rPr>
          <w:rFonts w:ascii="Verdana" w:hAnsi="Verdana"/>
        </w:rPr>
      </w:pPr>
    </w:p>
    <w:p w14:paraId="3555E2A4" w14:textId="77777777" w:rsidR="0075600E" w:rsidRDefault="0075600E" w:rsidP="0075600E">
      <w:pPr>
        <w:jc w:val="center"/>
        <w:rPr>
          <w:rFonts w:ascii="Verdana" w:hAnsi="Verdana"/>
        </w:rPr>
      </w:pPr>
    </w:p>
    <w:p w14:paraId="3AE481F3" w14:textId="77777777" w:rsidR="0075600E" w:rsidRDefault="0075600E" w:rsidP="0075600E">
      <w:pPr>
        <w:jc w:val="center"/>
        <w:rPr>
          <w:rFonts w:ascii="Verdana" w:hAnsi="Verdana"/>
        </w:rPr>
      </w:pPr>
    </w:p>
    <w:p w14:paraId="6B5A0EFB" w14:textId="77777777"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8FDACDD" w14:textId="77777777" w:rsidR="0075600E" w:rsidRPr="00C71549" w:rsidRDefault="0075600E" w:rsidP="0075600E">
      <w:pPr>
        <w:rPr>
          <w:rFonts w:ascii="Verdana" w:hAnsi="Verdana" w:cs="Arial"/>
          <w:spacing w:val="-6"/>
        </w:rPr>
      </w:pPr>
    </w:p>
    <w:p w14:paraId="36DD99E4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E658030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6F3B2C3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0E1DD077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28D30EBE" w14:textId="77777777"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3E95AA0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6A469087" w14:textId="77777777"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3023742B" w14:textId="77777777"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5B2C6964" w14:textId="77777777" w:rsidR="0075600E" w:rsidRDefault="0075600E" w:rsidP="0075600E">
      <w:pPr>
        <w:jc w:val="both"/>
        <w:rPr>
          <w:rFonts w:ascii="Calibri" w:eastAsia="Calibri" w:hAnsi="Calibri" w:cs="Calibri"/>
        </w:rPr>
      </w:pPr>
    </w:p>
    <w:p w14:paraId="51D3FE03" w14:textId="77777777"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14:paraId="4CC4AD61" w14:textId="77777777"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03C387B" w14:textId="77777777"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14FA326" w14:textId="77777777"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lastRenderedPageBreak/>
        <w:t xml:space="preserve">                                                                                                                              </w:t>
      </w:r>
    </w:p>
    <w:p w14:paraId="3732A1D3" w14:textId="77777777"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14:paraId="2C76FE42" w14:textId="77777777"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14:paraId="6C050550" w14:textId="77777777"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14:paraId="17A9B804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5051EEF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10809A7B" w14:textId="77777777"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14:paraId="30B32A7D" w14:textId="77777777"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6471D406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DDFE97B" w14:textId="77777777"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20D04D4" w14:textId="77777777"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EADF0" w14:textId="77777777" w:rsidR="00D90ADA" w:rsidRDefault="00D90ADA">
      <w:r>
        <w:separator/>
      </w:r>
    </w:p>
  </w:endnote>
  <w:endnote w:type="continuationSeparator" w:id="0">
    <w:p w14:paraId="7EBD6724" w14:textId="77777777" w:rsidR="00D90ADA" w:rsidRDefault="00D9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E4249" w14:textId="71912AEC" w:rsidR="00F27018" w:rsidRDefault="00F27018">
    <w:pPr>
      <w:pStyle w:val="Stopka"/>
    </w:pPr>
    <w:r>
      <w:t xml:space="preserve">*niepotrzebne </w:t>
    </w:r>
    <w:proofErr w:type="spellStart"/>
    <w:r>
      <w:t>skreslić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AC749" w14:textId="77777777" w:rsidR="00D90ADA" w:rsidRDefault="00D90ADA">
      <w:r>
        <w:separator/>
      </w:r>
    </w:p>
  </w:footnote>
  <w:footnote w:type="continuationSeparator" w:id="0">
    <w:p w14:paraId="64DDB321" w14:textId="77777777" w:rsidR="00D90ADA" w:rsidRDefault="00D90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593B42"/>
    <w:multiLevelType w:val="hybridMultilevel"/>
    <w:tmpl w:val="6332CD9A"/>
    <w:lvl w:ilvl="0" w:tplc="4D7A9102">
      <w:start w:val="6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3" w:hanging="360"/>
      </w:pPr>
    </w:lvl>
    <w:lvl w:ilvl="2" w:tplc="0415001B" w:tentative="1">
      <w:start w:val="1"/>
      <w:numFmt w:val="lowerRoman"/>
      <w:lvlText w:val="%3."/>
      <w:lvlJc w:val="right"/>
      <w:pPr>
        <w:ind w:left="2723" w:hanging="180"/>
      </w:pPr>
    </w:lvl>
    <w:lvl w:ilvl="3" w:tplc="0415000F" w:tentative="1">
      <w:start w:val="1"/>
      <w:numFmt w:val="decimal"/>
      <w:lvlText w:val="%4."/>
      <w:lvlJc w:val="left"/>
      <w:pPr>
        <w:ind w:left="3443" w:hanging="360"/>
      </w:pPr>
    </w:lvl>
    <w:lvl w:ilvl="4" w:tplc="04150019" w:tentative="1">
      <w:start w:val="1"/>
      <w:numFmt w:val="lowerLetter"/>
      <w:lvlText w:val="%5."/>
      <w:lvlJc w:val="left"/>
      <w:pPr>
        <w:ind w:left="4163" w:hanging="360"/>
      </w:pPr>
    </w:lvl>
    <w:lvl w:ilvl="5" w:tplc="0415001B" w:tentative="1">
      <w:start w:val="1"/>
      <w:numFmt w:val="lowerRoman"/>
      <w:lvlText w:val="%6."/>
      <w:lvlJc w:val="right"/>
      <w:pPr>
        <w:ind w:left="4883" w:hanging="180"/>
      </w:pPr>
    </w:lvl>
    <w:lvl w:ilvl="6" w:tplc="0415000F" w:tentative="1">
      <w:start w:val="1"/>
      <w:numFmt w:val="decimal"/>
      <w:lvlText w:val="%7."/>
      <w:lvlJc w:val="left"/>
      <w:pPr>
        <w:ind w:left="5603" w:hanging="360"/>
      </w:pPr>
    </w:lvl>
    <w:lvl w:ilvl="7" w:tplc="04150019" w:tentative="1">
      <w:start w:val="1"/>
      <w:numFmt w:val="lowerLetter"/>
      <w:lvlText w:val="%8."/>
      <w:lvlJc w:val="left"/>
      <w:pPr>
        <w:ind w:left="6323" w:hanging="360"/>
      </w:pPr>
    </w:lvl>
    <w:lvl w:ilvl="8" w:tplc="0415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6C5978"/>
    <w:multiLevelType w:val="hybridMultilevel"/>
    <w:tmpl w:val="EEB08D7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42633F6"/>
    <w:multiLevelType w:val="hybridMultilevel"/>
    <w:tmpl w:val="90A22156"/>
    <w:lvl w:ilvl="0" w:tplc="49709FA2">
      <w:start w:val="1"/>
      <w:numFmt w:val="decimal"/>
      <w:lvlText w:val="%1."/>
      <w:lvlJc w:val="left"/>
      <w:pPr>
        <w:ind w:left="71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803E3A"/>
    <w:multiLevelType w:val="hybridMultilevel"/>
    <w:tmpl w:val="4FB09246"/>
    <w:lvl w:ilvl="0" w:tplc="32204940">
      <w:start w:val="1"/>
      <w:numFmt w:val="decimal"/>
      <w:lvlText w:val="%1."/>
      <w:lvlJc w:val="left"/>
      <w:pPr>
        <w:ind w:left="7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3"/>
  </w:num>
  <w:num w:numId="4">
    <w:abstractNumId w:val="14"/>
  </w:num>
  <w:num w:numId="5">
    <w:abstractNumId w:val="17"/>
  </w:num>
  <w:num w:numId="6">
    <w:abstractNumId w:val="13"/>
  </w:num>
  <w:num w:numId="7">
    <w:abstractNumId w:val="20"/>
  </w:num>
  <w:num w:numId="8">
    <w:abstractNumId w:val="15"/>
  </w:num>
  <w:num w:numId="9">
    <w:abstractNumId w:val="2"/>
  </w:num>
  <w:num w:numId="10">
    <w:abstractNumId w:val="9"/>
  </w:num>
  <w:num w:numId="11">
    <w:abstractNumId w:val="4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6"/>
  </w:num>
  <w:num w:numId="19">
    <w:abstractNumId w:val="11"/>
  </w:num>
  <w:num w:numId="20">
    <w:abstractNumId w:val="23"/>
  </w:num>
  <w:num w:numId="21">
    <w:abstractNumId w:val="10"/>
  </w:num>
  <w:num w:numId="22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4"/>
  </w:num>
  <w:num w:numId="25">
    <w:abstractNumId w:val="7"/>
  </w:num>
  <w:num w:numId="26">
    <w:abstractNumId w:val="21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4A"/>
    <w:rsid w:val="00007A4A"/>
    <w:rsid w:val="00093688"/>
    <w:rsid w:val="000B6493"/>
    <w:rsid w:val="000E6EAF"/>
    <w:rsid w:val="00111747"/>
    <w:rsid w:val="00133032"/>
    <w:rsid w:val="001836C1"/>
    <w:rsid w:val="001B682A"/>
    <w:rsid w:val="001D7E55"/>
    <w:rsid w:val="001F2F0A"/>
    <w:rsid w:val="002D5E0A"/>
    <w:rsid w:val="0030650E"/>
    <w:rsid w:val="003A7751"/>
    <w:rsid w:val="00446B8D"/>
    <w:rsid w:val="00451B18"/>
    <w:rsid w:val="004973AF"/>
    <w:rsid w:val="004A0F0D"/>
    <w:rsid w:val="004C1054"/>
    <w:rsid w:val="0050385D"/>
    <w:rsid w:val="00552A66"/>
    <w:rsid w:val="005D69AA"/>
    <w:rsid w:val="005F5AE1"/>
    <w:rsid w:val="00645EFB"/>
    <w:rsid w:val="00691104"/>
    <w:rsid w:val="006D0F7E"/>
    <w:rsid w:val="007007FD"/>
    <w:rsid w:val="0074784E"/>
    <w:rsid w:val="0075600E"/>
    <w:rsid w:val="007613A2"/>
    <w:rsid w:val="00774622"/>
    <w:rsid w:val="007858A8"/>
    <w:rsid w:val="00787EB5"/>
    <w:rsid w:val="007D1845"/>
    <w:rsid w:val="007D2881"/>
    <w:rsid w:val="007D2D0B"/>
    <w:rsid w:val="00835B60"/>
    <w:rsid w:val="00864D66"/>
    <w:rsid w:val="00892E0C"/>
    <w:rsid w:val="008C28D7"/>
    <w:rsid w:val="008C634A"/>
    <w:rsid w:val="00976B68"/>
    <w:rsid w:val="009A1EED"/>
    <w:rsid w:val="009D554D"/>
    <w:rsid w:val="009F2784"/>
    <w:rsid w:val="00A00864"/>
    <w:rsid w:val="00A2054D"/>
    <w:rsid w:val="00A326F9"/>
    <w:rsid w:val="00A82F98"/>
    <w:rsid w:val="00AE506E"/>
    <w:rsid w:val="00AF42D3"/>
    <w:rsid w:val="00B14C5E"/>
    <w:rsid w:val="00B46AF2"/>
    <w:rsid w:val="00B75500"/>
    <w:rsid w:val="00B8264E"/>
    <w:rsid w:val="00B93047"/>
    <w:rsid w:val="00B9337D"/>
    <w:rsid w:val="00BA2036"/>
    <w:rsid w:val="00BE4BCF"/>
    <w:rsid w:val="00C06A4D"/>
    <w:rsid w:val="00C75B3E"/>
    <w:rsid w:val="00C945BB"/>
    <w:rsid w:val="00CD329B"/>
    <w:rsid w:val="00D15551"/>
    <w:rsid w:val="00D2476E"/>
    <w:rsid w:val="00D52207"/>
    <w:rsid w:val="00D679EB"/>
    <w:rsid w:val="00D67DB9"/>
    <w:rsid w:val="00D90ADA"/>
    <w:rsid w:val="00DA1BE1"/>
    <w:rsid w:val="00DB133F"/>
    <w:rsid w:val="00E32983"/>
    <w:rsid w:val="00E73A2C"/>
    <w:rsid w:val="00E8656B"/>
    <w:rsid w:val="00ED2BA1"/>
    <w:rsid w:val="00F16EC6"/>
    <w:rsid w:val="00F20D4C"/>
    <w:rsid w:val="00F27018"/>
    <w:rsid w:val="00F54208"/>
    <w:rsid w:val="00F55672"/>
    <w:rsid w:val="00F96E4B"/>
    <w:rsid w:val="00F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AB209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8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B6042-FDEE-4670-A9C7-30C7283B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8</Pages>
  <Words>3035</Words>
  <Characters>18213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1899-12-31T23:00:00Z</cp:lastPrinted>
  <dcterms:created xsi:type="dcterms:W3CDTF">2021-08-25T12:52:00Z</dcterms:created>
  <dcterms:modified xsi:type="dcterms:W3CDTF">2021-08-25T12:54:00Z</dcterms:modified>
</cp:coreProperties>
</file>