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EA57F" w14:textId="77777777" w:rsidR="00FB7F50" w:rsidRPr="002245BE" w:rsidRDefault="000D1756" w:rsidP="008E052B">
      <w:pPr>
        <w:jc w:val="right"/>
        <w:rPr>
          <w:sz w:val="22"/>
          <w:szCs w:val="22"/>
        </w:rPr>
      </w:pPr>
      <w:bookmarkStart w:id="0" w:name="_Hlk53520193"/>
      <w:r w:rsidRPr="000D175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0D1756">
        <w:rPr>
          <w:sz w:val="22"/>
          <w:szCs w:val="22"/>
        </w:rPr>
        <w:t>2021-09-06</w:t>
      </w:r>
    </w:p>
    <w:p w14:paraId="360B43CE" w14:textId="77777777" w:rsidR="000D1756" w:rsidRPr="000D1756" w:rsidRDefault="000D1756" w:rsidP="008E052B">
      <w:pPr>
        <w:rPr>
          <w:b/>
          <w:bCs/>
          <w:sz w:val="22"/>
          <w:szCs w:val="22"/>
        </w:rPr>
      </w:pPr>
      <w:r w:rsidRPr="000D1756">
        <w:rPr>
          <w:b/>
          <w:bCs/>
          <w:sz w:val="22"/>
          <w:szCs w:val="22"/>
        </w:rPr>
        <w:t>Szpital Wojewódzki w Poznaniu</w:t>
      </w:r>
    </w:p>
    <w:p w14:paraId="693517B1" w14:textId="77777777" w:rsidR="00FB7F50" w:rsidRPr="002245BE" w:rsidRDefault="000D1756" w:rsidP="008E052B">
      <w:pPr>
        <w:rPr>
          <w:b/>
          <w:bCs/>
          <w:sz w:val="22"/>
          <w:szCs w:val="22"/>
        </w:rPr>
      </w:pPr>
      <w:r w:rsidRPr="000D1756">
        <w:rPr>
          <w:b/>
          <w:bCs/>
          <w:sz w:val="22"/>
          <w:szCs w:val="22"/>
        </w:rPr>
        <w:t>Dział Zamówień Publicznych</w:t>
      </w:r>
    </w:p>
    <w:p w14:paraId="34DAC3AF" w14:textId="77777777" w:rsidR="00FB7F50" w:rsidRPr="002245BE" w:rsidRDefault="000D1756" w:rsidP="008E052B">
      <w:pPr>
        <w:rPr>
          <w:sz w:val="22"/>
          <w:szCs w:val="22"/>
        </w:rPr>
      </w:pPr>
      <w:r w:rsidRPr="000D175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0D1756">
        <w:rPr>
          <w:sz w:val="22"/>
          <w:szCs w:val="22"/>
        </w:rPr>
        <w:t>7/19</w:t>
      </w:r>
    </w:p>
    <w:p w14:paraId="4791D702" w14:textId="77777777" w:rsidR="00FB7F50" w:rsidRPr="002245BE" w:rsidRDefault="000D1756" w:rsidP="008E052B">
      <w:pPr>
        <w:rPr>
          <w:sz w:val="22"/>
          <w:szCs w:val="22"/>
        </w:rPr>
      </w:pPr>
      <w:r w:rsidRPr="000D175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0D1756">
        <w:rPr>
          <w:sz w:val="22"/>
          <w:szCs w:val="22"/>
        </w:rPr>
        <w:t>Poznań</w:t>
      </w:r>
    </w:p>
    <w:p w14:paraId="014B70AC" w14:textId="77777777" w:rsidR="00FB7F50" w:rsidRPr="002245BE" w:rsidRDefault="00FB7F50" w:rsidP="008E052B">
      <w:pPr>
        <w:rPr>
          <w:sz w:val="22"/>
          <w:szCs w:val="22"/>
        </w:rPr>
      </w:pPr>
    </w:p>
    <w:p w14:paraId="462E205F" w14:textId="77777777" w:rsidR="00FB7F50" w:rsidRDefault="00FB7F50" w:rsidP="008E052B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0D1756" w:rsidRPr="000D1756">
        <w:rPr>
          <w:bCs/>
          <w:sz w:val="22"/>
          <w:szCs w:val="22"/>
        </w:rPr>
        <w:t>SZW/DZP/50/2021/10</w:t>
      </w:r>
    </w:p>
    <w:p w14:paraId="729CA497" w14:textId="77777777" w:rsidR="00E62859" w:rsidRDefault="00E62859" w:rsidP="008E052B">
      <w:pPr>
        <w:rPr>
          <w:sz w:val="22"/>
          <w:szCs w:val="22"/>
        </w:rPr>
      </w:pPr>
    </w:p>
    <w:p w14:paraId="7E63367A" w14:textId="77777777" w:rsidR="00E62859" w:rsidRPr="00E62859" w:rsidRDefault="00E62859" w:rsidP="008E052B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F2DEFD0" w14:textId="6CEF77F6" w:rsidR="00E62859" w:rsidRDefault="00E62859" w:rsidP="008E052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9DA11E7" w14:textId="7DED965E" w:rsidR="008E052B" w:rsidRDefault="008E052B" w:rsidP="008E052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EAE90FB" w14:textId="77777777" w:rsidR="008E052B" w:rsidRPr="00C65E53" w:rsidRDefault="008E052B" w:rsidP="008E052B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055E463" w14:textId="77777777" w:rsidR="008642B3" w:rsidRDefault="009F0E5C" w:rsidP="008E052B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A27A465" w14:textId="29FCB857" w:rsidR="008642B3" w:rsidRDefault="008642B3" w:rsidP="008E052B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F389C33" w14:textId="77777777" w:rsidR="008E052B" w:rsidRDefault="008E052B" w:rsidP="008E052B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D1756" w:rsidRPr="00607F9B" w14:paraId="5D6206D3" w14:textId="77777777" w:rsidTr="00F858E9">
        <w:trPr>
          <w:trHeight w:val="638"/>
        </w:trPr>
        <w:tc>
          <w:tcPr>
            <w:tcW w:w="959" w:type="dxa"/>
            <w:shd w:val="clear" w:color="auto" w:fill="auto"/>
          </w:tcPr>
          <w:p w14:paraId="3DDAAF40" w14:textId="77777777" w:rsidR="000D1756" w:rsidRPr="00607F9B" w:rsidRDefault="000D1756" w:rsidP="008E052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5163F9" w14:textId="77777777" w:rsidR="000D1756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D1756">
              <w:rPr>
                <w:sz w:val="22"/>
                <w:szCs w:val="22"/>
              </w:rPr>
              <w:t>podstawowy</w:t>
            </w:r>
            <w:r w:rsidR="008E052B">
              <w:rPr>
                <w:sz w:val="22"/>
                <w:szCs w:val="22"/>
              </w:rPr>
              <w:t>m</w:t>
            </w:r>
            <w:r w:rsidRPr="000D1756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D1756">
              <w:rPr>
                <w:b/>
                <w:bCs/>
                <w:sz w:val="22"/>
                <w:szCs w:val="22"/>
              </w:rPr>
              <w:t>Sukcesywna dostawa mrożonych owoców i warzyw, kiszonek, nasion strączkowych oraz opakowań jednorazowych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SZW/DZP/50/2021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9820E0F" w14:textId="7C615045" w:rsidR="008E052B" w:rsidRPr="00607F9B" w:rsidRDefault="008E052B" w:rsidP="008E052B">
            <w:pPr>
              <w:jc w:val="both"/>
              <w:rPr>
                <w:sz w:val="22"/>
                <w:szCs w:val="22"/>
              </w:rPr>
            </w:pPr>
          </w:p>
        </w:tc>
      </w:tr>
    </w:tbl>
    <w:p w14:paraId="4283F304" w14:textId="5379C8EA" w:rsidR="008642B3" w:rsidRDefault="00C65E53" w:rsidP="008E052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D1756" w:rsidRPr="000D1756">
        <w:rPr>
          <w:b/>
          <w:sz w:val="22"/>
          <w:szCs w:val="22"/>
        </w:rPr>
        <w:t>Szpital Wojewódzki w Poznaniu</w:t>
      </w:r>
      <w:r w:rsidR="008E052B">
        <w:rPr>
          <w:b/>
          <w:sz w:val="22"/>
          <w:szCs w:val="22"/>
        </w:rPr>
        <w:t xml:space="preserve">, </w:t>
      </w:r>
      <w:r w:rsidR="000D1756" w:rsidRPr="000D175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D1756" w:rsidRPr="000D1756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D1756" w14:paraId="266F0EBF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B0ECA8D" w14:textId="77777777" w:rsidR="000D1756" w:rsidRPr="00D26ED6" w:rsidRDefault="000D1756" w:rsidP="008E052B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D1756">
              <w:rPr>
                <w:b/>
                <w:sz w:val="22"/>
                <w:szCs w:val="22"/>
              </w:rPr>
              <w:t>Healthy</w:t>
            </w:r>
            <w:proofErr w:type="spellEnd"/>
            <w:r w:rsidRPr="000D1756">
              <w:rPr>
                <w:b/>
                <w:sz w:val="22"/>
                <w:szCs w:val="22"/>
              </w:rPr>
              <w:t xml:space="preserve"> Food MD Sp. z o.o.</w:t>
            </w:r>
          </w:p>
          <w:p w14:paraId="617D64DA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55 Pułku Piechoty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92F309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64-100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Leszno</w:t>
            </w:r>
          </w:p>
          <w:p w14:paraId="798521FF" w14:textId="4782935E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E052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Mrożone owoce i warzywa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69 764.10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92E0B29" w14:textId="2F5F0F9C" w:rsidR="000D1756" w:rsidRDefault="000D1756" w:rsidP="008E052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E052B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</w:t>
            </w:r>
          </w:p>
        </w:tc>
      </w:tr>
      <w:tr w:rsidR="000D1756" w14:paraId="54AABBC4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95699D" w14:textId="77777777" w:rsidR="000D1756" w:rsidRPr="00D26ED6" w:rsidRDefault="000D1756" w:rsidP="008E052B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D1756">
              <w:rPr>
                <w:b/>
                <w:sz w:val="22"/>
                <w:szCs w:val="22"/>
              </w:rPr>
              <w:t>Healthy</w:t>
            </w:r>
            <w:proofErr w:type="spellEnd"/>
            <w:r w:rsidRPr="000D1756">
              <w:rPr>
                <w:b/>
                <w:sz w:val="22"/>
                <w:szCs w:val="22"/>
              </w:rPr>
              <w:t xml:space="preserve"> Food MD Sp. z o.o.</w:t>
            </w:r>
          </w:p>
          <w:p w14:paraId="380176AA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55 Pułku Piechoty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322E4D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64-100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Leszno</w:t>
            </w:r>
          </w:p>
          <w:p w14:paraId="58E83FD0" w14:textId="7D5B70EC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E052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Mrożone owoce i warzywa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11 001.90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3E575F" w14:textId="24990990" w:rsidR="000D1756" w:rsidRDefault="000D1756" w:rsidP="008E052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E052B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</w:t>
            </w:r>
          </w:p>
        </w:tc>
      </w:tr>
      <w:tr w:rsidR="000D1756" w14:paraId="7BC303EC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4F22964" w14:textId="77777777" w:rsidR="000D1756" w:rsidRPr="00D26ED6" w:rsidRDefault="000D1756" w:rsidP="008E052B">
            <w:pPr>
              <w:jc w:val="both"/>
              <w:rPr>
                <w:b/>
                <w:sz w:val="22"/>
                <w:szCs w:val="22"/>
              </w:rPr>
            </w:pPr>
            <w:r w:rsidRPr="000D1756">
              <w:rPr>
                <w:b/>
                <w:sz w:val="22"/>
                <w:szCs w:val="22"/>
              </w:rPr>
              <w:t>SARMATA Michał Dębski</w:t>
            </w:r>
          </w:p>
          <w:p w14:paraId="492ABD57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Wilcza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/10</w:t>
            </w:r>
          </w:p>
          <w:p w14:paraId="07AE8E8C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00-544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Warszawa</w:t>
            </w:r>
          </w:p>
          <w:p w14:paraId="4E529152" w14:textId="0184D30B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E052B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Kiszonki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21 063.00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2E6419" w14:textId="3D8ADFEB" w:rsidR="000D1756" w:rsidRDefault="000D1756" w:rsidP="008E052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E052B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</w:t>
            </w:r>
          </w:p>
        </w:tc>
      </w:tr>
      <w:tr w:rsidR="000D1756" w14:paraId="601138EF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7A63B5" w14:textId="09523315" w:rsidR="000D1756" w:rsidRPr="00D26ED6" w:rsidRDefault="00A8616C" w:rsidP="008E05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0D1756" w:rsidRPr="000D1756">
              <w:rPr>
                <w:b/>
                <w:sz w:val="22"/>
                <w:szCs w:val="22"/>
              </w:rPr>
              <w:t>Walkowiak</w:t>
            </w:r>
          </w:p>
          <w:p w14:paraId="094FCAAF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1F4A54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Grzebienisko</w:t>
            </w:r>
          </w:p>
          <w:p w14:paraId="612527F8" w14:textId="58989936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8616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Kiszonki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7 059.15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3D1311" w14:textId="6FD18AD1" w:rsidR="000D1756" w:rsidRDefault="000D1756" w:rsidP="00A8616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8616C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 Jedyna oferta.</w:t>
            </w:r>
          </w:p>
        </w:tc>
      </w:tr>
      <w:tr w:rsidR="000D1756" w14:paraId="36575267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C206CA" w14:textId="680E692D" w:rsidR="000D1756" w:rsidRPr="00D26ED6" w:rsidRDefault="00A8616C" w:rsidP="008E05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0D1756" w:rsidRPr="000D1756">
              <w:rPr>
                <w:b/>
                <w:sz w:val="22"/>
                <w:szCs w:val="22"/>
              </w:rPr>
              <w:t>Walkowiak</w:t>
            </w:r>
          </w:p>
          <w:p w14:paraId="218B1E52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16E656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Grzebienisko</w:t>
            </w:r>
          </w:p>
          <w:p w14:paraId="139926DC" w14:textId="0A664BC8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8616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Nasiona strączkowe suche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3 096.87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FD1D3C" w14:textId="748DC03A" w:rsidR="000D1756" w:rsidRDefault="000D1756" w:rsidP="00A8616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8616C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</w:t>
            </w:r>
          </w:p>
        </w:tc>
      </w:tr>
      <w:tr w:rsidR="000D1756" w14:paraId="0A977D5D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00F775" w14:textId="3CC2AAE2" w:rsidR="000D1756" w:rsidRPr="00D26ED6" w:rsidRDefault="00A8616C" w:rsidP="008E05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PHU </w:t>
            </w:r>
            <w:r w:rsidR="000D1756" w:rsidRPr="000D1756">
              <w:rPr>
                <w:b/>
                <w:sz w:val="22"/>
                <w:szCs w:val="22"/>
              </w:rPr>
              <w:t>Walkowiak</w:t>
            </w:r>
          </w:p>
          <w:p w14:paraId="73222CA0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Szkolna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16F043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64-553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Grzebienisko</w:t>
            </w:r>
          </w:p>
          <w:p w14:paraId="2D22376D" w14:textId="29430B8A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8616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Nasiona strączkowe suche 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1 535.63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1B7D03" w14:textId="0821A7AB" w:rsidR="000D1756" w:rsidRDefault="000D1756" w:rsidP="00A8616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8616C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 Jedyna oferta.</w:t>
            </w:r>
          </w:p>
        </w:tc>
      </w:tr>
      <w:tr w:rsidR="000D1756" w14:paraId="681E82F6" w14:textId="77777777" w:rsidTr="00F858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0B0FEC5" w14:textId="77777777" w:rsidR="000D1756" w:rsidRPr="00D26ED6" w:rsidRDefault="000D1756" w:rsidP="008E052B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0D1756">
              <w:rPr>
                <w:b/>
                <w:sz w:val="22"/>
                <w:szCs w:val="22"/>
              </w:rPr>
              <w:lastRenderedPageBreak/>
              <w:t>Packman</w:t>
            </w:r>
            <w:proofErr w:type="spellEnd"/>
            <w:r w:rsidRPr="000D1756">
              <w:rPr>
                <w:b/>
                <w:sz w:val="22"/>
                <w:szCs w:val="22"/>
              </w:rPr>
              <w:t xml:space="preserve"> Sp. z o.o.</w:t>
            </w:r>
          </w:p>
          <w:p w14:paraId="512ACF4A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5F304F" w14:textId="77777777" w:rsidR="000D1756" w:rsidRPr="009F0E5C" w:rsidRDefault="000D1756" w:rsidP="008E052B">
            <w:pPr>
              <w:jc w:val="both"/>
              <w:rPr>
                <w:bCs/>
                <w:sz w:val="22"/>
                <w:szCs w:val="22"/>
              </w:rPr>
            </w:pPr>
            <w:r w:rsidRPr="000D1756">
              <w:rPr>
                <w:bCs/>
                <w:sz w:val="22"/>
                <w:szCs w:val="22"/>
              </w:rPr>
              <w:t>05-119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D1756">
              <w:rPr>
                <w:bCs/>
                <w:sz w:val="22"/>
                <w:szCs w:val="22"/>
              </w:rPr>
              <w:t>Łajski</w:t>
            </w:r>
          </w:p>
          <w:p w14:paraId="0223ABEA" w14:textId="7F32618E" w:rsidR="000D1756" w:rsidRPr="00211A34" w:rsidRDefault="000D1756" w:rsidP="008E052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8616C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0D1756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D1756">
              <w:rPr>
                <w:sz w:val="22"/>
                <w:szCs w:val="22"/>
              </w:rPr>
              <w:t>Folie i opakowania jednorazowe P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0D1756">
              <w:rPr>
                <w:b/>
                <w:sz w:val="22"/>
                <w:szCs w:val="22"/>
              </w:rPr>
              <w:t>99 415.98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1A1182" w14:textId="7E4834A0" w:rsidR="000D1756" w:rsidRDefault="000D1756" w:rsidP="00A8616C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8616C">
              <w:rPr>
                <w:color w:val="000000"/>
                <w:sz w:val="22"/>
                <w:szCs w:val="22"/>
              </w:rPr>
              <w:t xml:space="preserve"> </w:t>
            </w:r>
            <w:r w:rsidRPr="000D1756">
              <w:t>Oferta spełnia wszystkie wymagania formalno-prawne SWZ.</w:t>
            </w:r>
          </w:p>
        </w:tc>
      </w:tr>
    </w:tbl>
    <w:p w14:paraId="32B990B8" w14:textId="77777777" w:rsidR="00A8616C" w:rsidRDefault="00A8616C" w:rsidP="008E052B">
      <w:pPr>
        <w:jc w:val="both"/>
        <w:rPr>
          <w:color w:val="000000"/>
          <w:sz w:val="22"/>
          <w:szCs w:val="22"/>
        </w:rPr>
      </w:pPr>
    </w:p>
    <w:p w14:paraId="7593164B" w14:textId="3317CA53" w:rsidR="003A0AFC" w:rsidRPr="00756CDA" w:rsidRDefault="00915B9E" w:rsidP="008E052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268"/>
        <w:gridCol w:w="1560"/>
      </w:tblGrid>
      <w:tr w:rsidR="00211A34" w:rsidRPr="00834EF4" w14:paraId="0795DDF7" w14:textId="77777777" w:rsidTr="00A8616C">
        <w:tc>
          <w:tcPr>
            <w:tcW w:w="2169" w:type="dxa"/>
            <w:shd w:val="clear" w:color="auto" w:fill="F3F3F3"/>
          </w:tcPr>
          <w:p w14:paraId="26CB2FE9" w14:textId="77777777" w:rsidR="00211A34" w:rsidRPr="00211A34" w:rsidRDefault="00211A34" w:rsidP="008E05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14:paraId="5BF9D070" w14:textId="77777777" w:rsidR="00211A34" w:rsidRPr="00211A34" w:rsidRDefault="00211A34" w:rsidP="008E05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19BE4DE1" w14:textId="77777777" w:rsidR="00211A34" w:rsidRPr="00211A34" w:rsidRDefault="00211A34" w:rsidP="008E05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BE6783" w14:textId="77777777" w:rsidR="00211A34" w:rsidRPr="00211A34" w:rsidRDefault="00211A34" w:rsidP="008E05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D1756" w:rsidRPr="00834EF4" w14:paraId="6E6CB21E" w14:textId="77777777" w:rsidTr="00A8616C">
        <w:tc>
          <w:tcPr>
            <w:tcW w:w="2169" w:type="dxa"/>
            <w:shd w:val="clear" w:color="auto" w:fill="auto"/>
          </w:tcPr>
          <w:p w14:paraId="1B710A40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Mrożone owoce i warzywa P</w:t>
            </w:r>
          </w:p>
        </w:tc>
        <w:tc>
          <w:tcPr>
            <w:tcW w:w="3501" w:type="dxa"/>
            <w:shd w:val="clear" w:color="auto" w:fill="auto"/>
          </w:tcPr>
          <w:p w14:paraId="5AA2F198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D1756">
              <w:rPr>
                <w:b/>
                <w:bCs/>
                <w:sz w:val="20"/>
                <w:szCs w:val="20"/>
              </w:rPr>
              <w:t>Healthy</w:t>
            </w:r>
            <w:proofErr w:type="spellEnd"/>
            <w:r w:rsidRPr="000D1756">
              <w:rPr>
                <w:b/>
                <w:bCs/>
                <w:sz w:val="20"/>
                <w:szCs w:val="20"/>
              </w:rPr>
              <w:t xml:space="preserve"> Food MD Sp. z o.o.</w:t>
            </w:r>
          </w:p>
          <w:p w14:paraId="381B44D6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55 Pułku Piechoty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34</w:t>
            </w:r>
          </w:p>
          <w:p w14:paraId="092C9FCF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Leszno</w:t>
            </w:r>
          </w:p>
        </w:tc>
        <w:tc>
          <w:tcPr>
            <w:tcW w:w="2268" w:type="dxa"/>
            <w:shd w:val="clear" w:color="auto" w:fill="auto"/>
          </w:tcPr>
          <w:p w14:paraId="7BB0FDD1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0FFB886B" w14:textId="2DDC68E6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AD1789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4549BEC8" w14:textId="77777777" w:rsidTr="00A8616C">
        <w:tc>
          <w:tcPr>
            <w:tcW w:w="2169" w:type="dxa"/>
            <w:shd w:val="clear" w:color="auto" w:fill="auto"/>
          </w:tcPr>
          <w:p w14:paraId="5AFA1073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Mrożone owoce i warzywa P</w:t>
            </w:r>
          </w:p>
        </w:tc>
        <w:tc>
          <w:tcPr>
            <w:tcW w:w="3501" w:type="dxa"/>
            <w:shd w:val="clear" w:color="auto" w:fill="auto"/>
          </w:tcPr>
          <w:p w14:paraId="4655E6D1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r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6884AE00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45141A2E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19C3D690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2F3D2AEF" w14:textId="500638F4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- 69.66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A4CC98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69,66</w:t>
            </w:r>
          </w:p>
        </w:tc>
      </w:tr>
      <w:tr w:rsidR="000D1756" w:rsidRPr="00834EF4" w14:paraId="7A892A24" w14:textId="77777777" w:rsidTr="00A8616C">
        <w:tc>
          <w:tcPr>
            <w:tcW w:w="2169" w:type="dxa"/>
            <w:shd w:val="clear" w:color="auto" w:fill="auto"/>
          </w:tcPr>
          <w:p w14:paraId="3928D726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Mrożone owoce i warzywa K</w:t>
            </w:r>
          </w:p>
        </w:tc>
        <w:tc>
          <w:tcPr>
            <w:tcW w:w="3501" w:type="dxa"/>
            <w:shd w:val="clear" w:color="auto" w:fill="auto"/>
          </w:tcPr>
          <w:p w14:paraId="6ED29422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D1756">
              <w:rPr>
                <w:b/>
                <w:bCs/>
                <w:sz w:val="20"/>
                <w:szCs w:val="20"/>
              </w:rPr>
              <w:t>Healthy</w:t>
            </w:r>
            <w:proofErr w:type="spellEnd"/>
            <w:r w:rsidRPr="000D1756">
              <w:rPr>
                <w:b/>
                <w:bCs/>
                <w:sz w:val="20"/>
                <w:szCs w:val="20"/>
              </w:rPr>
              <w:t xml:space="preserve"> Food MD Sp. z o.o.</w:t>
            </w:r>
          </w:p>
          <w:p w14:paraId="1F89D98F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55 Pułku Piechoty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34</w:t>
            </w:r>
          </w:p>
          <w:p w14:paraId="066C0A82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Leszno</w:t>
            </w:r>
          </w:p>
        </w:tc>
        <w:tc>
          <w:tcPr>
            <w:tcW w:w="2268" w:type="dxa"/>
            <w:shd w:val="clear" w:color="auto" w:fill="auto"/>
          </w:tcPr>
          <w:p w14:paraId="0998E926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79DBE29B" w14:textId="090B17B3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915C28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1450966E" w14:textId="77777777" w:rsidTr="00A8616C">
        <w:tc>
          <w:tcPr>
            <w:tcW w:w="2169" w:type="dxa"/>
            <w:shd w:val="clear" w:color="auto" w:fill="auto"/>
          </w:tcPr>
          <w:p w14:paraId="7B22AF72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Mrożone owoce i warzywa K</w:t>
            </w:r>
          </w:p>
        </w:tc>
        <w:tc>
          <w:tcPr>
            <w:tcW w:w="3501" w:type="dxa"/>
            <w:shd w:val="clear" w:color="auto" w:fill="auto"/>
          </w:tcPr>
          <w:p w14:paraId="7CB198BA" w14:textId="0BE70111" w:rsidR="000D1756" w:rsidRPr="00211A34" w:rsidRDefault="00A8616C" w:rsidP="008E05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0D1756"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443D2290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7863C60D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71A70901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26B1D576" w14:textId="4A351658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- 91.84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56E9B6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91,84</w:t>
            </w:r>
          </w:p>
        </w:tc>
      </w:tr>
      <w:tr w:rsidR="000D1756" w:rsidRPr="00834EF4" w14:paraId="13D17742" w14:textId="77777777" w:rsidTr="00A8616C">
        <w:tc>
          <w:tcPr>
            <w:tcW w:w="2169" w:type="dxa"/>
            <w:shd w:val="clear" w:color="auto" w:fill="auto"/>
          </w:tcPr>
          <w:p w14:paraId="72A7ACFC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Kiszonki P</w:t>
            </w:r>
          </w:p>
        </w:tc>
        <w:tc>
          <w:tcPr>
            <w:tcW w:w="3501" w:type="dxa"/>
            <w:shd w:val="clear" w:color="auto" w:fill="auto"/>
          </w:tcPr>
          <w:p w14:paraId="25A43423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r w:rsidRPr="000D1756">
              <w:rPr>
                <w:b/>
                <w:bCs/>
                <w:sz w:val="20"/>
                <w:szCs w:val="20"/>
              </w:rPr>
              <w:t>SARMATA Michał Dębski</w:t>
            </w:r>
          </w:p>
          <w:p w14:paraId="2770EE78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25/10</w:t>
            </w:r>
          </w:p>
          <w:p w14:paraId="32793D92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00-544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25951FCE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703BEAEB" w14:textId="30115FCE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B03441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01CA463B" w14:textId="77777777" w:rsidTr="00A8616C">
        <w:tc>
          <w:tcPr>
            <w:tcW w:w="2169" w:type="dxa"/>
            <w:shd w:val="clear" w:color="auto" w:fill="auto"/>
          </w:tcPr>
          <w:p w14:paraId="65D8EA0D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Kiszonki P</w:t>
            </w:r>
          </w:p>
        </w:tc>
        <w:tc>
          <w:tcPr>
            <w:tcW w:w="3501" w:type="dxa"/>
            <w:shd w:val="clear" w:color="auto" w:fill="auto"/>
          </w:tcPr>
          <w:p w14:paraId="4D97F513" w14:textId="184146E7" w:rsidR="000D1756" w:rsidRPr="00211A34" w:rsidRDefault="00A8616C" w:rsidP="008E05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0D1756"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59A1B982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2C56A7BD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2DD04161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136DCCA3" w14:textId="64F1DDA0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- 83.93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04DEC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83,93</w:t>
            </w:r>
          </w:p>
        </w:tc>
      </w:tr>
      <w:tr w:rsidR="000D1756" w:rsidRPr="00834EF4" w14:paraId="56DE6D6A" w14:textId="77777777" w:rsidTr="00A8616C">
        <w:tc>
          <w:tcPr>
            <w:tcW w:w="2169" w:type="dxa"/>
            <w:shd w:val="clear" w:color="auto" w:fill="auto"/>
          </w:tcPr>
          <w:p w14:paraId="47F503B3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Kiszonki K</w:t>
            </w:r>
          </w:p>
        </w:tc>
        <w:tc>
          <w:tcPr>
            <w:tcW w:w="3501" w:type="dxa"/>
            <w:shd w:val="clear" w:color="auto" w:fill="auto"/>
          </w:tcPr>
          <w:p w14:paraId="1D9BC1B3" w14:textId="4AD7B5CB" w:rsidR="000D1756" w:rsidRPr="00211A34" w:rsidRDefault="00A8616C" w:rsidP="008E05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0D1756"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7B62A812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12D6B5A6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3C93ACAC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52036590" w14:textId="2969028D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5C315B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4BDF7A9F" w14:textId="77777777" w:rsidTr="00A8616C">
        <w:tc>
          <w:tcPr>
            <w:tcW w:w="2169" w:type="dxa"/>
            <w:shd w:val="clear" w:color="auto" w:fill="auto"/>
          </w:tcPr>
          <w:p w14:paraId="2E1850ED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Nasiona strączkowe suche P</w:t>
            </w:r>
          </w:p>
        </w:tc>
        <w:tc>
          <w:tcPr>
            <w:tcW w:w="3501" w:type="dxa"/>
            <w:shd w:val="clear" w:color="auto" w:fill="auto"/>
          </w:tcPr>
          <w:p w14:paraId="75E570A2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r w:rsidRPr="000D1756">
              <w:rPr>
                <w:b/>
                <w:bCs/>
                <w:sz w:val="20"/>
                <w:szCs w:val="20"/>
              </w:rPr>
              <w:t>SARMATA Michał Dębski</w:t>
            </w:r>
          </w:p>
          <w:p w14:paraId="7E1EDD33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Wilcza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25/10</w:t>
            </w:r>
          </w:p>
          <w:p w14:paraId="0118F287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00-544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1A9C32AF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351CE868" w14:textId="085406F9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- 41.85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0C9C93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41,85</w:t>
            </w:r>
          </w:p>
        </w:tc>
      </w:tr>
      <w:tr w:rsidR="000D1756" w:rsidRPr="00834EF4" w14:paraId="5F4478AA" w14:textId="77777777" w:rsidTr="00A8616C">
        <w:tc>
          <w:tcPr>
            <w:tcW w:w="2169" w:type="dxa"/>
            <w:shd w:val="clear" w:color="auto" w:fill="auto"/>
          </w:tcPr>
          <w:p w14:paraId="57700555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Nasiona strączkowe suche P</w:t>
            </w:r>
          </w:p>
        </w:tc>
        <w:tc>
          <w:tcPr>
            <w:tcW w:w="3501" w:type="dxa"/>
            <w:shd w:val="clear" w:color="auto" w:fill="auto"/>
          </w:tcPr>
          <w:p w14:paraId="7F896EAF" w14:textId="1A569D82" w:rsidR="000D1756" w:rsidRPr="00211A34" w:rsidRDefault="00A8616C" w:rsidP="008E05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0D1756"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5668237D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74264C3F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4666576F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7C4804EB" w14:textId="75512E33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F1AB45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579789C2" w14:textId="77777777" w:rsidTr="00A8616C">
        <w:tc>
          <w:tcPr>
            <w:tcW w:w="2169" w:type="dxa"/>
            <w:shd w:val="clear" w:color="auto" w:fill="auto"/>
          </w:tcPr>
          <w:p w14:paraId="60D602AC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Nasiona strączkowe suche K</w:t>
            </w:r>
          </w:p>
        </w:tc>
        <w:tc>
          <w:tcPr>
            <w:tcW w:w="3501" w:type="dxa"/>
            <w:shd w:val="clear" w:color="auto" w:fill="auto"/>
          </w:tcPr>
          <w:p w14:paraId="0D31766D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r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3D98E354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2D55DC0B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119B8562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51E75342" w14:textId="5F350F5E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71ECD6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554C5FF9" w14:textId="77777777" w:rsidTr="00A8616C">
        <w:tc>
          <w:tcPr>
            <w:tcW w:w="2169" w:type="dxa"/>
            <w:shd w:val="clear" w:color="auto" w:fill="auto"/>
          </w:tcPr>
          <w:p w14:paraId="6B8CC445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Folie i opakowania jednorazowe P</w:t>
            </w:r>
          </w:p>
        </w:tc>
        <w:tc>
          <w:tcPr>
            <w:tcW w:w="3501" w:type="dxa"/>
            <w:shd w:val="clear" w:color="auto" w:fill="auto"/>
          </w:tcPr>
          <w:p w14:paraId="12528162" w14:textId="77777777" w:rsidR="000D1756" w:rsidRPr="00211A34" w:rsidRDefault="000D1756" w:rsidP="008E052B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0D1756">
              <w:rPr>
                <w:b/>
                <w:bCs/>
                <w:sz w:val="20"/>
                <w:szCs w:val="20"/>
              </w:rPr>
              <w:t>Packman</w:t>
            </w:r>
            <w:proofErr w:type="spellEnd"/>
            <w:r w:rsidRPr="000D175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23A38E3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4</w:t>
            </w:r>
          </w:p>
          <w:p w14:paraId="0EA51D5B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05-119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Łajski</w:t>
            </w:r>
          </w:p>
        </w:tc>
        <w:tc>
          <w:tcPr>
            <w:tcW w:w="2268" w:type="dxa"/>
            <w:shd w:val="clear" w:color="auto" w:fill="auto"/>
          </w:tcPr>
          <w:p w14:paraId="64ECEA55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6F63EB13" w14:textId="1658BA39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3E1F87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100,00</w:t>
            </w:r>
          </w:p>
        </w:tc>
      </w:tr>
      <w:tr w:rsidR="000D1756" w:rsidRPr="00834EF4" w14:paraId="3C8FEC29" w14:textId="77777777" w:rsidTr="00A8616C">
        <w:tc>
          <w:tcPr>
            <w:tcW w:w="2169" w:type="dxa"/>
            <w:shd w:val="clear" w:color="auto" w:fill="auto"/>
          </w:tcPr>
          <w:p w14:paraId="6E0ABCCE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D1756">
              <w:rPr>
                <w:sz w:val="20"/>
                <w:szCs w:val="20"/>
              </w:rPr>
              <w:t>Folie i opakowania jednorazowe P</w:t>
            </w:r>
          </w:p>
        </w:tc>
        <w:tc>
          <w:tcPr>
            <w:tcW w:w="3501" w:type="dxa"/>
            <w:shd w:val="clear" w:color="auto" w:fill="auto"/>
          </w:tcPr>
          <w:p w14:paraId="2CFA1383" w14:textId="62F8A879" w:rsidR="000D1756" w:rsidRPr="00211A34" w:rsidRDefault="00A8616C" w:rsidP="008E052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0D1756" w:rsidRPr="000D1756">
              <w:rPr>
                <w:b/>
                <w:bCs/>
                <w:sz w:val="20"/>
                <w:szCs w:val="20"/>
              </w:rPr>
              <w:t>Walkowiak</w:t>
            </w:r>
          </w:p>
          <w:p w14:paraId="10CB58FE" w14:textId="77777777" w:rsidR="000D1756" w:rsidRPr="00211A34" w:rsidRDefault="000D1756" w:rsidP="008E052B">
            <w:pPr>
              <w:rPr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3</w:t>
            </w:r>
          </w:p>
          <w:p w14:paraId="6421B7ED" w14:textId="77777777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D1756">
              <w:rPr>
                <w:sz w:val="20"/>
                <w:szCs w:val="20"/>
              </w:rPr>
              <w:t>Grzebienisko</w:t>
            </w:r>
          </w:p>
        </w:tc>
        <w:tc>
          <w:tcPr>
            <w:tcW w:w="2268" w:type="dxa"/>
            <w:shd w:val="clear" w:color="auto" w:fill="auto"/>
          </w:tcPr>
          <w:p w14:paraId="7D86109D" w14:textId="77777777" w:rsidR="005334E3" w:rsidRDefault="005334E3" w:rsidP="008E052B">
            <w:pPr>
              <w:rPr>
                <w:sz w:val="20"/>
                <w:szCs w:val="20"/>
              </w:rPr>
            </w:pPr>
          </w:p>
          <w:p w14:paraId="7C99ED04" w14:textId="6FE69F9C" w:rsidR="000D1756" w:rsidRPr="00211A34" w:rsidRDefault="000D1756" w:rsidP="008E052B">
            <w:pPr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>1 - Cena - 90.15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269E33" w14:textId="77777777" w:rsidR="000D1756" w:rsidRPr="00211A34" w:rsidRDefault="000D1756" w:rsidP="008E052B">
            <w:pPr>
              <w:jc w:val="center"/>
              <w:rPr>
                <w:color w:val="000000"/>
                <w:sz w:val="20"/>
                <w:szCs w:val="20"/>
              </w:rPr>
            </w:pPr>
            <w:r w:rsidRPr="000D1756">
              <w:rPr>
                <w:sz w:val="20"/>
                <w:szCs w:val="20"/>
              </w:rPr>
              <w:t xml:space="preserve">  90,15</w:t>
            </w:r>
          </w:p>
        </w:tc>
      </w:tr>
    </w:tbl>
    <w:p w14:paraId="7863AE5E" w14:textId="77777777" w:rsidR="00E85D70" w:rsidRDefault="00E85D70" w:rsidP="008E052B">
      <w:pPr>
        <w:jc w:val="both"/>
        <w:rPr>
          <w:color w:val="000000"/>
        </w:rPr>
      </w:pPr>
    </w:p>
    <w:p w14:paraId="2325454F" w14:textId="77777777" w:rsidR="008642B3" w:rsidRPr="001B7815" w:rsidRDefault="00B464D3" w:rsidP="008E052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0FFD15B2" w14:textId="77777777" w:rsidTr="00596EA3">
        <w:tc>
          <w:tcPr>
            <w:tcW w:w="871" w:type="dxa"/>
            <w:shd w:val="clear" w:color="auto" w:fill="F3F3F3"/>
            <w:vAlign w:val="center"/>
          </w:tcPr>
          <w:p w14:paraId="67E0B699" w14:textId="77777777" w:rsidR="00211A34" w:rsidRPr="00596EA3" w:rsidRDefault="00596EA3" w:rsidP="008E052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2C9EFB0" w14:textId="77777777" w:rsidR="00211A34" w:rsidRPr="00596EA3" w:rsidRDefault="00596EA3" w:rsidP="008E052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7FD0031" w14:textId="77777777" w:rsidR="00211A34" w:rsidRPr="00596EA3" w:rsidRDefault="00211A34" w:rsidP="008E052B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42FE78C" w14:textId="77777777" w:rsidTr="00596EA3">
        <w:tc>
          <w:tcPr>
            <w:tcW w:w="871" w:type="dxa"/>
            <w:vAlign w:val="center"/>
          </w:tcPr>
          <w:p w14:paraId="7B36027C" w14:textId="77777777" w:rsidR="00211A34" w:rsidRPr="00596EA3" w:rsidRDefault="00211A34" w:rsidP="008E05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20A516C" w14:textId="77777777" w:rsidR="00211A34" w:rsidRPr="00596EA3" w:rsidRDefault="00211A34" w:rsidP="008E052B">
            <w:pPr>
              <w:rPr>
                <w:b/>
                <w:bCs/>
                <w:sz w:val="22"/>
                <w:szCs w:val="22"/>
              </w:rPr>
            </w:pPr>
          </w:p>
          <w:p w14:paraId="40E2782C" w14:textId="77777777" w:rsidR="00211A34" w:rsidRPr="00211A34" w:rsidRDefault="00211A34" w:rsidP="008E052B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4B2904F4" w14:textId="77777777" w:rsidR="00211A34" w:rsidRPr="00211A34" w:rsidRDefault="00211A34" w:rsidP="008E052B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FAFDDBA" w14:textId="77777777" w:rsidR="00211A34" w:rsidRPr="00596EA3" w:rsidRDefault="00211A34" w:rsidP="008E052B">
            <w:pPr>
              <w:rPr>
                <w:sz w:val="22"/>
                <w:szCs w:val="22"/>
              </w:rPr>
            </w:pPr>
          </w:p>
          <w:p w14:paraId="18DA27A7" w14:textId="77777777" w:rsidR="00211A34" w:rsidRPr="00596EA3" w:rsidRDefault="00211A34" w:rsidP="008E052B">
            <w:pPr>
              <w:jc w:val="both"/>
              <w:rPr>
                <w:sz w:val="22"/>
                <w:szCs w:val="22"/>
              </w:rPr>
            </w:pPr>
          </w:p>
        </w:tc>
      </w:tr>
    </w:tbl>
    <w:p w14:paraId="3CD289FA" w14:textId="77777777" w:rsidR="008642B3" w:rsidRDefault="008642B3" w:rsidP="008E052B">
      <w:pPr>
        <w:jc w:val="both"/>
        <w:rPr>
          <w:color w:val="000000"/>
          <w:sz w:val="16"/>
          <w:szCs w:val="16"/>
        </w:rPr>
      </w:pPr>
    </w:p>
    <w:p w14:paraId="61F7B56A" w14:textId="5932CCFE" w:rsidR="00BC19B6" w:rsidRPr="00BC19B6" w:rsidRDefault="00945582" w:rsidP="00BC19B6">
      <w:pPr>
        <w:jc w:val="both"/>
      </w:pPr>
      <w:r>
        <w:t xml:space="preserve">Ponadto Zamawiający informuje, że </w:t>
      </w:r>
      <w:r w:rsidR="00BC19B6">
        <w:t xml:space="preserve">zgodnie z art. 255 ust. 3 </w:t>
      </w:r>
      <w:r w:rsidR="00BC19B6" w:rsidRPr="00E154E1">
        <w:rPr>
          <w:b/>
          <w:bCs/>
        </w:rPr>
        <w:t>unieważnia zadanie nr 8</w:t>
      </w:r>
      <w:r w:rsidR="00BC19B6">
        <w:t xml:space="preserve"> (folie i opakowania jednorazowe K), ze względu na </w:t>
      </w:r>
      <w:r w:rsidR="00BC19B6" w:rsidRPr="00BC19B6">
        <w:rPr>
          <w:sz w:val="22"/>
          <w:szCs w:val="22"/>
        </w:rPr>
        <w:t>cen</w:t>
      </w:r>
      <w:r w:rsidR="00E154E1">
        <w:rPr>
          <w:sz w:val="22"/>
          <w:szCs w:val="22"/>
        </w:rPr>
        <w:t>ę</w:t>
      </w:r>
      <w:r w:rsidR="00BC19B6" w:rsidRPr="00BC19B6">
        <w:rPr>
          <w:sz w:val="22"/>
          <w:szCs w:val="22"/>
        </w:rPr>
        <w:t xml:space="preserve"> lub koszt najkorzystniejszej oferty lub oferta z najniższą ceną przewyższa kwotę, którą zamawiający zamierza przeznaczyć na sfinansowanie zamówienia</w:t>
      </w:r>
      <w:r w:rsidR="00E154E1">
        <w:rPr>
          <w:sz w:val="22"/>
          <w:szCs w:val="22"/>
        </w:rPr>
        <w:t>.</w:t>
      </w:r>
    </w:p>
    <w:p w14:paraId="2D473F5D" w14:textId="77777777" w:rsidR="00BC19B6" w:rsidRDefault="00BC19B6" w:rsidP="008E052B">
      <w:pPr>
        <w:jc w:val="both"/>
      </w:pPr>
    </w:p>
    <w:p w14:paraId="1215AB3C" w14:textId="77777777" w:rsidR="00BC19B6" w:rsidRDefault="00BC19B6" w:rsidP="008E052B">
      <w:pPr>
        <w:jc w:val="both"/>
      </w:pPr>
    </w:p>
    <w:p w14:paraId="73EDC32A" w14:textId="77777777" w:rsidR="00BC19B6" w:rsidRDefault="00BC19B6" w:rsidP="008E052B">
      <w:pPr>
        <w:jc w:val="both"/>
      </w:pPr>
    </w:p>
    <w:p w14:paraId="7404046C" w14:textId="6456E075" w:rsidR="009F0E5C" w:rsidRDefault="009F0E5C" w:rsidP="008E052B">
      <w:pPr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592AA3CF" w14:textId="77777777" w:rsidR="00F960D7" w:rsidRPr="00F33C66" w:rsidRDefault="00A029B8" w:rsidP="008E052B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0D1756" w:rsidRPr="00F33C66">
        <w:rPr>
          <w:sz w:val="22"/>
          <w:szCs w:val="22"/>
        </w:rPr>
        <w:t>nie krótszym niż 1</w:t>
      </w:r>
      <w:r w:rsidR="000D1756">
        <w:rPr>
          <w:sz w:val="22"/>
          <w:szCs w:val="22"/>
        </w:rPr>
        <w:t>0</w:t>
      </w:r>
      <w:r w:rsidR="000D175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3DB30B6" w14:textId="77777777" w:rsidR="00F960D7" w:rsidRPr="00F33C66" w:rsidRDefault="00D8427E" w:rsidP="008E052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AE8A144" w14:textId="77777777" w:rsidR="00F960D7" w:rsidRDefault="00F960D7" w:rsidP="008E052B">
      <w:pPr>
        <w:jc w:val="both"/>
        <w:rPr>
          <w:bCs/>
        </w:rPr>
      </w:pPr>
    </w:p>
    <w:p w14:paraId="697F7DCD" w14:textId="77777777" w:rsidR="00B464D3" w:rsidRPr="004229DE" w:rsidRDefault="00B464D3" w:rsidP="008E052B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B0A01FB" w14:textId="3ECB28F1" w:rsidR="00B464D3" w:rsidRDefault="000D1756" w:rsidP="008E052B">
      <w:pPr>
        <w:jc w:val="right"/>
        <w:rPr>
          <w:sz w:val="22"/>
          <w:szCs w:val="22"/>
        </w:rPr>
      </w:pPr>
      <w:r w:rsidRPr="000D1756">
        <w:rPr>
          <w:sz w:val="22"/>
          <w:szCs w:val="22"/>
        </w:rPr>
        <w:t xml:space="preserve">  </w:t>
      </w:r>
    </w:p>
    <w:p w14:paraId="5F773BDD" w14:textId="6A967101" w:rsidR="00E154E1" w:rsidRDefault="00E154E1" w:rsidP="00E154E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>
        <w:rPr>
          <w:sz w:val="22"/>
          <w:szCs w:val="22"/>
        </w:rPr>
        <w:t xml:space="preserve">/-/ Dyrektor Szpitala Wojewódzkiego </w:t>
      </w:r>
    </w:p>
    <w:p w14:paraId="7C4068D8" w14:textId="265FADF6" w:rsidR="00E154E1" w:rsidRDefault="00E154E1" w:rsidP="00E154E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 xml:space="preserve">                                        </w:t>
      </w:r>
      <w:r>
        <w:rPr>
          <w:sz w:val="22"/>
          <w:szCs w:val="22"/>
        </w:rPr>
        <w:t xml:space="preserve"> w Poznaniu</w:t>
      </w:r>
    </w:p>
    <w:p w14:paraId="4E032552" w14:textId="77155524" w:rsidR="00E154E1" w:rsidRDefault="00E154E1" w:rsidP="00E154E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>
        <w:rPr>
          <w:sz w:val="22"/>
          <w:szCs w:val="22"/>
        </w:rPr>
        <w:t xml:space="preserve">                                   </w:t>
      </w:r>
      <w:r>
        <w:rPr>
          <w:sz w:val="22"/>
          <w:szCs w:val="22"/>
        </w:rPr>
        <w:t xml:space="preserve"> Piotr Nowicki</w:t>
      </w:r>
    </w:p>
    <w:p w14:paraId="12EE8802" w14:textId="77777777" w:rsidR="00E154E1" w:rsidRPr="00E56378" w:rsidRDefault="00E154E1" w:rsidP="008E052B">
      <w:pPr>
        <w:jc w:val="right"/>
        <w:rPr>
          <w:sz w:val="32"/>
          <w:szCs w:val="32"/>
          <w:vertAlign w:val="superscript"/>
        </w:rPr>
      </w:pPr>
    </w:p>
    <w:bookmarkEnd w:id="0"/>
    <w:p w14:paraId="29FAD23A" w14:textId="77777777" w:rsidR="008642B3" w:rsidRPr="00B464D3" w:rsidRDefault="008642B3" w:rsidP="008E052B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3ABB7" w14:textId="77777777" w:rsidR="00325A26" w:rsidRDefault="00325A26">
      <w:r>
        <w:separator/>
      </w:r>
    </w:p>
  </w:endnote>
  <w:endnote w:type="continuationSeparator" w:id="0">
    <w:p w14:paraId="56AE5A7C" w14:textId="77777777" w:rsidR="00325A26" w:rsidRDefault="0032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5962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79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57E3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AD431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8AF3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53A35" w14:textId="77777777" w:rsidR="00325A26" w:rsidRDefault="00325A26">
      <w:r>
        <w:separator/>
      </w:r>
    </w:p>
  </w:footnote>
  <w:footnote w:type="continuationSeparator" w:id="0">
    <w:p w14:paraId="04BE3D69" w14:textId="77777777" w:rsidR="00325A26" w:rsidRDefault="00325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7E9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E0A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709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A26"/>
    <w:rsid w:val="00022322"/>
    <w:rsid w:val="00042497"/>
    <w:rsid w:val="000C1E6F"/>
    <w:rsid w:val="000D1756"/>
    <w:rsid w:val="000E4E56"/>
    <w:rsid w:val="001A1468"/>
    <w:rsid w:val="001B7815"/>
    <w:rsid w:val="00211A34"/>
    <w:rsid w:val="002B1E4F"/>
    <w:rsid w:val="002B6761"/>
    <w:rsid w:val="00325A2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4E3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052B"/>
    <w:rsid w:val="008E5102"/>
    <w:rsid w:val="00915B9E"/>
    <w:rsid w:val="00945582"/>
    <w:rsid w:val="00952256"/>
    <w:rsid w:val="0097748A"/>
    <w:rsid w:val="009F0E5C"/>
    <w:rsid w:val="00A029B8"/>
    <w:rsid w:val="00A8616C"/>
    <w:rsid w:val="00A91321"/>
    <w:rsid w:val="00AA02AC"/>
    <w:rsid w:val="00B32D12"/>
    <w:rsid w:val="00B464D3"/>
    <w:rsid w:val="00B8185B"/>
    <w:rsid w:val="00BC19B6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54E1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01C06"/>
  <w15:chartTrackingRefBased/>
  <w15:docId w15:val="{0F1B288C-AAF7-4F7C-BC4E-9A1F70FD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2021-09-06T07:35:00Z</cp:lastPrinted>
  <dcterms:created xsi:type="dcterms:W3CDTF">2021-09-06T07:37:00Z</dcterms:created>
  <dcterms:modified xsi:type="dcterms:W3CDTF">2021-09-06T07:37:00Z</dcterms:modified>
</cp:coreProperties>
</file>