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08351" w14:textId="1F5707F2" w:rsidR="00153939" w:rsidRDefault="00153939" w:rsidP="0015393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441</w:t>
      </w:r>
      <w:r>
        <w:rPr>
          <w:b/>
          <w:sz w:val="24"/>
        </w:rPr>
        <w:t>/21</w:t>
      </w:r>
    </w:p>
    <w:p w14:paraId="368A7ED6" w14:textId="77777777" w:rsidR="00153939" w:rsidRDefault="00153939" w:rsidP="00153939">
      <w:pPr>
        <w:pStyle w:val="Nagwek3"/>
        <w:ind w:left="0"/>
        <w:jc w:val="left"/>
        <w:rPr>
          <w:sz w:val="28"/>
        </w:rPr>
      </w:pPr>
    </w:p>
    <w:p w14:paraId="7A30AB5C" w14:textId="77777777" w:rsidR="00153939" w:rsidRDefault="00153939" w:rsidP="001539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82ADD89" w14:textId="77777777" w:rsidR="00153939" w:rsidRDefault="00153939" w:rsidP="00153939">
      <w:pPr>
        <w:jc w:val="center"/>
        <w:rPr>
          <w:b/>
          <w:sz w:val="28"/>
          <w:szCs w:val="28"/>
        </w:rPr>
      </w:pPr>
    </w:p>
    <w:p w14:paraId="5F81A703" w14:textId="77777777" w:rsidR="00153939" w:rsidRDefault="00153939" w:rsidP="0015393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BF0FA8E" w14:textId="77777777" w:rsidR="00153939" w:rsidRDefault="00153939" w:rsidP="0015393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6C8D29B" w14:textId="77777777" w:rsidR="00153939" w:rsidRDefault="00153939" w:rsidP="0015393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14466EA" w14:textId="080ECBB1" w:rsidR="00153939" w:rsidRDefault="00153939" w:rsidP="0015393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>przetargu nieograniczonego</w:t>
      </w:r>
      <w:r>
        <w:rPr>
          <w:b/>
          <w:bCs/>
          <w:sz w:val="22"/>
        </w:rPr>
        <w:t xml:space="preserve"> </w:t>
      </w:r>
      <w:r>
        <w:rPr>
          <w:b/>
          <w:bCs/>
          <w:szCs w:val="24"/>
        </w:rPr>
        <w:t>na:</w:t>
      </w:r>
    </w:p>
    <w:p w14:paraId="482CFA58" w14:textId="205E25DE" w:rsidR="00153939" w:rsidRPr="00153939" w:rsidRDefault="00153939" w:rsidP="0015393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Theme="minorHAnsi" w:hAnsiTheme="minorHAnsi" w:cstheme="minorHAnsi"/>
        </w:rPr>
      </w:pPr>
      <w:r>
        <w:rPr>
          <w:b/>
        </w:rPr>
        <w:t>D</w:t>
      </w:r>
      <w:r w:rsidRPr="00550365">
        <w:rPr>
          <w:b/>
        </w:rPr>
        <w:t xml:space="preserve">ostawa </w:t>
      </w:r>
      <w:r>
        <w:rPr>
          <w:b/>
        </w:rPr>
        <w:t>dostawę aparatury laboratoryjnej</w:t>
      </w:r>
      <w:r>
        <w:rPr>
          <w:b/>
        </w:rPr>
        <w:t xml:space="preserve"> dla </w:t>
      </w:r>
      <w:proofErr w:type="spellStart"/>
      <w:r>
        <w:rPr>
          <w:b/>
        </w:rPr>
        <w:t>W</w:t>
      </w:r>
      <w:r>
        <w:rPr>
          <w:b/>
        </w:rPr>
        <w:t>GGiOŚ</w:t>
      </w:r>
      <w:proofErr w:type="spellEnd"/>
      <w:r>
        <w:rPr>
          <w:rFonts w:ascii="Verdana" w:hAnsi="Verdana"/>
          <w:b/>
        </w:rPr>
        <w:t xml:space="preserve"> - </w:t>
      </w:r>
      <w:r w:rsidRPr="00153939">
        <w:rPr>
          <w:rFonts w:asciiTheme="minorHAnsi" w:hAnsiTheme="minorHAnsi" w:cstheme="minorHAnsi"/>
          <w:b/>
        </w:rPr>
        <w:t>KC-zp.272-</w:t>
      </w:r>
      <w:r>
        <w:rPr>
          <w:rFonts w:asciiTheme="minorHAnsi" w:hAnsiTheme="minorHAnsi" w:cstheme="minorHAnsi"/>
          <w:b/>
        </w:rPr>
        <w:t>441</w:t>
      </w:r>
      <w:r w:rsidRPr="00153939">
        <w:rPr>
          <w:rFonts w:asciiTheme="minorHAnsi" w:hAnsiTheme="minorHAnsi" w:cstheme="minorHAnsi"/>
          <w:b/>
        </w:rPr>
        <w:t>/21</w:t>
      </w:r>
      <w:r w:rsidRPr="00153939">
        <w:rPr>
          <w:rFonts w:asciiTheme="minorHAnsi" w:hAnsiTheme="minorHAnsi" w:cstheme="minorHAnsi"/>
          <w:b/>
          <w:bCs/>
          <w:iCs/>
        </w:rPr>
        <w:t xml:space="preserve">, </w:t>
      </w:r>
      <w:r w:rsidRPr="00153939">
        <w:rPr>
          <w:rFonts w:asciiTheme="minorHAnsi" w:hAnsiTheme="minorHAnsi" w:cstheme="minorHAnsi"/>
        </w:rPr>
        <w:t xml:space="preserve">prowadzonego przez Akademię Górniczo-Hutniczą w Krakowie, </w:t>
      </w:r>
    </w:p>
    <w:p w14:paraId="008CEBEC" w14:textId="77777777" w:rsidR="00153939" w:rsidRDefault="00153939" w:rsidP="0015393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5BA5B5" w14:textId="77777777" w:rsidR="00153939" w:rsidRDefault="00153939" w:rsidP="0015393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BF0B83E" w14:textId="77777777" w:rsidR="00153939" w:rsidRDefault="00153939" w:rsidP="0015393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CD8F1CB" w14:textId="77777777" w:rsidR="00153939" w:rsidRDefault="00153939" w:rsidP="00153939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9C0FFB2" w14:textId="77777777" w:rsidR="00153939" w:rsidRDefault="00153939" w:rsidP="0015393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C1E0862" w14:textId="77777777" w:rsidR="00153939" w:rsidRDefault="00153939" w:rsidP="0015393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53939" w14:paraId="1E933EEC" w14:textId="77777777" w:rsidTr="00A071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484B2" w14:textId="77777777" w:rsidR="00153939" w:rsidRDefault="00153939" w:rsidP="00A07161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38C7D" w14:textId="77777777" w:rsidR="00153939" w:rsidRDefault="00153939" w:rsidP="00A0716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15980" w14:textId="77777777" w:rsidR="00153939" w:rsidRDefault="00153939" w:rsidP="00A0716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53939" w14:paraId="5C7BF3E9" w14:textId="77777777" w:rsidTr="00A071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198C9" w14:textId="77777777" w:rsidR="00153939" w:rsidRDefault="00153939" w:rsidP="00A07161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2193" w14:textId="77777777" w:rsidR="00153939" w:rsidRDefault="00153939" w:rsidP="00A0716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D3FA" w14:textId="77777777" w:rsidR="00153939" w:rsidRDefault="00153939" w:rsidP="00A07161">
            <w:pPr>
              <w:widowControl w:val="0"/>
              <w:spacing w:line="360" w:lineRule="auto"/>
              <w:jc w:val="both"/>
            </w:pPr>
          </w:p>
        </w:tc>
      </w:tr>
      <w:tr w:rsidR="00153939" w14:paraId="58646E38" w14:textId="77777777" w:rsidTr="00A071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92689" w14:textId="77777777" w:rsidR="00153939" w:rsidRDefault="00153939" w:rsidP="00A0716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1709" w14:textId="77777777" w:rsidR="00153939" w:rsidRDefault="00153939" w:rsidP="00A0716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6FC3" w14:textId="77777777" w:rsidR="00153939" w:rsidRDefault="00153939" w:rsidP="00A07161">
            <w:pPr>
              <w:widowControl w:val="0"/>
              <w:spacing w:line="360" w:lineRule="auto"/>
              <w:jc w:val="both"/>
            </w:pPr>
          </w:p>
        </w:tc>
      </w:tr>
      <w:tr w:rsidR="00153939" w14:paraId="7F943BD1" w14:textId="77777777" w:rsidTr="00A071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54724" w14:textId="77777777" w:rsidR="00153939" w:rsidRDefault="00153939" w:rsidP="00A0716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0007" w14:textId="77777777" w:rsidR="00153939" w:rsidRDefault="00153939" w:rsidP="00A0716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DF1D" w14:textId="77777777" w:rsidR="00153939" w:rsidRDefault="00153939" w:rsidP="00A07161">
            <w:pPr>
              <w:widowControl w:val="0"/>
              <w:spacing w:line="360" w:lineRule="auto"/>
              <w:jc w:val="both"/>
            </w:pPr>
          </w:p>
        </w:tc>
      </w:tr>
    </w:tbl>
    <w:p w14:paraId="74C7AA7F" w14:textId="77777777" w:rsidR="00153939" w:rsidRDefault="00153939" w:rsidP="00153939">
      <w:pPr>
        <w:widowControl w:val="0"/>
        <w:spacing w:line="360" w:lineRule="auto"/>
        <w:jc w:val="both"/>
      </w:pPr>
    </w:p>
    <w:p w14:paraId="2AE4C7CB" w14:textId="77777777" w:rsidR="00153939" w:rsidRDefault="00153939" w:rsidP="0015393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5D181C0" w14:textId="77777777" w:rsidR="00153939" w:rsidRDefault="00153939" w:rsidP="0015393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16B75C5" w14:textId="77777777" w:rsidR="00153939" w:rsidRDefault="00153939" w:rsidP="0015393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291EA4C" w14:textId="77777777" w:rsidR="00153939" w:rsidRDefault="00153939" w:rsidP="0015393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2D63674" w14:textId="77777777" w:rsidR="00153939" w:rsidRDefault="00153939" w:rsidP="0015393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EF3FFF8" w14:textId="77777777" w:rsidR="00153939" w:rsidRDefault="00153939" w:rsidP="0015393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1AFA271" w14:textId="77777777" w:rsidR="00153939" w:rsidRPr="00D82098" w:rsidRDefault="00153939" w:rsidP="0015393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19F77842" w14:textId="77777777" w:rsidR="00153939" w:rsidRDefault="00153939" w:rsidP="00153939">
      <w:pPr>
        <w:rPr>
          <w:rFonts w:eastAsia="Times New Roman"/>
          <w:lang w:eastAsia="pl-PL"/>
        </w:rPr>
      </w:pPr>
    </w:p>
    <w:p w14:paraId="45CD4016" w14:textId="77777777" w:rsidR="00153939" w:rsidRDefault="00153939" w:rsidP="00153939"/>
    <w:p w14:paraId="6E206A1A" w14:textId="77777777" w:rsidR="00153939" w:rsidRPr="00DD1F3F" w:rsidRDefault="00153939" w:rsidP="00153939"/>
    <w:p w14:paraId="6C9346AD" w14:textId="77777777" w:rsidR="00153939" w:rsidRPr="00667DD0" w:rsidRDefault="00153939" w:rsidP="00153939"/>
    <w:p w14:paraId="690B55F4" w14:textId="77777777" w:rsidR="00153939" w:rsidRPr="00174772" w:rsidRDefault="00153939" w:rsidP="00153939"/>
    <w:p w14:paraId="628BB11C" w14:textId="670229F3" w:rsidR="00106AC7" w:rsidRPr="002A7680" w:rsidRDefault="00106AC7" w:rsidP="002A7680"/>
    <w:sectPr w:rsidR="00106AC7" w:rsidRPr="002A768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A385E" w14:textId="77777777" w:rsidR="006001FD" w:rsidRDefault="006001FD">
      <w:r>
        <w:separator/>
      </w:r>
    </w:p>
  </w:endnote>
  <w:endnote w:type="continuationSeparator" w:id="0">
    <w:p w14:paraId="3BE139CC" w14:textId="77777777" w:rsidR="006001FD" w:rsidRDefault="0060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2AA9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780A9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C2A0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815D252" w14:textId="77777777" w:rsidR="00336EEB" w:rsidRDefault="00153939" w:rsidP="00336EEB">
    <w:pPr>
      <w:pStyle w:val="Stopka"/>
      <w:tabs>
        <w:tab w:val="clear" w:pos="4536"/>
      </w:tabs>
      <w:jc w:val="center"/>
    </w:pPr>
    <w:r>
      <w:rPr>
        <w:noProof/>
      </w:rPr>
      <w:pict w14:anchorId="3FF42FD4">
        <v:line id="_x0000_s2049" style="position:absolute;left:0;text-align:left;z-index:251657728" from="-3.85pt,8.7pt" to="455.15pt,8.7pt"/>
      </w:pict>
    </w:r>
  </w:p>
  <w:p w14:paraId="683263F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F0F8A" w14:textId="77777777" w:rsidR="00AA7216" w:rsidRDefault="00AA72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265FE" w14:textId="77777777" w:rsidR="006001FD" w:rsidRDefault="006001FD">
      <w:r>
        <w:separator/>
      </w:r>
    </w:p>
  </w:footnote>
  <w:footnote w:type="continuationSeparator" w:id="0">
    <w:p w14:paraId="5D42EF52" w14:textId="77777777" w:rsidR="006001FD" w:rsidRDefault="00600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C3B3F" w14:textId="77777777" w:rsidR="00AA7216" w:rsidRDefault="00AA72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FE747" w14:textId="77777777" w:rsidR="00AA7216" w:rsidRDefault="00AA72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02164" w14:textId="77777777" w:rsidR="00AA7216" w:rsidRDefault="00AA72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1FD"/>
    <w:rsid w:val="0000184A"/>
    <w:rsid w:val="00012997"/>
    <w:rsid w:val="000621A2"/>
    <w:rsid w:val="00075CEC"/>
    <w:rsid w:val="00101474"/>
    <w:rsid w:val="00106AC7"/>
    <w:rsid w:val="00111985"/>
    <w:rsid w:val="00147532"/>
    <w:rsid w:val="00153939"/>
    <w:rsid w:val="001614BA"/>
    <w:rsid w:val="00204613"/>
    <w:rsid w:val="002139FA"/>
    <w:rsid w:val="00215288"/>
    <w:rsid w:val="002508A6"/>
    <w:rsid w:val="002A768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001F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A721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79553D"/>
  <w15:chartTrackingRefBased/>
  <w15:docId w15:val="{99EECD93-C2FA-4D10-B22B-59BEB258B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93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53939"/>
    <w:rPr>
      <w:b/>
      <w:sz w:val="24"/>
    </w:rPr>
  </w:style>
  <w:style w:type="character" w:customStyle="1" w:styleId="NagwekZnak">
    <w:name w:val="Nagłówek Znak"/>
    <w:link w:val="Nagwek"/>
    <w:rsid w:val="00153939"/>
  </w:style>
  <w:style w:type="paragraph" w:styleId="Akapitzlist">
    <w:name w:val="List Paragraph"/>
    <w:basedOn w:val="Normalny"/>
    <w:uiPriority w:val="34"/>
    <w:qFormat/>
    <w:rsid w:val="0015393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2021-08-23T11:33:00Z</cp:lastPrinted>
  <dcterms:created xsi:type="dcterms:W3CDTF">2021-08-23T11:33:00Z</dcterms:created>
  <dcterms:modified xsi:type="dcterms:W3CDTF">2021-08-23T11:33:00Z</dcterms:modified>
</cp:coreProperties>
</file>