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35BAD" w14:textId="77777777" w:rsidR="002E3C02" w:rsidRPr="002A16E2" w:rsidRDefault="00894ED7" w:rsidP="002E3C02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72214EA7">
          <v:roundrect id="AutoShape 2" o:spid="_x0000_s1026" style="position:absolute;left:0;text-align:left;margin-left:-25.5pt;margin-top:-13.15pt;width:162pt;height:1in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b w:val="0"/>
          <w:sz w:val="22"/>
          <w:szCs w:val="22"/>
        </w:rPr>
        <w:tab/>
      </w:r>
      <w:r w:rsidR="002E3C02" w:rsidRPr="002A16E2">
        <w:rPr>
          <w:rFonts w:ascii="Times New Roman" w:hAnsi="Times New Roman"/>
          <w:sz w:val="22"/>
          <w:szCs w:val="22"/>
        </w:rPr>
        <w:t>Załącznik nr 1</w:t>
      </w:r>
    </w:p>
    <w:p w14:paraId="0170AAD5" w14:textId="77777777" w:rsidR="002E3C02" w:rsidRPr="002A16E2" w:rsidRDefault="002E3C02" w:rsidP="002E3C0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A565C96" w14:textId="77777777" w:rsidR="002E3C02" w:rsidRPr="002A16E2" w:rsidRDefault="002E3C02" w:rsidP="002E3C0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3E2AC199" w14:textId="77777777" w:rsidR="002E3C02" w:rsidRPr="002A16E2" w:rsidRDefault="002E3C02" w:rsidP="002E3C02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951F2E3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27DF9BF3" w14:textId="77777777" w:rsidR="002E3C02" w:rsidRPr="00FA50AF" w:rsidRDefault="002E3C02" w:rsidP="002E3C0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486E7692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50C788D8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11D99D17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46C2DEE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252AF49B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BF69C6C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3EDBCB54" w14:textId="77777777" w:rsidR="002E3C02" w:rsidRPr="002A16E2" w:rsidRDefault="002E3C02" w:rsidP="002E3C0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114252B" w14:textId="77777777" w:rsidR="002E3C02" w:rsidRPr="002A16E2" w:rsidRDefault="002E3C02" w:rsidP="002E3C02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4CE29951" w14:textId="77777777" w:rsidR="002E3C02" w:rsidRPr="002A16E2" w:rsidRDefault="002E3C02" w:rsidP="002E3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20A932" w14:textId="77777777" w:rsidR="002E3C02" w:rsidRPr="002A16E2" w:rsidRDefault="002E3C02" w:rsidP="002E3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7C07A4CC" w14:textId="77777777" w:rsidR="002E3C02" w:rsidRPr="002A16E2" w:rsidRDefault="002E3C02" w:rsidP="002E3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C4A2ACF" w14:textId="77777777" w:rsidR="002E3C02" w:rsidRPr="002A16E2" w:rsidRDefault="002E3C02" w:rsidP="002E3C02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459150C" w14:textId="77777777" w:rsidR="002E3C02" w:rsidRPr="002A16E2" w:rsidRDefault="002E3C02" w:rsidP="002E3C02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88962FE" w14:textId="77777777" w:rsidR="002E3C02" w:rsidRPr="002A16E2" w:rsidRDefault="002E3C02" w:rsidP="002E3C02">
      <w:pPr>
        <w:ind w:firstLine="3969"/>
        <w:rPr>
          <w:b/>
          <w:sz w:val="22"/>
          <w:szCs w:val="22"/>
        </w:rPr>
      </w:pPr>
    </w:p>
    <w:p w14:paraId="49A7B138" w14:textId="1FEF80EC" w:rsidR="002E3C02" w:rsidRPr="002A16E2" w:rsidRDefault="002E3C02" w:rsidP="002E3C02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Pr="003869D9">
        <w:rPr>
          <w:b/>
          <w:sz w:val="22"/>
          <w:szCs w:val="22"/>
        </w:rPr>
        <w:t xml:space="preserve">Dostawa </w:t>
      </w:r>
      <w:r w:rsidR="00503E70">
        <w:rPr>
          <w:b/>
          <w:sz w:val="22"/>
          <w:szCs w:val="22"/>
        </w:rPr>
        <w:t>aparatury laboratoryjnej</w:t>
      </w:r>
      <w:r w:rsidRPr="003869D9">
        <w:rPr>
          <w:b/>
          <w:sz w:val="22"/>
          <w:szCs w:val="22"/>
        </w:rPr>
        <w:t xml:space="preserve"> dla </w:t>
      </w:r>
      <w:proofErr w:type="spellStart"/>
      <w:r w:rsidRPr="003869D9">
        <w:rPr>
          <w:b/>
          <w:sz w:val="22"/>
          <w:szCs w:val="22"/>
        </w:rPr>
        <w:t>W</w:t>
      </w:r>
      <w:r w:rsidR="00503E70">
        <w:rPr>
          <w:b/>
          <w:sz w:val="22"/>
          <w:szCs w:val="22"/>
        </w:rPr>
        <w:t>GGiOŚ</w:t>
      </w:r>
      <w:proofErr w:type="spellEnd"/>
      <w:r w:rsidRPr="003869D9">
        <w:rPr>
          <w:b/>
          <w:sz w:val="22"/>
          <w:szCs w:val="22"/>
        </w:rPr>
        <w:t xml:space="preserve"> </w:t>
      </w:r>
      <w:r w:rsidRPr="002A16E2">
        <w:rPr>
          <w:b/>
          <w:sz w:val="22"/>
          <w:szCs w:val="22"/>
        </w:rPr>
        <w:t>- KC-zp.272-</w:t>
      </w:r>
      <w:r w:rsidR="00503E70">
        <w:rPr>
          <w:b/>
          <w:sz w:val="22"/>
          <w:szCs w:val="22"/>
        </w:rPr>
        <w:t>441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E3C02" w:rsidRPr="002A16E2" w14:paraId="01C2ACC4" w14:textId="77777777" w:rsidTr="00A0716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46906E" w14:textId="77777777" w:rsidR="002E3C02" w:rsidRPr="002A16E2" w:rsidRDefault="002E3C02" w:rsidP="00A0716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B1F92B1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154B7C20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E599B7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producenta</w:t>
            </w:r>
            <w:r>
              <w:rPr>
                <w:b/>
                <w:bCs/>
                <w:sz w:val="22"/>
                <w:szCs w:val="22"/>
              </w:rPr>
              <w:t>/</w:t>
            </w:r>
            <w:r w:rsidRPr="002A16E2">
              <w:rPr>
                <w:b/>
                <w:bCs/>
                <w:sz w:val="22"/>
                <w:szCs w:val="22"/>
              </w:rPr>
              <w:t xml:space="preserve">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46BCE7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6EC99EF7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E45AA6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7678E2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2084321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2041856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022682CC" w14:textId="77777777" w:rsidR="002E3C02" w:rsidRPr="002A16E2" w:rsidRDefault="002E3C02" w:rsidP="00A0716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1A7480A3" w14:textId="77777777" w:rsidR="002E3C02" w:rsidRPr="002A16E2" w:rsidRDefault="002E3C02" w:rsidP="00A071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77AD5C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4442591F" w14:textId="77777777" w:rsidR="002E3C02" w:rsidRPr="002A16E2" w:rsidRDefault="002E3C02" w:rsidP="00A0716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4061C4AB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2E3C02" w:rsidRPr="002A16E2" w14:paraId="35AEFD9B" w14:textId="77777777" w:rsidTr="00A0716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46A8A1C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4122C7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DFE52A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6750ED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9877AD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34110C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7ED419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D9B9BA5" w14:textId="77777777" w:rsidR="002E3C02" w:rsidRPr="002A16E2" w:rsidRDefault="002E3C02" w:rsidP="00A0716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E3C02" w:rsidRPr="002A16E2" w14:paraId="497766A5" w14:textId="77777777" w:rsidTr="00A07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43F608" w14:textId="77777777" w:rsidR="002E3C02" w:rsidRPr="002A16E2" w:rsidRDefault="002E3C02" w:rsidP="00A07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258C3" w14:textId="74EB7311" w:rsidR="002E3C02" w:rsidRPr="00A47B30" w:rsidRDefault="002E3C02" w:rsidP="00A07161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Młynek analityczny do mielenia próbek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F1FB6" w14:textId="4E295CDD" w:rsidR="002E3C02" w:rsidRPr="00A47B30" w:rsidRDefault="002E3C02" w:rsidP="00A07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0625C" w14:textId="4BDB64BC" w:rsidR="002E3C02" w:rsidRPr="00894ED7" w:rsidRDefault="00894ED7" w:rsidP="00A0716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2E3C02" w:rsidRPr="00894ED7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23B6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D11C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CB10C3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24EF0C4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  <w:tr w:rsidR="002E3C02" w:rsidRPr="002A16E2" w14:paraId="358FA95D" w14:textId="77777777" w:rsidTr="00A07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521871E" w14:textId="2DB3939D" w:rsidR="002E3C02" w:rsidRPr="002A16E2" w:rsidRDefault="002E3C02" w:rsidP="00A07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94CE3" w14:textId="0C088667" w:rsidR="002E3C02" w:rsidRDefault="002E3C02" w:rsidP="00A07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Wytrząsarka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62C7" w14:textId="77777777" w:rsidR="002E3C02" w:rsidRPr="00A47B30" w:rsidRDefault="002E3C02" w:rsidP="00A07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3C9E" w14:textId="001089BD" w:rsidR="002E3C02" w:rsidRPr="00894ED7" w:rsidRDefault="00894ED7" w:rsidP="00A07161">
            <w:pPr>
              <w:rPr>
                <w:sz w:val="16"/>
                <w:szCs w:val="16"/>
              </w:rPr>
            </w:pPr>
            <w:r w:rsidRPr="00894ED7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34873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F2F75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2C6084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7F6697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  <w:tr w:rsidR="002E3C02" w:rsidRPr="002A16E2" w14:paraId="721698C3" w14:textId="77777777" w:rsidTr="00A07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204285E" w14:textId="5D32A8B4" w:rsidR="002E3C02" w:rsidRPr="002A16E2" w:rsidRDefault="002E3C02" w:rsidP="00A07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D5D17" w14:textId="01B08656" w:rsidR="002E3C02" w:rsidRDefault="002E3C02" w:rsidP="00A07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Mieszadło magnetyczne bezsilnikowe 4-stanowiskowe z grzaniem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90503" w14:textId="77777777" w:rsidR="002E3C02" w:rsidRPr="00A47B30" w:rsidRDefault="002E3C02" w:rsidP="00A07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20CC5" w14:textId="6EFC3069" w:rsidR="002E3C02" w:rsidRPr="00894ED7" w:rsidRDefault="00894ED7" w:rsidP="00A07161">
            <w:pPr>
              <w:rPr>
                <w:sz w:val="16"/>
                <w:szCs w:val="16"/>
              </w:rPr>
            </w:pPr>
            <w:r w:rsidRPr="00894ED7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0C2BF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09C8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0002D2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78D880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  <w:tr w:rsidR="002E3C02" w:rsidRPr="002A16E2" w14:paraId="727FD8F8" w14:textId="77777777" w:rsidTr="00A0716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9E9CDC" w14:textId="7B7EE3D8" w:rsidR="002E3C02" w:rsidRPr="002A16E2" w:rsidRDefault="002E3C02" w:rsidP="00A0716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48DCC" w14:textId="272EE4BA" w:rsidR="002E3C02" w:rsidRDefault="002E3C02" w:rsidP="00A0716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Waga analityczna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097E9" w14:textId="77777777" w:rsidR="002E3C02" w:rsidRPr="00A47B30" w:rsidRDefault="002E3C02" w:rsidP="00A0716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0A674" w14:textId="1C003486" w:rsidR="002E3C02" w:rsidRPr="00894ED7" w:rsidRDefault="00894ED7" w:rsidP="00A07161">
            <w:pPr>
              <w:rPr>
                <w:sz w:val="16"/>
                <w:szCs w:val="16"/>
              </w:rPr>
            </w:pPr>
            <w:r w:rsidRPr="00894ED7"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7DB2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8C910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65BE1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A453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  <w:tr w:rsidR="002E3C02" w:rsidRPr="002A16E2" w14:paraId="20B09E3C" w14:textId="77777777" w:rsidTr="00A07161">
        <w:trPr>
          <w:trHeight w:val="684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A9A0CF" w14:textId="77777777" w:rsidR="002E3C02" w:rsidRDefault="002E3C02" w:rsidP="00A07161">
            <w:pPr>
              <w:ind w:right="425"/>
              <w:rPr>
                <w:sz w:val="22"/>
                <w:szCs w:val="22"/>
              </w:rPr>
            </w:pPr>
          </w:p>
          <w:p w14:paraId="7A8AE902" w14:textId="77777777" w:rsidR="002E3C02" w:rsidRDefault="002E3C02" w:rsidP="00A0716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E19DA54" w14:textId="77777777" w:rsidR="002E3C02" w:rsidRPr="002A16E2" w:rsidRDefault="002E3C02" w:rsidP="00A0716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91E0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BDEB2F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F43561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  <w:tr w:rsidR="002E3C02" w:rsidRPr="002A16E2" w14:paraId="1238D0C6" w14:textId="77777777" w:rsidTr="00A0716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B32F07" w14:textId="77777777" w:rsidR="002E3C02" w:rsidRPr="002A16E2" w:rsidRDefault="002E3C02" w:rsidP="00A0716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F1FE11C" w14:textId="77777777" w:rsidR="002E3C02" w:rsidRPr="002A16E2" w:rsidRDefault="002E3C02" w:rsidP="00A07161">
            <w:pPr>
              <w:rPr>
                <w:sz w:val="22"/>
                <w:szCs w:val="22"/>
              </w:rPr>
            </w:pPr>
          </w:p>
          <w:p w14:paraId="250BA02D" w14:textId="77777777" w:rsidR="002E3C02" w:rsidRPr="002A16E2" w:rsidRDefault="002E3C02" w:rsidP="00A0716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A0CB03E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28D1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74C227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491F0B" w14:textId="77777777" w:rsidR="002E3C02" w:rsidRPr="002A16E2" w:rsidRDefault="002E3C02" w:rsidP="00A0716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8AE055C" w14:textId="77777777" w:rsidR="002E3C02" w:rsidRPr="002A16E2" w:rsidRDefault="002E3C02" w:rsidP="002E3C02">
      <w:pPr>
        <w:tabs>
          <w:tab w:val="right" w:pos="9000"/>
        </w:tabs>
        <w:rPr>
          <w:sz w:val="22"/>
          <w:szCs w:val="22"/>
        </w:rPr>
      </w:pPr>
    </w:p>
    <w:p w14:paraId="37107490" w14:textId="7509206C" w:rsidR="002E3C02" w:rsidRPr="002A16E2" w:rsidRDefault="002E3C02" w:rsidP="002E3C0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</w:t>
      </w:r>
      <w:r>
        <w:rPr>
          <w:b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……………….</w:t>
      </w:r>
      <w:r w:rsidRPr="002A16E2">
        <w:rPr>
          <w:b/>
          <w:bCs/>
          <w:sz w:val="22"/>
          <w:szCs w:val="22"/>
        </w:rPr>
        <w:t xml:space="preserve"> dni od daty </w:t>
      </w:r>
      <w:r>
        <w:rPr>
          <w:b/>
          <w:bCs/>
          <w:sz w:val="22"/>
          <w:szCs w:val="22"/>
        </w:rPr>
        <w:t>podpisania umowy.</w:t>
      </w:r>
    </w:p>
    <w:p w14:paraId="0D547F7F" w14:textId="2933D170" w:rsidR="002E3C02" w:rsidRPr="002A16E2" w:rsidRDefault="002E3C02" w:rsidP="002E3C0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</w:t>
      </w:r>
      <w:r w:rsidR="00894ED7">
        <w:rPr>
          <w:b/>
          <w:sz w:val="22"/>
          <w:szCs w:val="22"/>
        </w:rPr>
        <w:t xml:space="preserve"> na całość przedmiotu zamówienia</w:t>
      </w:r>
      <w:r w:rsidRPr="002A16E2">
        <w:rPr>
          <w:b/>
          <w:sz w:val="22"/>
          <w:szCs w:val="22"/>
        </w:rPr>
        <w:t xml:space="preserve"> wynosi:</w:t>
      </w:r>
      <w:r w:rsidRPr="002A16E2">
        <w:rPr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>………… miesięcy</w:t>
      </w:r>
      <w:r w:rsidRPr="002A16E2">
        <w:rPr>
          <w:sz w:val="22"/>
          <w:szCs w:val="22"/>
        </w:rPr>
        <w:t xml:space="preserve"> </w:t>
      </w:r>
    </w:p>
    <w:p w14:paraId="7DABF40A" w14:textId="77777777" w:rsidR="002E3C02" w:rsidRPr="002A16E2" w:rsidRDefault="002E3C02" w:rsidP="002E3C02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48BE19B8" w14:textId="77777777" w:rsidR="002E3C02" w:rsidRPr="002A16E2" w:rsidRDefault="002E3C02" w:rsidP="002E3C0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FED8BE0" w14:textId="77777777" w:rsidR="002E3C02" w:rsidRPr="002A16E2" w:rsidRDefault="002E3C02" w:rsidP="002E3C0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71BD6A9" w14:textId="77777777" w:rsidR="002E3C02" w:rsidRPr="002A16E2" w:rsidRDefault="002E3C02" w:rsidP="002E3C02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206D369" w14:textId="77777777" w:rsidR="002E3C02" w:rsidRPr="002A16E2" w:rsidRDefault="002E3C02" w:rsidP="002E3C0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7AE91797" w14:textId="77777777" w:rsidR="002E3C02" w:rsidRDefault="002E3C02" w:rsidP="002E3C0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B3B01C0" w14:textId="77777777" w:rsidR="002E3C02" w:rsidRPr="002A16E2" w:rsidRDefault="002E3C02" w:rsidP="002E3C0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BF135F" w14:textId="77777777" w:rsidR="002E3C02" w:rsidRPr="002A16E2" w:rsidRDefault="002E3C02" w:rsidP="002E3C0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56D737" w14:textId="77777777" w:rsidR="002E3C02" w:rsidRPr="002A16E2" w:rsidRDefault="002E3C02" w:rsidP="002E3C02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8B1933" w14:textId="77777777" w:rsidR="002E3C02" w:rsidRPr="002A16E2" w:rsidRDefault="002E3C02" w:rsidP="002E3C0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E3C02" w:rsidRPr="002A16E2" w14:paraId="7E8D1DB2" w14:textId="77777777" w:rsidTr="00A0716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527732" w14:textId="77777777" w:rsidR="002E3C02" w:rsidRPr="002A16E2" w:rsidRDefault="002E3C02" w:rsidP="00A07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37F72" w14:textId="77777777" w:rsidR="002E3C02" w:rsidRPr="002A16E2" w:rsidRDefault="002E3C02" w:rsidP="00A07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A2D20C9" w14:textId="77777777" w:rsidR="002E3C02" w:rsidRPr="002A16E2" w:rsidRDefault="002E3C02" w:rsidP="00A07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FC032" w14:textId="77777777" w:rsidR="002E3C02" w:rsidRPr="002A16E2" w:rsidRDefault="002E3C02" w:rsidP="00A0716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E3C02" w:rsidRPr="002A16E2" w14:paraId="231A1257" w14:textId="77777777" w:rsidTr="00A0716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92636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B9281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00AC5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E3C02" w:rsidRPr="002A16E2" w14:paraId="3A1E6DFF" w14:textId="77777777" w:rsidTr="00A0716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E673A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AEAD3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F5075" w14:textId="77777777" w:rsidR="002E3C02" w:rsidRPr="002A16E2" w:rsidRDefault="002E3C02" w:rsidP="00A0716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C6EB324" w14:textId="77777777" w:rsidR="002E3C02" w:rsidRPr="002A16E2" w:rsidRDefault="002E3C02" w:rsidP="002E3C0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DDB4E4E" w14:textId="77777777" w:rsidR="002E3C02" w:rsidRPr="002A16E2" w:rsidRDefault="002E3C02" w:rsidP="002E3C02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61580B8F" w14:textId="77777777" w:rsidR="002E3C02" w:rsidRPr="002A16E2" w:rsidRDefault="002E3C02" w:rsidP="002E3C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09C0454B" w14:textId="77777777" w:rsidR="002E3C02" w:rsidRPr="002A16E2" w:rsidRDefault="002E3C02" w:rsidP="002E3C02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02F07A4" w14:textId="77777777" w:rsidR="002E3C02" w:rsidRPr="002A16E2" w:rsidRDefault="002E3C02" w:rsidP="002E3C0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1744FDAA" w14:textId="77777777" w:rsidR="002E3C02" w:rsidRPr="002A16E2" w:rsidRDefault="002E3C02" w:rsidP="002E3C02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CC4297D" w14:textId="77777777" w:rsidR="002E3C02" w:rsidRPr="002A16E2" w:rsidRDefault="002E3C02" w:rsidP="002E3C02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1C788C3C" w14:textId="77777777" w:rsidR="002E3C02" w:rsidRPr="002A16E2" w:rsidRDefault="002E3C02" w:rsidP="002E3C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57A89BE2" w14:textId="77777777" w:rsidR="002E3C02" w:rsidRPr="002A16E2" w:rsidRDefault="002E3C02" w:rsidP="002E3C0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A710EE1" w14:textId="77777777" w:rsidR="002E3C02" w:rsidRPr="00F47191" w:rsidRDefault="002E3C02" w:rsidP="002E3C02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E54CF83" w14:textId="77777777" w:rsidR="002E3C02" w:rsidRPr="000A160D" w:rsidRDefault="002E3C02" w:rsidP="002E3C02"/>
    <w:p w14:paraId="76A9C581" w14:textId="77777777" w:rsidR="002E3C02" w:rsidRPr="00707BF9" w:rsidRDefault="002E3C02" w:rsidP="002E3C02"/>
    <w:p w14:paraId="6A0ADBCC" w14:textId="77777777" w:rsidR="002E3C02" w:rsidRPr="009E6DA2" w:rsidRDefault="002E3C02" w:rsidP="002E3C02"/>
    <w:p w14:paraId="47B8DC4E" w14:textId="77777777" w:rsidR="00FE545C" w:rsidRPr="000361ED" w:rsidRDefault="00FE545C" w:rsidP="000361ED"/>
    <w:sectPr w:rsidR="00FE545C" w:rsidRPr="000361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3C65E" w14:textId="77777777" w:rsidR="00D23986" w:rsidRDefault="00D23986">
      <w:r>
        <w:separator/>
      </w:r>
    </w:p>
  </w:endnote>
  <w:endnote w:type="continuationSeparator" w:id="0">
    <w:p w14:paraId="6EF33B87" w14:textId="77777777" w:rsidR="00D23986" w:rsidRDefault="00D23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E9625" w14:textId="77777777" w:rsidR="00DB5C0E" w:rsidRDefault="00DB5C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27A8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48C139" w14:textId="77777777" w:rsidR="00DB5C0E" w:rsidRDefault="00DB5C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8529AA" w14:textId="77777777" w:rsidR="00D23986" w:rsidRDefault="00D23986">
      <w:r>
        <w:separator/>
      </w:r>
    </w:p>
  </w:footnote>
  <w:footnote w:type="continuationSeparator" w:id="0">
    <w:p w14:paraId="112DA97A" w14:textId="77777777" w:rsidR="00D23986" w:rsidRDefault="00D239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527D0" w14:textId="77777777" w:rsidR="00DB5C0E" w:rsidRDefault="00DB5C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8AF99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491DF" w14:textId="77777777" w:rsidR="00DB5C0E" w:rsidRDefault="00DB5C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986"/>
    <w:rsid w:val="00012286"/>
    <w:rsid w:val="000361E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3C02"/>
    <w:rsid w:val="00315A4A"/>
    <w:rsid w:val="004B7300"/>
    <w:rsid w:val="004C6753"/>
    <w:rsid w:val="00503E70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94ED7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3986"/>
    <w:rsid w:val="00D24208"/>
    <w:rsid w:val="00D60C38"/>
    <w:rsid w:val="00D66893"/>
    <w:rsid w:val="00D90ACB"/>
    <w:rsid w:val="00DB5C0E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0246A8A"/>
  <w15:chartTrackingRefBased/>
  <w15:docId w15:val="{FF28E490-92A0-4E36-B588-70E0B914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3C0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527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2021-08-25T10:30:00Z</cp:lastPrinted>
  <dcterms:created xsi:type="dcterms:W3CDTF">2021-08-23T11:27:00Z</dcterms:created>
  <dcterms:modified xsi:type="dcterms:W3CDTF">2021-08-25T10:31:00Z</dcterms:modified>
</cp:coreProperties>
</file>