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21E7C" w14:textId="6007AD4A" w:rsidR="00135F54" w:rsidRDefault="00135F54" w:rsidP="00135F5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471</w:t>
      </w:r>
      <w:r>
        <w:rPr>
          <w:b/>
          <w:sz w:val="24"/>
        </w:rPr>
        <w:t>/21</w:t>
      </w:r>
    </w:p>
    <w:p w14:paraId="3AC84334" w14:textId="77777777" w:rsidR="00135F54" w:rsidRDefault="00135F54" w:rsidP="00135F54">
      <w:pPr>
        <w:pStyle w:val="Nagwek3"/>
        <w:ind w:left="0"/>
        <w:jc w:val="left"/>
        <w:rPr>
          <w:sz w:val="28"/>
        </w:rPr>
      </w:pPr>
    </w:p>
    <w:p w14:paraId="2FC6F8A9" w14:textId="77777777" w:rsidR="00135F54" w:rsidRDefault="00135F54" w:rsidP="00135F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F3E2BE7" w14:textId="77777777" w:rsidR="00135F54" w:rsidRDefault="00135F54" w:rsidP="00135F54">
      <w:pPr>
        <w:jc w:val="center"/>
        <w:rPr>
          <w:b/>
          <w:sz w:val="28"/>
          <w:szCs w:val="28"/>
        </w:rPr>
      </w:pPr>
    </w:p>
    <w:p w14:paraId="0F274C2F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A265F0" w14:textId="77777777" w:rsidR="00135F54" w:rsidRDefault="00135F54" w:rsidP="00135F5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E2D913C" w14:textId="77777777" w:rsidR="00135F54" w:rsidRDefault="00135F54" w:rsidP="00135F5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5299E1D" w14:textId="77777777" w:rsidR="00135F54" w:rsidRDefault="00135F54" w:rsidP="00135F5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A386FE" w14:textId="2A9BB374" w:rsidR="00135F54" w:rsidRDefault="00135F54" w:rsidP="00135F5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135F54">
        <w:rPr>
          <w:rFonts w:cs="Calibri"/>
          <w:b/>
        </w:rPr>
        <w:t>Dostawę 1 szt. tabletu dla WEAIiIB - KC-zp.272-</w:t>
      </w:r>
      <w:r>
        <w:rPr>
          <w:rFonts w:cs="Calibri"/>
          <w:b/>
        </w:rPr>
        <w:t>471</w:t>
      </w:r>
      <w:r w:rsidRPr="00135F54">
        <w:rPr>
          <w:rFonts w:cs="Calibri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47E8A8D" w14:textId="77777777" w:rsidR="00135F54" w:rsidRDefault="00135F54" w:rsidP="00135F5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596199E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A61866F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6F2777" w14:textId="77777777" w:rsidR="00135F54" w:rsidRDefault="00135F54" w:rsidP="00135F5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549E396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EACC5CA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52C971E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AAE57B3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35F54" w14:paraId="379E3BE6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D42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40F0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75D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35F54" w14:paraId="154E258F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BA79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9E96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7FD1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  <w:tr w:rsidR="00135F54" w14:paraId="586EB1C1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A501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133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927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  <w:tr w:rsidR="00135F54" w14:paraId="41E6DE17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2BFB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011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B9E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</w:tbl>
    <w:p w14:paraId="50E2F14B" w14:textId="77777777" w:rsidR="00135F54" w:rsidRDefault="00135F54" w:rsidP="00135F54">
      <w:pPr>
        <w:widowControl w:val="0"/>
        <w:spacing w:line="360" w:lineRule="auto"/>
        <w:jc w:val="both"/>
      </w:pPr>
    </w:p>
    <w:p w14:paraId="2D4FBB64" w14:textId="77777777" w:rsidR="00135F54" w:rsidRDefault="00135F54" w:rsidP="00135F5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6D4A971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7754426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8C40F17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483C26A" w14:textId="77777777" w:rsidR="00135F54" w:rsidRDefault="00135F54" w:rsidP="00135F5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DC64D46" w14:textId="77777777" w:rsidR="00135F54" w:rsidRDefault="00135F54" w:rsidP="00135F5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B8F5E6F" w14:textId="77777777" w:rsidR="00135F54" w:rsidRPr="00D82098" w:rsidRDefault="00135F54" w:rsidP="00135F5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6626804B" w14:textId="77777777" w:rsidR="00135F54" w:rsidRDefault="00135F54" w:rsidP="00135F54">
      <w:pPr>
        <w:rPr>
          <w:rFonts w:eastAsia="Times New Roman"/>
          <w:lang w:eastAsia="pl-PL"/>
        </w:rPr>
      </w:pPr>
    </w:p>
    <w:p w14:paraId="6E14B162" w14:textId="77777777" w:rsidR="00135F54" w:rsidRDefault="00135F54" w:rsidP="00135F54"/>
    <w:p w14:paraId="2AE5EB46" w14:textId="77777777" w:rsidR="00135F54" w:rsidRPr="00DD1F3F" w:rsidRDefault="00135F54" w:rsidP="00135F54"/>
    <w:p w14:paraId="517F9AD8" w14:textId="77777777" w:rsidR="00135F54" w:rsidRPr="00667DD0" w:rsidRDefault="00135F54" w:rsidP="00135F54"/>
    <w:p w14:paraId="27643613" w14:textId="77777777" w:rsidR="00135F54" w:rsidRPr="001D7BE1" w:rsidRDefault="00135F54" w:rsidP="00135F54"/>
    <w:p w14:paraId="77DFCB57" w14:textId="7BBAE37A" w:rsidR="00106AC7" w:rsidRPr="00855A6E" w:rsidRDefault="00106AC7" w:rsidP="00855A6E"/>
    <w:sectPr w:rsidR="00106AC7" w:rsidRPr="00855A6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72FE1" w14:textId="77777777" w:rsidR="00074FAF" w:rsidRDefault="00074FAF">
      <w:r>
        <w:separator/>
      </w:r>
    </w:p>
  </w:endnote>
  <w:endnote w:type="continuationSeparator" w:id="0">
    <w:p w14:paraId="74ADAF5E" w14:textId="77777777" w:rsidR="00074FAF" w:rsidRDefault="0007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529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41EDF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B28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E3CE4EA" w14:textId="77777777" w:rsidR="00336EEB" w:rsidRDefault="00135F54" w:rsidP="00336EEB">
    <w:pPr>
      <w:pStyle w:val="Stopka"/>
      <w:tabs>
        <w:tab w:val="clear" w:pos="4536"/>
      </w:tabs>
      <w:jc w:val="center"/>
    </w:pPr>
    <w:r>
      <w:rPr>
        <w:noProof/>
      </w:rPr>
      <w:pict w14:anchorId="333CF769">
        <v:line id="_x0000_s2049" style="position:absolute;left:0;text-align:left;z-index:251657728" from="-3.85pt,8.7pt" to="455.15pt,8.7pt"/>
      </w:pict>
    </w:r>
  </w:p>
  <w:p w14:paraId="0126CDF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57DB" w14:textId="77777777" w:rsidR="004A6AA2" w:rsidRDefault="004A6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1DA0B" w14:textId="77777777" w:rsidR="00074FAF" w:rsidRDefault="00074FAF">
      <w:r>
        <w:separator/>
      </w:r>
    </w:p>
  </w:footnote>
  <w:footnote w:type="continuationSeparator" w:id="0">
    <w:p w14:paraId="00E2292D" w14:textId="77777777" w:rsidR="00074FAF" w:rsidRDefault="00074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66C4" w14:textId="77777777" w:rsidR="004A6AA2" w:rsidRDefault="004A6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AF81E" w14:textId="77777777" w:rsidR="004A6AA2" w:rsidRDefault="004A6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A078" w14:textId="77777777" w:rsidR="004A6AA2" w:rsidRDefault="004A6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FAF"/>
    <w:rsid w:val="0000184A"/>
    <w:rsid w:val="00012997"/>
    <w:rsid w:val="000621A2"/>
    <w:rsid w:val="00074FAF"/>
    <w:rsid w:val="00075CEC"/>
    <w:rsid w:val="00101474"/>
    <w:rsid w:val="00106AC7"/>
    <w:rsid w:val="00111985"/>
    <w:rsid w:val="00135F54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6AA2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5A6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B4E7D5"/>
  <w15:chartTrackingRefBased/>
  <w15:docId w15:val="{63F6E94D-1228-442C-89C3-4940122D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35F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35F54"/>
    <w:rPr>
      <w:b/>
      <w:sz w:val="24"/>
    </w:rPr>
  </w:style>
  <w:style w:type="character" w:customStyle="1" w:styleId="NagwekZnak">
    <w:name w:val="Nagłówek Znak"/>
    <w:link w:val="Nagwek"/>
    <w:rsid w:val="00135F54"/>
  </w:style>
  <w:style w:type="paragraph" w:styleId="Akapitzlist">
    <w:name w:val="List Paragraph"/>
    <w:basedOn w:val="Normalny"/>
    <w:uiPriority w:val="34"/>
    <w:qFormat/>
    <w:rsid w:val="00135F5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2021-08-27T07:09:00Z</dcterms:created>
  <dcterms:modified xsi:type="dcterms:W3CDTF">2021-08-27T07:10:00Z</dcterms:modified>
</cp:coreProperties>
</file>