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7A138" w14:textId="77777777" w:rsidR="001F196C" w:rsidRPr="002A16E2" w:rsidRDefault="001F196C" w:rsidP="001F196C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0038B66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6C0C107" w14:textId="77777777" w:rsidR="001F196C" w:rsidRPr="002A16E2" w:rsidRDefault="001F196C" w:rsidP="001F196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BBA01A8" w14:textId="77777777" w:rsidR="001F196C" w:rsidRPr="002A16E2" w:rsidRDefault="001F196C" w:rsidP="001F196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9DE7B3F" w14:textId="77777777" w:rsidR="001F196C" w:rsidRPr="002A16E2" w:rsidRDefault="001F196C" w:rsidP="001F196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72B0B69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96187B8" w14:textId="77777777" w:rsidR="001F196C" w:rsidRPr="00FA50AF" w:rsidRDefault="001F196C" w:rsidP="001F196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DA0901D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3C55C15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56A90A2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43B6C20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6AFAFDC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FA7984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0149AB0" w14:textId="77777777" w:rsidR="001F196C" w:rsidRPr="002A16E2" w:rsidRDefault="001F196C" w:rsidP="001F196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17F34B1" w14:textId="77777777" w:rsidR="001F196C" w:rsidRPr="002A16E2" w:rsidRDefault="001F196C" w:rsidP="001F196C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8155393" w14:textId="77777777" w:rsidR="001F196C" w:rsidRPr="002A16E2" w:rsidRDefault="001F196C" w:rsidP="001F196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5341030" w14:textId="77777777" w:rsidR="001F196C" w:rsidRPr="002A16E2" w:rsidRDefault="001F196C" w:rsidP="001F196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95DB67C" w14:textId="77777777" w:rsidR="001F196C" w:rsidRPr="002A16E2" w:rsidRDefault="001F196C" w:rsidP="001F196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B2EA3F6" w14:textId="77777777" w:rsidR="001F196C" w:rsidRPr="002A16E2" w:rsidRDefault="001F196C" w:rsidP="001F196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7550A4E" w14:textId="77777777" w:rsidR="001F196C" w:rsidRPr="002A16E2" w:rsidRDefault="001F196C" w:rsidP="001F196C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4792895" w14:textId="77777777" w:rsidR="001F196C" w:rsidRPr="002A16E2" w:rsidRDefault="001F196C" w:rsidP="001F196C">
      <w:pPr>
        <w:ind w:firstLine="3969"/>
        <w:rPr>
          <w:b/>
          <w:sz w:val="22"/>
          <w:szCs w:val="22"/>
        </w:rPr>
      </w:pPr>
    </w:p>
    <w:p w14:paraId="5716923A" w14:textId="53EB4402" w:rsidR="001F196C" w:rsidRPr="002A16E2" w:rsidRDefault="001F196C" w:rsidP="001F196C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1</w:t>
      </w:r>
      <w:r w:rsidRPr="00550365">
        <w:rPr>
          <w:b/>
          <w:sz w:val="22"/>
          <w:szCs w:val="22"/>
        </w:rPr>
        <w:t xml:space="preserve"> szt. </w:t>
      </w:r>
      <w:r>
        <w:rPr>
          <w:b/>
          <w:sz w:val="22"/>
          <w:szCs w:val="22"/>
        </w:rPr>
        <w:t>tabletu dla WEAIiIB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471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7F49A75" w14:textId="77777777" w:rsidR="001F196C" w:rsidRDefault="001F196C" w:rsidP="001F196C">
      <w:pPr>
        <w:tabs>
          <w:tab w:val="right" w:pos="9000"/>
        </w:tabs>
        <w:rPr>
          <w:sz w:val="22"/>
          <w:szCs w:val="22"/>
        </w:rPr>
      </w:pPr>
    </w:p>
    <w:p w14:paraId="1DD636C0" w14:textId="77777777" w:rsidR="001F196C" w:rsidRDefault="001F196C" w:rsidP="001F196C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DFF18BA" w14:textId="77777777" w:rsidR="001F196C" w:rsidRDefault="001F196C" w:rsidP="001F196C">
      <w:pPr>
        <w:widowControl w:val="0"/>
        <w:ind w:right="1"/>
        <w:rPr>
          <w:b/>
        </w:rPr>
      </w:pPr>
    </w:p>
    <w:p w14:paraId="7E645B27" w14:textId="77777777" w:rsidR="001F196C" w:rsidRDefault="001F196C" w:rsidP="001F196C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6B09E139" w14:textId="77777777" w:rsidR="001F196C" w:rsidRPr="00FB1B4F" w:rsidRDefault="001F196C" w:rsidP="001F196C">
      <w:pPr>
        <w:widowControl w:val="0"/>
        <w:ind w:right="1"/>
        <w:jc w:val="both"/>
        <w:rPr>
          <w:b/>
          <w:sz w:val="20"/>
        </w:rPr>
      </w:pPr>
    </w:p>
    <w:p w14:paraId="751243DC" w14:textId="77777777" w:rsidR="001F196C" w:rsidRPr="00FB1B4F" w:rsidRDefault="001F196C" w:rsidP="001F196C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8C24E60" w14:textId="77777777" w:rsidR="001F196C" w:rsidRPr="00FB1B4F" w:rsidRDefault="001F196C" w:rsidP="001F196C">
      <w:pPr>
        <w:widowControl w:val="0"/>
        <w:ind w:right="1"/>
        <w:jc w:val="both"/>
        <w:rPr>
          <w:b/>
          <w:sz w:val="18"/>
        </w:rPr>
      </w:pPr>
    </w:p>
    <w:p w14:paraId="314591AB" w14:textId="77777777" w:rsidR="001F196C" w:rsidRDefault="001F196C" w:rsidP="001F196C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54F209F6" w14:textId="77777777" w:rsidR="001F196C" w:rsidRDefault="001F196C" w:rsidP="001F196C">
      <w:pPr>
        <w:tabs>
          <w:tab w:val="right" w:pos="9000"/>
        </w:tabs>
        <w:rPr>
          <w:b/>
          <w:bCs/>
          <w:u w:val="single"/>
        </w:rPr>
      </w:pPr>
    </w:p>
    <w:p w14:paraId="64750F16" w14:textId="77777777" w:rsidR="001F196C" w:rsidRDefault="001F196C" w:rsidP="001F196C">
      <w:pPr>
        <w:tabs>
          <w:tab w:val="right" w:pos="9000"/>
        </w:tabs>
      </w:pPr>
      <w:r w:rsidRPr="00D656F7">
        <w:rPr>
          <w:b/>
          <w:bCs/>
          <w:u w:val="single"/>
        </w:rPr>
        <w:t>Producent/model zaoferowanego sprzętu</w:t>
      </w:r>
      <w:r>
        <w:rPr>
          <w:b/>
          <w:bCs/>
          <w:u w:val="single"/>
        </w:rPr>
        <w:t xml:space="preserve"> wraz z wyposażeniem dodatkowym</w:t>
      </w:r>
      <w:r>
        <w:t>:</w:t>
      </w:r>
    </w:p>
    <w:p w14:paraId="79D0AE55" w14:textId="77777777" w:rsidR="001F196C" w:rsidRDefault="001F196C" w:rsidP="001F196C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Tablet: …………………………………..</w:t>
      </w:r>
    </w:p>
    <w:p w14:paraId="55BCEFEF" w14:textId="77777777" w:rsidR="001F196C" w:rsidRPr="00D656F7" w:rsidRDefault="001F196C" w:rsidP="001F196C">
      <w:pPr>
        <w:tabs>
          <w:tab w:val="right" w:pos="9000"/>
        </w:tabs>
        <w:rPr>
          <w:b/>
          <w:bCs/>
        </w:rPr>
      </w:pPr>
      <w:r>
        <w:rPr>
          <w:b/>
          <w:bCs/>
        </w:rPr>
        <w:t>Zasilacz: …………………………………</w:t>
      </w:r>
    </w:p>
    <w:p w14:paraId="4C4D83CF" w14:textId="77777777" w:rsidR="001F196C" w:rsidRPr="00D656F7" w:rsidRDefault="001F196C" w:rsidP="001F196C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Pióro: ……………………………………</w:t>
      </w:r>
    </w:p>
    <w:p w14:paraId="54C669D3" w14:textId="77777777" w:rsidR="001F196C" w:rsidRDefault="001F196C" w:rsidP="001F196C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Stacja dokująca: ………………………</w:t>
      </w:r>
      <w:r>
        <w:rPr>
          <w:b/>
          <w:bCs/>
        </w:rPr>
        <w:t>.</w:t>
      </w:r>
    </w:p>
    <w:p w14:paraId="5AD6A462" w14:textId="77777777" w:rsidR="001F196C" w:rsidRPr="00D656F7" w:rsidRDefault="001F196C" w:rsidP="001F196C">
      <w:pPr>
        <w:tabs>
          <w:tab w:val="right" w:pos="9000"/>
        </w:tabs>
        <w:rPr>
          <w:b/>
          <w:bCs/>
        </w:rPr>
      </w:pPr>
      <w:r>
        <w:rPr>
          <w:b/>
          <w:bCs/>
        </w:rPr>
        <w:t>Klawiatura: ……………………………..</w:t>
      </w:r>
    </w:p>
    <w:p w14:paraId="776D308B" w14:textId="77777777" w:rsidR="001F196C" w:rsidRPr="00D656F7" w:rsidRDefault="001F196C" w:rsidP="001F196C">
      <w:pPr>
        <w:tabs>
          <w:tab w:val="right" w:pos="9000"/>
        </w:tabs>
        <w:rPr>
          <w:b/>
          <w:bCs/>
        </w:rPr>
      </w:pPr>
      <w:r w:rsidRPr="00D656F7">
        <w:rPr>
          <w:b/>
          <w:bCs/>
        </w:rPr>
        <w:t>Przejściówka: ……………………………</w:t>
      </w:r>
    </w:p>
    <w:p w14:paraId="32EC48BF" w14:textId="77777777" w:rsidR="001F196C" w:rsidRPr="00D656F7" w:rsidRDefault="001F196C" w:rsidP="001F196C">
      <w:pPr>
        <w:tabs>
          <w:tab w:val="right" w:pos="9000"/>
        </w:tabs>
        <w:rPr>
          <w:b/>
          <w:bCs/>
          <w:sz w:val="22"/>
          <w:szCs w:val="22"/>
        </w:rPr>
      </w:pPr>
    </w:p>
    <w:p w14:paraId="2DAF91CB" w14:textId="77777777" w:rsidR="001F196C" w:rsidRPr="002A16E2" w:rsidRDefault="001F196C" w:rsidP="001F196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378DA62" w14:textId="77777777" w:rsidR="001F196C" w:rsidRPr="002A16E2" w:rsidRDefault="001F196C" w:rsidP="001F196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E5EBFF1" w14:textId="77777777" w:rsidR="001F196C" w:rsidRPr="002A16E2" w:rsidRDefault="001F196C" w:rsidP="001F196C">
      <w:pPr>
        <w:tabs>
          <w:tab w:val="left" w:pos="426"/>
        </w:tabs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3F627F6" w14:textId="77777777" w:rsidR="001F196C" w:rsidRPr="002A16E2" w:rsidRDefault="001F196C" w:rsidP="001F196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67F709" w14:textId="77777777" w:rsidR="001F196C" w:rsidRPr="002A16E2" w:rsidRDefault="001F196C" w:rsidP="001F196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07CF8F9" w14:textId="77777777" w:rsidR="001F196C" w:rsidRPr="002A16E2" w:rsidRDefault="001F196C" w:rsidP="001F196C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5684717" w14:textId="77777777" w:rsidR="001F196C" w:rsidRPr="002A16E2" w:rsidRDefault="001F196C" w:rsidP="001F19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C7C2701" w14:textId="77777777" w:rsidR="001F196C" w:rsidRDefault="001F196C" w:rsidP="001F19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1F12F8C" w14:textId="77777777" w:rsidR="001F196C" w:rsidRPr="002A16E2" w:rsidRDefault="001F196C" w:rsidP="001F196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B9F410" w14:textId="77777777" w:rsidR="001F196C" w:rsidRPr="002A16E2" w:rsidRDefault="001F196C" w:rsidP="001F196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D4DA5C" w14:textId="77777777" w:rsidR="001F196C" w:rsidRPr="002A16E2" w:rsidRDefault="001F196C" w:rsidP="001F196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C9DF61" w14:textId="77777777" w:rsidR="001F196C" w:rsidRPr="002A16E2" w:rsidRDefault="001F196C" w:rsidP="001F196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196C" w:rsidRPr="002A16E2" w14:paraId="331962EC" w14:textId="77777777" w:rsidTr="00271A4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B4BB3" w14:textId="77777777" w:rsidR="001F196C" w:rsidRPr="002A16E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40C76" w14:textId="77777777" w:rsidR="001F196C" w:rsidRPr="002A16E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0BEDD37" w14:textId="77777777" w:rsidR="001F196C" w:rsidRPr="002A16E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9525B" w14:textId="77777777" w:rsidR="001F196C" w:rsidRPr="002A16E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F196C" w:rsidRPr="002A16E2" w14:paraId="1584AEAE" w14:textId="77777777" w:rsidTr="00271A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4C6EE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9871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4E3D2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F196C" w:rsidRPr="002A16E2" w14:paraId="477FD062" w14:textId="77777777" w:rsidTr="00271A4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E1651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AD161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F59AB" w14:textId="77777777" w:rsidR="001F196C" w:rsidRPr="002A16E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D6A2296" w14:textId="77777777" w:rsidR="001F196C" w:rsidRPr="002A16E2" w:rsidRDefault="001F196C" w:rsidP="001F196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BBD85F2" w14:textId="77777777" w:rsidR="001F196C" w:rsidRPr="002A16E2" w:rsidRDefault="001F196C" w:rsidP="001F196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0C86A41" w14:textId="77777777" w:rsidR="001F196C" w:rsidRPr="002A16E2" w:rsidRDefault="001F196C" w:rsidP="001F196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3A13B8B" w14:textId="77777777" w:rsidR="001F196C" w:rsidRPr="002A16E2" w:rsidRDefault="001F196C" w:rsidP="001F196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B762E1E" w14:textId="77777777" w:rsidR="001F196C" w:rsidRPr="002A16E2" w:rsidRDefault="001F196C" w:rsidP="001F196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2FD420F2" w14:textId="77777777" w:rsidR="001F196C" w:rsidRPr="002A16E2" w:rsidRDefault="001F196C" w:rsidP="001F196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00BB0D" w14:textId="77777777" w:rsidR="001F196C" w:rsidRPr="002A16E2" w:rsidRDefault="001F196C" w:rsidP="001F196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F14EB71" w14:textId="77777777" w:rsidR="001F196C" w:rsidRPr="002A16E2" w:rsidRDefault="001F196C" w:rsidP="001F19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099227E" w14:textId="77777777" w:rsidR="001F196C" w:rsidRPr="002A16E2" w:rsidRDefault="001F196C" w:rsidP="001F19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DCD30D0" w14:textId="77777777" w:rsidR="001F196C" w:rsidRPr="00F47191" w:rsidRDefault="001F196C" w:rsidP="001F196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3D66AEA" w14:textId="77777777" w:rsidR="001F196C" w:rsidRPr="000A160D" w:rsidRDefault="001F196C" w:rsidP="001F196C"/>
    <w:p w14:paraId="53D05432" w14:textId="77777777" w:rsidR="001F196C" w:rsidRPr="00707BF9" w:rsidRDefault="001F196C" w:rsidP="001F196C"/>
    <w:p w14:paraId="7A3ADD0D" w14:textId="77777777" w:rsidR="001F196C" w:rsidRPr="009267FA" w:rsidRDefault="001F196C" w:rsidP="001F196C"/>
    <w:p w14:paraId="0AEF4713" w14:textId="77777777" w:rsidR="00FE545C" w:rsidRPr="00D130B3" w:rsidRDefault="00FE545C" w:rsidP="00D130B3"/>
    <w:sectPr w:rsidR="00FE545C" w:rsidRPr="00D130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A92AB" w14:textId="77777777" w:rsidR="003647AE" w:rsidRDefault="003647AE">
      <w:r>
        <w:separator/>
      </w:r>
    </w:p>
  </w:endnote>
  <w:endnote w:type="continuationSeparator" w:id="0">
    <w:p w14:paraId="0CDEFE8B" w14:textId="77777777" w:rsidR="003647AE" w:rsidRDefault="0036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E1821" w14:textId="77777777" w:rsidR="00405D2F" w:rsidRDefault="00405D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C275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A0F8" w14:textId="77777777" w:rsidR="00405D2F" w:rsidRDefault="00405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78D80" w14:textId="77777777" w:rsidR="003647AE" w:rsidRDefault="003647AE">
      <w:r>
        <w:separator/>
      </w:r>
    </w:p>
  </w:footnote>
  <w:footnote w:type="continuationSeparator" w:id="0">
    <w:p w14:paraId="69529453" w14:textId="77777777" w:rsidR="003647AE" w:rsidRDefault="00364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2B2B" w14:textId="77777777" w:rsidR="00405D2F" w:rsidRDefault="00405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F0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5B461" w14:textId="77777777" w:rsidR="00405D2F" w:rsidRDefault="00405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7A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96C"/>
    <w:rsid w:val="00207E98"/>
    <w:rsid w:val="002723B0"/>
    <w:rsid w:val="00315A4A"/>
    <w:rsid w:val="003647AE"/>
    <w:rsid w:val="00405D2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30B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2DDF07"/>
  <w15:chartTrackingRefBased/>
  <w15:docId w15:val="{B8F6D5CC-E224-4404-BD68-99D6FACF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9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2021-08-27T07:05:00Z</dcterms:created>
  <dcterms:modified xsi:type="dcterms:W3CDTF">2021-08-27T07:07:00Z</dcterms:modified>
</cp:coreProperties>
</file>