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7931BEAA" w14:textId="77777777" w:rsidR="00EA0AE8" w:rsidRDefault="00404400" w:rsidP="00EA0AE8">
      <w:pPr>
        <w:jc w:val="center"/>
        <w:rPr>
          <w:b/>
          <w:sz w:val="28"/>
          <w:szCs w:val="28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Start w:id="1" w:name="_Hlk80878039"/>
      <w:bookmarkEnd w:id="0"/>
    </w:p>
    <w:p w14:paraId="06C3932C" w14:textId="0240BA36" w:rsidR="00404400" w:rsidRPr="00EA0AE8" w:rsidRDefault="00EA0AE8" w:rsidP="00EA0AE8">
      <w:pPr>
        <w:pStyle w:val="Podtytu"/>
        <w:jc w:val="left"/>
        <w:rPr>
          <w:rFonts w:ascii="Times New Roman" w:hAnsi="Times New Roman"/>
          <w:b w:val="0"/>
          <w:sz w:val="22"/>
          <w:szCs w:val="22"/>
        </w:rPr>
      </w:pPr>
      <w:bookmarkStart w:id="2" w:name="_Hlk79401065"/>
      <w:r w:rsidRPr="00EA0AE8">
        <w:rPr>
          <w:rFonts w:ascii="Times New Roman" w:hAnsi="Times New Roman"/>
          <w:sz w:val="22"/>
          <w:szCs w:val="22"/>
        </w:rPr>
        <w:t xml:space="preserve">dostawa kamery termowizyjnej  dla </w:t>
      </w:r>
      <w:proofErr w:type="spellStart"/>
      <w:r w:rsidRPr="00EA0AE8">
        <w:rPr>
          <w:rFonts w:ascii="Times New Roman" w:hAnsi="Times New Roman"/>
          <w:sz w:val="22"/>
          <w:szCs w:val="22"/>
        </w:rPr>
        <w:t>WIMiR</w:t>
      </w:r>
      <w:proofErr w:type="spellEnd"/>
      <w:r w:rsidRPr="00EA0AE8">
        <w:rPr>
          <w:rFonts w:ascii="Times New Roman" w:hAnsi="Times New Roman"/>
          <w:sz w:val="22"/>
          <w:szCs w:val="22"/>
        </w:rPr>
        <w:t xml:space="preserve"> - KC-zp.272-372/21</w:t>
      </w:r>
      <w:bookmarkEnd w:id="1"/>
      <w:bookmarkEnd w:id="2"/>
      <w:r>
        <w:rPr>
          <w:rFonts w:ascii="Times New Roman" w:hAnsi="Times New Roman"/>
          <w:sz w:val="22"/>
          <w:szCs w:val="22"/>
        </w:rPr>
        <w:t xml:space="preserve"> </w:t>
      </w:r>
      <w:r w:rsidR="003A24EB" w:rsidRPr="00EA0AE8">
        <w:rPr>
          <w:bCs/>
          <w:sz w:val="22"/>
          <w:szCs w:val="22"/>
        </w:rPr>
        <w:t xml:space="preserve">, </w:t>
      </w:r>
      <w:r w:rsidR="00404400" w:rsidRPr="00EA0AE8">
        <w:rPr>
          <w:rFonts w:ascii="Times New Roman" w:hAnsi="Times New Roman"/>
          <w:b w:val="0"/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EA0AE8" w:rsidRDefault="007A3612" w:rsidP="00404400">
      <w:pPr>
        <w:jc w:val="both"/>
        <w:rPr>
          <w:bCs/>
          <w:sz w:val="22"/>
          <w:szCs w:val="22"/>
        </w:rPr>
      </w:pPr>
    </w:p>
    <w:p w14:paraId="4B23CB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223141" w:rsidRDefault="007A3612" w:rsidP="007A3612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7736ECD0" w14:textId="77777777" w:rsidR="007A3612" w:rsidRPr="00223141" w:rsidRDefault="007A3612" w:rsidP="007A3612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0CAC6A7E" w14:textId="06585886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EA0AE8" w:rsidRPr="00B66A62">
        <w:rPr>
          <w:b/>
          <w:color w:val="FF0000"/>
          <w:sz w:val="22"/>
          <w:szCs w:val="22"/>
        </w:rPr>
        <w:t>/kryterium oceny ofert/</w:t>
      </w:r>
      <w:bookmarkStart w:id="3" w:name="_GoBack"/>
      <w:bookmarkEnd w:id="3"/>
    </w:p>
    <w:p w14:paraId="4D7E11DB" w14:textId="055F7700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F25EB2" w:rsidRPr="00B66A62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3A64EDA7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CFDF16A" w14:textId="77777777" w:rsidR="00F25EB2" w:rsidRDefault="00F25EB2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B2F6074" w14:textId="77777777" w:rsidR="007A3612" w:rsidRDefault="007A3612" w:rsidP="00404400">
      <w:pPr>
        <w:rPr>
          <w:b/>
          <w:sz w:val="22"/>
          <w:szCs w:val="20"/>
          <w:u w:val="single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7BEBE35" w14:textId="2B251E1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B0D43" w14:textId="77777777" w:rsidR="007C7E11" w:rsidRDefault="007C7E11">
      <w:r>
        <w:separator/>
      </w:r>
    </w:p>
  </w:endnote>
  <w:endnote w:type="continuationSeparator" w:id="0">
    <w:p w14:paraId="32B88ED7" w14:textId="77777777" w:rsidR="007C7E11" w:rsidRDefault="007C7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EBDFB" w14:textId="77777777" w:rsidR="007C7E11" w:rsidRDefault="007C7E11">
      <w:r>
        <w:separator/>
      </w:r>
    </w:p>
  </w:footnote>
  <w:footnote w:type="continuationSeparator" w:id="0">
    <w:p w14:paraId="4AE2FFAF" w14:textId="77777777" w:rsidR="007C7E11" w:rsidRDefault="007C7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7C7E1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B061CD"/>
    <w:rsid w:val="00B2596E"/>
    <w:rsid w:val="00B66A62"/>
    <w:rsid w:val="00B774DC"/>
    <w:rsid w:val="00B87FF0"/>
    <w:rsid w:val="00C0443D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A0AE8"/>
    <w:rsid w:val="00F00591"/>
    <w:rsid w:val="00F25EB2"/>
    <w:rsid w:val="00F420D1"/>
    <w:rsid w:val="00F51688"/>
    <w:rsid w:val="00F53146"/>
    <w:rsid w:val="00F5600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dtytu">
    <w:name w:val="Subtitle"/>
    <w:basedOn w:val="Normalny"/>
    <w:link w:val="PodtytuZnak"/>
    <w:qFormat/>
    <w:rsid w:val="00EA0AE8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EA0AE8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67C8E-6055-4789-96C0-303275EE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449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2021-08-04T11:05:00Z</cp:lastPrinted>
  <dcterms:created xsi:type="dcterms:W3CDTF">2021-08-30T08:45:00Z</dcterms:created>
  <dcterms:modified xsi:type="dcterms:W3CDTF">2021-09-06T11:37:00Z</dcterms:modified>
</cp:coreProperties>
</file>