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B56A8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76485281" w14:textId="77777777" w:rsidR="004D5ED6" w:rsidRDefault="004D5ED6" w:rsidP="004D5ED6">
      <w:pPr>
        <w:spacing w:after="0" w:line="480" w:lineRule="auto"/>
        <w:rPr>
          <w:b/>
        </w:rPr>
      </w:pPr>
    </w:p>
    <w:p w14:paraId="4F921925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575C68" w:rsidRPr="00575C68">
        <w:rPr>
          <w:b/>
        </w:rPr>
        <w:t>NZ/46/D/P/LW/2021</w:t>
      </w:r>
    </w:p>
    <w:p w14:paraId="32DB8B11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2B72D0DC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6EC35EE9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581D0C6D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6D728E22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5EC394B4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102C9C07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A6A7BD5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021D5234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9E754BB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AAA5A7B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745E1BA3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59573F43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0322E1B5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6C399399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77E05349" w14:textId="435B6E87" w:rsidR="004D5ED6" w:rsidRPr="00A2162C" w:rsidRDefault="004D5ED6" w:rsidP="00A2162C">
      <w:pPr>
        <w:pStyle w:val="Default"/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 xml:space="preserve">awo zamówień publicznych </w:t>
      </w:r>
      <w:r w:rsidR="00A2162C">
        <w:t xml:space="preserve"> </w:t>
      </w:r>
      <w:r w:rsidR="00A2162C">
        <w:rPr>
          <w:sz w:val="23"/>
          <w:szCs w:val="23"/>
        </w:rPr>
        <w:t>(</w:t>
      </w:r>
      <w:r w:rsidR="00A2162C" w:rsidRPr="00A2162C">
        <w:rPr>
          <w:rFonts w:ascii="Arial Narrow" w:hAnsi="Arial Narrow"/>
          <w:sz w:val="21"/>
          <w:szCs w:val="21"/>
        </w:rPr>
        <w:t>Dz.U. z 2021 r. poz. 1129)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14:paraId="73E80E47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2878B640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39F483DA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74730A6C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575C68" w:rsidRPr="00575C68">
        <w:rPr>
          <w:rFonts w:ascii="Arial Narrow" w:hAnsi="Arial Narrow"/>
          <w:b/>
        </w:rPr>
        <w:t>Dostawy artykułów medycznych ujęte w 2 zadaniach asortymentowych</w:t>
      </w:r>
      <w:r w:rsidRPr="00033443">
        <w:rPr>
          <w:rFonts w:ascii="Arial Narrow" w:hAnsi="Arial Narrow"/>
        </w:rPr>
        <w:t>,</w:t>
      </w:r>
    </w:p>
    <w:p w14:paraId="7C63D554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1CFC00B6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0AB41013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38D96718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0754D46C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5C65D866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4A2B9E7D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066C0EA9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7A7B166C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5F1833CE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3E88485E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0D4D1285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60CC4005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16C0F981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04307CBE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532E455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125E20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155E24A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57B1E8C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5F3BCB4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13F2F482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6A9AE728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53A2D1C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2855CC5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7E8D807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15866B6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60D28F1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8C8C5F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19606A2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22D6367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0EF3245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20C67D58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79C35AFA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568629FF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7405FB2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2481912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9AACB8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484DE62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F82911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7F064C3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2FA7DBA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55A1D275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lastRenderedPageBreak/>
        <w:t>OŚWIADCZENIE DOTYCZĄCE PODWYKONAWCY NIEBĘDĄCEGO PODMIOTEM, NA KTÓREGO ZASOBY POWOŁUJE SIĘ WYKONAWCA:</w:t>
      </w:r>
    </w:p>
    <w:p w14:paraId="3C13AEF7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5A2C191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8CC502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012B506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5B8DC7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4FEE4833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0354ADDD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629EA8E3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7BC1EFB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5A1756B7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4C668CB6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53100F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3FF4F0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4486F7E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8E18CF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4FE9F270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5D06A58D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6309FD85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A2505" w14:textId="77777777" w:rsidR="0049031F" w:rsidRDefault="0049031F" w:rsidP="0038231F">
      <w:pPr>
        <w:spacing w:after="0" w:line="240" w:lineRule="auto"/>
      </w:pPr>
      <w:r>
        <w:separator/>
      </w:r>
    </w:p>
  </w:endnote>
  <w:endnote w:type="continuationSeparator" w:id="0">
    <w:p w14:paraId="72DDDDCC" w14:textId="77777777" w:rsidR="0049031F" w:rsidRDefault="004903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AE97C" w14:textId="77777777" w:rsidR="00575C68" w:rsidRDefault="00575C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F91E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156D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156D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1BACA71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68947" w14:textId="77777777" w:rsidR="00575C68" w:rsidRDefault="00575C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FB55B" w14:textId="77777777" w:rsidR="0049031F" w:rsidRDefault="0049031F" w:rsidP="0038231F">
      <w:pPr>
        <w:spacing w:after="0" w:line="240" w:lineRule="auto"/>
      </w:pPr>
      <w:r>
        <w:separator/>
      </w:r>
    </w:p>
  </w:footnote>
  <w:footnote w:type="continuationSeparator" w:id="0">
    <w:p w14:paraId="57705728" w14:textId="77777777" w:rsidR="0049031F" w:rsidRDefault="0049031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D3342" w14:textId="77777777" w:rsidR="00575C68" w:rsidRDefault="00575C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76495" w14:textId="77777777" w:rsidR="00575C68" w:rsidRDefault="00575C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3F88E" w14:textId="77777777" w:rsidR="00575C68" w:rsidRDefault="00575C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031F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9031F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75C68"/>
    <w:rsid w:val="005A0067"/>
    <w:rsid w:val="005C39CA"/>
    <w:rsid w:val="005E176A"/>
    <w:rsid w:val="005E1C2B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62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6FD7F5"/>
  <w15:docId w15:val="{82C059C5-EF7A-4494-816A-42651795A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Default">
    <w:name w:val="Default"/>
    <w:rsid w:val="00A2162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CA961-CBD5-43B7-B1D5-FFB42A4C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588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2021-09-07T12:53:00Z</dcterms:created>
  <dcterms:modified xsi:type="dcterms:W3CDTF">2021-09-07T12:53:00Z</dcterms:modified>
</cp:coreProperties>
</file>