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60A9C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D87D0B" w:rsidRPr="00D87D0B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2AF1AC2F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146752AE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D87D0B" w:rsidRPr="00D87D0B">
        <w:rPr>
          <w:rFonts w:ascii="Tahoma" w:eastAsia="Calibri" w:hAnsi="Tahoma" w:cs="Tahoma"/>
          <w:b/>
          <w:sz w:val="18"/>
          <w:szCs w:val="18"/>
          <w:lang w:eastAsia="en-US"/>
        </w:rPr>
        <w:t>NZ/46/D/P/LW/2021</w:t>
      </w:r>
    </w:p>
    <w:p w14:paraId="5ADB9B40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35DFCF60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662369A5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7798BBA0" w14:textId="77777777" w:rsidR="007801CC" w:rsidRDefault="00D87D0B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D87D0B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3962DD6A" w14:textId="77777777" w:rsidR="007801CC" w:rsidRDefault="00D87D0B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D87D0B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D87D0B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20D501C1" w14:textId="77777777" w:rsidR="007801CC" w:rsidRDefault="00D87D0B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D87D0B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D87D0B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26B0FF37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6F3B9A00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5C8FD49B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14DC19A6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5AD0B8E4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1451D687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229FA866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620C2319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6D1E885E" w14:textId="77777777" w:rsidR="00C7091C" w:rsidRDefault="00C7091C" w:rsidP="00C7091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47626866" w14:textId="77777777" w:rsidR="00C7091C" w:rsidRDefault="00C7091C" w:rsidP="00C7091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254BDA69" w14:textId="77777777" w:rsidR="00C7091C" w:rsidRDefault="00C7091C" w:rsidP="00C7091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FA0974E" w14:textId="75EABCAE" w:rsidR="008424D7" w:rsidRDefault="00C7091C" w:rsidP="008424D7">
      <w:pPr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D417E0">
        <w:rPr>
          <w:rFonts w:ascii="Tahoma" w:hAnsi="Tahoma" w:cs="Tahoma"/>
          <w:b/>
          <w:sz w:val="18"/>
          <w:szCs w:val="18"/>
        </w:rPr>
        <w:t>Dostawy artykułów medycznych ujęte w 8 zadaniach asortymentowych</w:t>
      </w:r>
      <w:r>
        <w:rPr>
          <w:rFonts w:ascii="Tahoma" w:hAnsi="Tahoma" w:cs="Tahoma"/>
          <w:sz w:val="18"/>
          <w:szCs w:val="18"/>
        </w:rPr>
        <w:t xml:space="preserve">, </w:t>
      </w:r>
      <w:r w:rsidR="008424D7">
        <w:rPr>
          <w:rFonts w:ascii="Tahoma" w:hAnsi="Tahoma" w:cs="Tahoma"/>
          <w:sz w:val="18"/>
          <w:szCs w:val="18"/>
        </w:rPr>
        <w:t xml:space="preserve">prowadzonego w trybie podstawowym bez negocjacji, na podstawie ustawy z dnia 11 września 2019 r. Prawo zamówień publicznych </w:t>
      </w:r>
      <w:r w:rsidR="00B34179" w:rsidRPr="00B34179">
        <w:rPr>
          <w:rFonts w:ascii="Tahoma" w:hAnsi="Tahoma" w:cs="Tahoma"/>
          <w:sz w:val="18"/>
          <w:szCs w:val="18"/>
        </w:rPr>
        <w:t>(Dz.U. z 2021 r. poz. 1129)</w:t>
      </w:r>
      <w:r w:rsidR="00B34179">
        <w:rPr>
          <w:rFonts w:ascii="Tahoma" w:hAnsi="Tahoma" w:cs="Tahoma"/>
          <w:sz w:val="18"/>
          <w:szCs w:val="18"/>
        </w:rPr>
        <w:t xml:space="preserve"> </w:t>
      </w:r>
      <w:r w:rsidR="008424D7">
        <w:rPr>
          <w:rFonts w:ascii="Tahoma" w:hAnsi="Tahoma" w:cs="Tahoma"/>
          <w:sz w:val="18"/>
          <w:szCs w:val="18"/>
        </w:rPr>
        <w:t xml:space="preserve">zwanej dalej ustawą oświadczam, że informacje zawarte </w:t>
      </w:r>
      <w:r w:rsidR="008424D7"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 w:rsidR="008424D7">
        <w:rPr>
          <w:rFonts w:ascii="Tahoma" w:hAnsi="Tahoma" w:cs="Tahoma"/>
          <w:sz w:val="18"/>
          <w:szCs w:val="18"/>
        </w:rPr>
        <w:t xml:space="preserve"> o którym mowa w art. 125 ust. 1 ustawy, w zakresie podstaw wykluczenia z postępowania </w:t>
      </w:r>
      <w:r w:rsidR="008424D7">
        <w:rPr>
          <w:rFonts w:ascii="Times New Roman" w:eastAsia="Times New Roman" w:hAnsi="Times New Roman" w:cs="Times New Roman"/>
        </w:rPr>
        <w:t>na podstawie:</w:t>
      </w:r>
    </w:p>
    <w:p w14:paraId="6ED954FD" w14:textId="77777777" w:rsidR="008424D7" w:rsidRPr="009F60F8" w:rsidRDefault="008424D7" w:rsidP="008424D7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 w:rsidRPr="009F60F8">
        <w:rPr>
          <w:rFonts w:ascii="Tahoma" w:hAnsi="Tahoma" w:cs="Tahoma"/>
          <w:sz w:val="18"/>
          <w:szCs w:val="18"/>
        </w:rPr>
        <w:t>a)</w:t>
      </w:r>
      <w:r w:rsidRPr="009F60F8">
        <w:rPr>
          <w:rFonts w:ascii="Tahoma" w:hAnsi="Tahoma" w:cs="Tahoma"/>
          <w:sz w:val="18"/>
          <w:szCs w:val="18"/>
        </w:rPr>
        <w:tab/>
        <w:t>art. 108 ust. 1 ustawy Prawo zamówień publicznych,</w:t>
      </w:r>
    </w:p>
    <w:p w14:paraId="229E5CF5" w14:textId="77777777" w:rsidR="008424D7" w:rsidRDefault="008424D7" w:rsidP="008424D7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 w:rsidRPr="009F60F8">
        <w:rPr>
          <w:rFonts w:ascii="Tahoma" w:hAnsi="Tahoma" w:cs="Tahoma"/>
          <w:sz w:val="18"/>
          <w:szCs w:val="18"/>
        </w:rPr>
        <w:t>b)</w:t>
      </w:r>
      <w:r w:rsidRPr="009F60F8">
        <w:rPr>
          <w:rFonts w:ascii="Tahoma" w:hAnsi="Tahoma" w:cs="Tahoma"/>
          <w:sz w:val="18"/>
          <w:szCs w:val="18"/>
        </w:rPr>
        <w:tab/>
        <w:t>art. 109 ust. 1 pkt 4 ustawy Prawo zamówień publicznych,</w:t>
      </w:r>
    </w:p>
    <w:p w14:paraId="3060DDF9" w14:textId="77777777" w:rsidR="008424D7" w:rsidRDefault="008424D7" w:rsidP="008424D7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0F30716D" w14:textId="77777777" w:rsidR="008424D7" w:rsidRDefault="008424D7" w:rsidP="008424D7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74AE821B" w14:textId="507C1F84" w:rsidR="00C7091C" w:rsidRDefault="00C7091C" w:rsidP="008424D7">
      <w:pPr>
        <w:spacing w:after="240"/>
        <w:jc w:val="both"/>
        <w:rPr>
          <w:rFonts w:ascii="Tahoma" w:hAnsi="Tahoma" w:cs="Tahoma"/>
          <w:b/>
          <w:sz w:val="18"/>
          <w:szCs w:val="18"/>
        </w:rPr>
      </w:pPr>
    </w:p>
    <w:p w14:paraId="4AC0957C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593397E7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B575B4D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51565F68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7996E8BA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2D6B2082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01CAD54D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5D6595AE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1D2C2296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41378DF6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3DE1E" w14:textId="77777777" w:rsidR="00DF193C" w:rsidRDefault="00DF193C" w:rsidP="007801CC">
      <w:pPr>
        <w:spacing w:after="0" w:line="240" w:lineRule="auto"/>
      </w:pPr>
      <w:r>
        <w:separator/>
      </w:r>
    </w:p>
  </w:endnote>
  <w:endnote w:type="continuationSeparator" w:id="0">
    <w:p w14:paraId="7F59E698" w14:textId="77777777" w:rsidR="00DF193C" w:rsidRDefault="00DF193C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5771E" w14:textId="77777777" w:rsidR="00D87D0B" w:rsidRDefault="00D87D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07994" w14:textId="77777777" w:rsidR="00D87D0B" w:rsidRDefault="00D87D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868BC" w14:textId="77777777" w:rsidR="00D87D0B" w:rsidRDefault="00D87D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DFC6C" w14:textId="77777777" w:rsidR="00DF193C" w:rsidRDefault="00DF193C" w:rsidP="007801CC">
      <w:pPr>
        <w:spacing w:after="0" w:line="240" w:lineRule="auto"/>
      </w:pPr>
      <w:r>
        <w:separator/>
      </w:r>
    </w:p>
  </w:footnote>
  <w:footnote w:type="continuationSeparator" w:id="0">
    <w:p w14:paraId="37BDB3AB" w14:textId="77777777" w:rsidR="00DF193C" w:rsidRDefault="00DF193C" w:rsidP="007801CC">
      <w:pPr>
        <w:spacing w:after="0" w:line="240" w:lineRule="auto"/>
      </w:pPr>
      <w:r>
        <w:continuationSeparator/>
      </w:r>
    </w:p>
  </w:footnote>
  <w:footnote w:id="1">
    <w:p w14:paraId="65C23AEB" w14:textId="77777777" w:rsidR="00C7091C" w:rsidRDefault="00C7091C" w:rsidP="00C7091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44D1D847" w14:textId="77777777" w:rsidR="008424D7" w:rsidRDefault="008424D7" w:rsidP="008424D7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EDEE1" w14:textId="77777777" w:rsidR="00D87D0B" w:rsidRDefault="00D87D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D3577" w14:textId="77777777" w:rsidR="00D87D0B" w:rsidRDefault="00D87D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C3B9D" w14:textId="77777777" w:rsidR="00D87D0B" w:rsidRDefault="00D87D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93C"/>
    <w:rsid w:val="000619D0"/>
    <w:rsid w:val="00397D1F"/>
    <w:rsid w:val="007801CC"/>
    <w:rsid w:val="008424D7"/>
    <w:rsid w:val="00864D55"/>
    <w:rsid w:val="009B4448"/>
    <w:rsid w:val="00A0542C"/>
    <w:rsid w:val="00B34179"/>
    <w:rsid w:val="00C60D53"/>
    <w:rsid w:val="00C7091C"/>
    <w:rsid w:val="00D87D0B"/>
    <w:rsid w:val="00D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CF4F0"/>
  <w15:chartTrackingRefBased/>
  <w15:docId w15:val="{1C4A49C8-A81E-4294-A543-6F67CBF45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7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7D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7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7D0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175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2021-09-14T09:57:00Z</dcterms:created>
  <dcterms:modified xsi:type="dcterms:W3CDTF">2021-09-14T09:57:00Z</dcterms:modified>
</cp:coreProperties>
</file>