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0870278D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294AAF">
        <w:rPr>
          <w:rFonts w:ascii="Tahoma" w:hAnsi="Tahoma" w:cs="Tahoma"/>
          <w:bCs/>
          <w:sz w:val="20"/>
        </w:rPr>
        <w:t>46</w:t>
      </w:r>
      <w:r w:rsidR="009D37B4" w:rsidRPr="009D37B4">
        <w:rPr>
          <w:rFonts w:ascii="Tahoma" w:hAnsi="Tahoma" w:cs="Tahoma"/>
          <w:bCs/>
          <w:sz w:val="20"/>
        </w:rPr>
        <w:t>/D/P/LW/2021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258D37A7" w14:textId="70699035" w:rsidR="00FE2BB1" w:rsidRDefault="00FE2BB1" w:rsidP="00FE2BB1">
      <w:pPr>
        <w:tabs>
          <w:tab w:val="right" w:pos="9072"/>
        </w:tabs>
        <w:spacing w:line="276" w:lineRule="auto"/>
        <w:jc w:val="both"/>
        <w:rPr>
          <w:rStyle w:val="5yl5"/>
          <w:rFonts w:eastAsia="Arial Unicode MS"/>
          <w:szCs w:val="16"/>
        </w:rPr>
      </w:pP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lastRenderedPageBreak/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00985527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9D37B4" w:rsidRPr="009D37B4">
        <w:rPr>
          <w:rFonts w:ascii="Tahoma" w:hAnsi="Tahoma" w:cs="Tahoma"/>
          <w:b/>
          <w:bCs/>
          <w:sz w:val="18"/>
        </w:rPr>
        <w:t xml:space="preserve">Dostawy artykułów medycznych  ujęte w </w:t>
      </w:r>
      <w:r w:rsidR="00294AAF">
        <w:rPr>
          <w:rFonts w:ascii="Tahoma" w:hAnsi="Tahoma" w:cs="Tahoma"/>
          <w:b/>
          <w:bCs/>
          <w:sz w:val="18"/>
        </w:rPr>
        <w:t>2</w:t>
      </w:r>
      <w:r w:rsidR="009D37B4" w:rsidRPr="009D37B4">
        <w:rPr>
          <w:rFonts w:ascii="Tahoma" w:hAnsi="Tahoma" w:cs="Tahoma"/>
          <w:b/>
          <w:bCs/>
          <w:sz w:val="18"/>
        </w:rPr>
        <w:t xml:space="preserve"> zadaniach asortymentowych</w:t>
      </w:r>
      <w:r w:rsidR="00A02D66">
        <w:rPr>
          <w:rFonts w:ascii="Calibri" w:hAnsi="Calibri"/>
          <w:b/>
          <w:sz w:val="28"/>
          <w:szCs w:val="28"/>
        </w:rPr>
        <w:t xml:space="preserve"> </w:t>
      </w:r>
      <w:r w:rsidR="00A02D66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7686E2F" w14:textId="542166A6" w:rsidR="00E35901" w:rsidRPr="00E35901" w:rsidRDefault="00E35901" w:rsidP="00E3590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1 </w:t>
      </w:r>
      <w:r w:rsidR="00294AAF">
        <w:rPr>
          <w:b/>
          <w:bCs/>
          <w:sz w:val="22"/>
          <w:szCs w:val="22"/>
        </w:rPr>
        <w:t>Zestawy do transplantacji chrząstki</w:t>
      </w:r>
    </w:p>
    <w:p w14:paraId="6284F8C1" w14:textId="77777777" w:rsidR="00A02D66" w:rsidRDefault="00A02D66" w:rsidP="00D3160B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2247DD6E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A068C38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83E1038" w14:textId="42784FE6" w:rsidR="00D3160B" w:rsidRPr="00D3160B" w:rsidRDefault="00D3160B" w:rsidP="00E3590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bookmarkStart w:id="0" w:name="_Hlk74217625"/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2463FB">
        <w:rPr>
          <w:rFonts w:ascii="Tahoma" w:hAnsi="Tahoma" w:cs="Tahoma"/>
          <w:b/>
          <w:bCs/>
          <w:sz w:val="18"/>
          <w:szCs w:val="18"/>
        </w:rPr>
        <w:t>12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 w:rsidR="002463FB">
        <w:rPr>
          <w:rFonts w:ascii="Tahoma" w:hAnsi="Tahoma" w:cs="Tahoma"/>
          <w:b/>
          <w:bCs/>
          <w:sz w:val="18"/>
          <w:szCs w:val="18"/>
        </w:rPr>
        <w:t>24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 w:rsidR="002463FB">
        <w:rPr>
          <w:rFonts w:ascii="Tahoma" w:hAnsi="Tahoma" w:cs="Tahoma"/>
          <w:b/>
          <w:bCs/>
          <w:sz w:val="18"/>
          <w:szCs w:val="18"/>
        </w:rPr>
        <w:t>)</w:t>
      </w:r>
      <w:bookmarkEnd w:id="0"/>
    </w:p>
    <w:p w14:paraId="7000FFF2" w14:textId="1CB7E8AE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2463FB">
        <w:rPr>
          <w:rFonts w:ascii="Tahoma" w:hAnsi="Tahoma" w:cs="Tahoma"/>
          <w:b/>
          <w:sz w:val="16"/>
          <w:szCs w:val="16"/>
        </w:rPr>
        <w:t xml:space="preserve">24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0898BF39" w14:textId="77777777" w:rsidR="00E35901" w:rsidRDefault="00E35901" w:rsidP="00D3160B">
      <w:pPr>
        <w:rPr>
          <w:rFonts w:ascii="Tahoma" w:hAnsi="Tahoma" w:cs="Tahoma"/>
          <w:b/>
          <w:sz w:val="16"/>
          <w:szCs w:val="16"/>
        </w:rPr>
      </w:pPr>
    </w:p>
    <w:p w14:paraId="66ECA0F5" w14:textId="43841412" w:rsidR="00E35901" w:rsidRPr="00E35901" w:rsidRDefault="00E35901" w:rsidP="00E3590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2</w:t>
      </w:r>
      <w:r w:rsidRPr="00E35901">
        <w:rPr>
          <w:b/>
          <w:bCs/>
          <w:sz w:val="22"/>
          <w:szCs w:val="22"/>
        </w:rPr>
        <w:t xml:space="preserve"> </w:t>
      </w:r>
      <w:r w:rsidR="00294AAF">
        <w:rPr>
          <w:b/>
          <w:bCs/>
          <w:sz w:val="22"/>
          <w:szCs w:val="22"/>
        </w:rPr>
        <w:t>Biomateriał do uzupełniania ubytków kostnych</w:t>
      </w:r>
    </w:p>
    <w:p w14:paraId="1EE7BA23" w14:textId="77777777" w:rsidR="00E35901" w:rsidRDefault="00E35901" w:rsidP="00E35901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3ADC901B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A9128E9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DDB48F6" w14:textId="74551149" w:rsidR="00E35901" w:rsidRPr="00D3160B" w:rsidRDefault="00E35901" w:rsidP="00E3590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2463FB">
        <w:rPr>
          <w:rFonts w:ascii="Tahoma" w:hAnsi="Tahoma" w:cs="Tahoma"/>
          <w:b/>
          <w:bCs/>
          <w:sz w:val="18"/>
          <w:szCs w:val="18"/>
        </w:rPr>
        <w:t>12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 w:rsidR="002463FB">
        <w:rPr>
          <w:rFonts w:ascii="Tahoma" w:hAnsi="Tahoma" w:cs="Tahoma"/>
          <w:b/>
          <w:bCs/>
          <w:sz w:val="18"/>
          <w:szCs w:val="18"/>
        </w:rPr>
        <w:t>24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 w:rsidR="002463FB">
        <w:rPr>
          <w:rFonts w:ascii="Tahoma" w:hAnsi="Tahoma" w:cs="Tahoma"/>
          <w:b/>
          <w:bCs/>
          <w:sz w:val="18"/>
          <w:szCs w:val="18"/>
        </w:rPr>
        <w:t>)</w:t>
      </w:r>
    </w:p>
    <w:p w14:paraId="6A5FE240" w14:textId="23A8E752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 w:rsidR="002463FB"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35EFCB8D" w14:textId="388474F7" w:rsidR="00D3160B" w:rsidRPr="00294AAF" w:rsidRDefault="00D3160B" w:rsidP="00294AAF">
      <w:pPr>
        <w:spacing w:line="480" w:lineRule="auto"/>
        <w:rPr>
          <w:rFonts w:ascii="Tahoma" w:hAnsi="Tahoma" w:cs="Tahoma"/>
          <w:sz w:val="18"/>
        </w:rPr>
      </w:pP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1998E47" w14:textId="77777777" w:rsidR="00D3160B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2AF43833" w14:textId="77777777" w:rsidR="00A02D66" w:rsidRDefault="00A02D66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431B2059" w14:textId="02B4C516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BF98CCB" w14:textId="77777777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FB3F852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02D0BB4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5B269C6E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442E8" w14:textId="77777777" w:rsidR="00FB268F" w:rsidRDefault="00FB268F">
      <w:r>
        <w:separator/>
      </w:r>
    </w:p>
  </w:endnote>
  <w:endnote w:type="continuationSeparator" w:id="0">
    <w:p w14:paraId="29984628" w14:textId="77777777" w:rsidR="00FB268F" w:rsidRDefault="00FB2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6F1C6" w14:textId="77777777" w:rsidR="00FB268F" w:rsidRDefault="00FB268F">
      <w:r>
        <w:separator/>
      </w:r>
    </w:p>
  </w:footnote>
  <w:footnote w:type="continuationSeparator" w:id="0">
    <w:p w14:paraId="1AE61C28" w14:textId="77777777" w:rsidR="00FB268F" w:rsidRDefault="00FB2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81E"/>
    <w:rsid w:val="00020F7D"/>
    <w:rsid w:val="000867FD"/>
    <w:rsid w:val="00123226"/>
    <w:rsid w:val="00203C73"/>
    <w:rsid w:val="002346CB"/>
    <w:rsid w:val="002463FB"/>
    <w:rsid w:val="002827B1"/>
    <w:rsid w:val="00294AAF"/>
    <w:rsid w:val="003B22E3"/>
    <w:rsid w:val="003F5AA9"/>
    <w:rsid w:val="00446A72"/>
    <w:rsid w:val="00460999"/>
    <w:rsid w:val="0058799F"/>
    <w:rsid w:val="005A681E"/>
    <w:rsid w:val="0060370C"/>
    <w:rsid w:val="00606FAB"/>
    <w:rsid w:val="00790B00"/>
    <w:rsid w:val="007C2F61"/>
    <w:rsid w:val="007F57BB"/>
    <w:rsid w:val="00943CF0"/>
    <w:rsid w:val="00991928"/>
    <w:rsid w:val="009D37B4"/>
    <w:rsid w:val="00A02D66"/>
    <w:rsid w:val="00B15FBB"/>
    <w:rsid w:val="00C446A2"/>
    <w:rsid w:val="00C84496"/>
    <w:rsid w:val="00C8648B"/>
    <w:rsid w:val="00D3160B"/>
    <w:rsid w:val="00DD2495"/>
    <w:rsid w:val="00E35901"/>
    <w:rsid w:val="00EA489D"/>
    <w:rsid w:val="00EF356C"/>
    <w:rsid w:val="00F25B0C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1128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3</cp:revision>
  <cp:lastPrinted>2001-01-24T13:21:00Z</cp:lastPrinted>
  <dcterms:created xsi:type="dcterms:W3CDTF">2021-09-02T08:15:00Z</dcterms:created>
  <dcterms:modified xsi:type="dcterms:W3CDTF">2021-09-02T08:18:00Z</dcterms:modified>
</cp:coreProperties>
</file>